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DBFC9" w14:textId="77777777" w:rsidR="00BA6484" w:rsidRPr="009C70BC" w:rsidRDefault="00BA6484" w:rsidP="00BA6484">
      <w:pPr>
        <w:autoSpaceDE w:val="0"/>
        <w:autoSpaceDN w:val="0"/>
        <w:adjustRightInd w:val="0"/>
        <w:spacing w:after="0" w:line="240" w:lineRule="auto"/>
        <w:rPr>
          <w:rFonts w:ascii="DINPro-Bold" w:hAnsi="DINPro-Bold" w:cs="DINPro-Bold"/>
          <w:color w:val="2A3E90"/>
          <w:sz w:val="48"/>
          <w:szCs w:val="48"/>
          <w:lang w:val="en-BE"/>
        </w:rPr>
      </w:pPr>
      <w:bookmarkStart w:id="0" w:name="_Toc153549993"/>
      <w:bookmarkStart w:id="1" w:name="_Toc148815677"/>
      <w:r w:rsidRPr="009C70BC">
        <w:rPr>
          <w:rFonts w:ascii="DINPro-Bold" w:hAnsi="DINPro-Bold" w:cs="DINPro-Bold"/>
          <w:color w:val="2A3E90"/>
          <w:sz w:val="48"/>
          <w:szCs w:val="48"/>
          <w:lang w:val="en-BE"/>
        </w:rPr>
        <w:t>Equinet</w:t>
      </w:r>
    </w:p>
    <w:p w14:paraId="3F7F264E" w14:textId="77777777" w:rsidR="00BA6484" w:rsidRPr="009C70BC" w:rsidRDefault="00BA6484" w:rsidP="00BA6484">
      <w:pPr>
        <w:autoSpaceDE w:val="0"/>
        <w:autoSpaceDN w:val="0"/>
        <w:adjustRightInd w:val="0"/>
        <w:spacing w:after="0" w:line="240" w:lineRule="auto"/>
        <w:rPr>
          <w:rFonts w:ascii="DINPro-Bold" w:hAnsi="DINPro-Bold" w:cs="DINPro-Bold"/>
          <w:color w:val="2A3E90"/>
          <w:sz w:val="48"/>
          <w:szCs w:val="48"/>
          <w:lang w:val="en-BE"/>
        </w:rPr>
      </w:pPr>
    </w:p>
    <w:p w14:paraId="1BA191B9" w14:textId="2F6470AF" w:rsidR="00BA6484" w:rsidRPr="009C70BC" w:rsidRDefault="00BA6484" w:rsidP="003D3C58">
      <w:pPr>
        <w:autoSpaceDE w:val="0"/>
        <w:autoSpaceDN w:val="0"/>
        <w:adjustRightInd w:val="0"/>
        <w:spacing w:after="0" w:line="240" w:lineRule="auto"/>
        <w:rPr>
          <w:rFonts w:ascii="DINPro-Bold" w:hAnsi="DINPro-Bold" w:cs="DINPro-Bold"/>
          <w:color w:val="2A3E90"/>
          <w:sz w:val="48"/>
          <w:szCs w:val="48"/>
          <w:lang w:val="en-BE"/>
        </w:rPr>
      </w:pPr>
      <w:r w:rsidRPr="009C70BC">
        <w:rPr>
          <w:rFonts w:ascii="DINPro-Bold" w:hAnsi="DINPro-Bold" w:cs="DINPro-Bold"/>
          <w:color w:val="2A3E90"/>
          <w:sz w:val="48"/>
          <w:szCs w:val="48"/>
          <w:lang w:val="en-BE"/>
        </w:rPr>
        <w:t>Minimal Guidelines on</w:t>
      </w:r>
      <w:r w:rsidR="003D3C58" w:rsidRPr="009C70BC">
        <w:rPr>
          <w:rFonts w:ascii="DINPro-Bold" w:hAnsi="DINPro-Bold" w:cs="DINPro-Bold"/>
          <w:color w:val="2A3E90"/>
          <w:sz w:val="48"/>
          <w:szCs w:val="48"/>
          <w:lang w:val="en-BE"/>
        </w:rPr>
        <w:t xml:space="preserve"> </w:t>
      </w:r>
      <w:r w:rsidRPr="009C70BC">
        <w:rPr>
          <w:rFonts w:ascii="DINPro-Bold" w:hAnsi="DINPro-Bold" w:cs="DINPro-Bold"/>
          <w:color w:val="2A3E90"/>
          <w:sz w:val="48"/>
          <w:szCs w:val="48"/>
          <w:lang w:val="en-BE"/>
        </w:rPr>
        <w:t>Improving Complaints Data</w:t>
      </w:r>
      <w:r w:rsidR="003D3C58" w:rsidRPr="009C70BC">
        <w:rPr>
          <w:rFonts w:ascii="DINPro-Bold" w:hAnsi="DINPro-Bold" w:cs="DINPro-Bold"/>
          <w:color w:val="2A3E90"/>
          <w:sz w:val="48"/>
          <w:szCs w:val="48"/>
          <w:lang w:val="en-BE"/>
        </w:rPr>
        <w:t xml:space="preserve"> </w:t>
      </w:r>
      <w:r w:rsidRPr="009C70BC">
        <w:rPr>
          <w:rFonts w:ascii="DINPro-Bold" w:hAnsi="DINPro-Bold" w:cs="DINPro-Bold"/>
          <w:color w:val="2A3E90"/>
          <w:sz w:val="48"/>
          <w:szCs w:val="48"/>
          <w:lang w:val="en-BE"/>
        </w:rPr>
        <w:t>Collection by Equality Bodies</w:t>
      </w:r>
    </w:p>
    <w:p w14:paraId="298ADCF9" w14:textId="77777777" w:rsidR="00BA6484" w:rsidRPr="009C70BC" w:rsidRDefault="00BA6484" w:rsidP="00BA6484">
      <w:pPr>
        <w:autoSpaceDE w:val="0"/>
        <w:autoSpaceDN w:val="0"/>
        <w:adjustRightInd w:val="0"/>
        <w:spacing w:after="0" w:line="240" w:lineRule="auto"/>
        <w:rPr>
          <w:rFonts w:ascii="DINPro-Bold" w:hAnsi="DINPro-Bold" w:cs="DINPro-Bold"/>
          <w:color w:val="2A3E90"/>
          <w:sz w:val="48"/>
          <w:szCs w:val="48"/>
          <w:lang w:val="en-BE"/>
        </w:rPr>
      </w:pPr>
    </w:p>
    <w:p w14:paraId="20601AA9" w14:textId="0BED4C0A" w:rsidR="00BA6484" w:rsidRPr="009C70BC" w:rsidRDefault="00BA6484" w:rsidP="00BA6484">
      <w:pPr>
        <w:autoSpaceDE w:val="0"/>
        <w:autoSpaceDN w:val="0"/>
        <w:adjustRightInd w:val="0"/>
        <w:spacing w:after="0" w:line="240" w:lineRule="auto"/>
        <w:rPr>
          <w:rFonts w:ascii="DINPro-Bold" w:hAnsi="DINPro-Bold" w:cs="DINPro-Bold"/>
          <w:color w:val="2A3E90"/>
          <w:sz w:val="40"/>
          <w:szCs w:val="40"/>
        </w:rPr>
      </w:pPr>
      <w:r w:rsidRPr="009C70BC">
        <w:rPr>
          <w:rFonts w:ascii="DINPro-Bold" w:hAnsi="DINPro-Bold" w:cs="DINPro-Bold"/>
          <w:color w:val="2A3E90"/>
          <w:sz w:val="40"/>
          <w:szCs w:val="40"/>
          <w:lang w:val="en-BE"/>
        </w:rPr>
        <w:t>An Equinet Handbook</w:t>
      </w:r>
    </w:p>
    <w:p w14:paraId="317F5BA2" w14:textId="77777777" w:rsidR="00BA6484" w:rsidRPr="009C70BC" w:rsidRDefault="00BA6484" w:rsidP="00BA6484">
      <w:pPr>
        <w:autoSpaceDE w:val="0"/>
        <w:autoSpaceDN w:val="0"/>
        <w:adjustRightInd w:val="0"/>
        <w:spacing w:after="0" w:line="240" w:lineRule="auto"/>
        <w:rPr>
          <w:rFonts w:ascii="DINPro-Light" w:hAnsi="DINPro-Light" w:cs="DINPro-Light"/>
          <w:color w:val="2A3E90"/>
          <w:sz w:val="76"/>
          <w:szCs w:val="76"/>
          <w:lang w:val="en-BE"/>
        </w:rPr>
      </w:pPr>
    </w:p>
    <w:p w14:paraId="21EB7E91" w14:textId="4F4BFEEB" w:rsidR="00BA6484" w:rsidRPr="009C70BC" w:rsidRDefault="00BA6484" w:rsidP="00BA6484">
      <w:pPr>
        <w:autoSpaceDE w:val="0"/>
        <w:autoSpaceDN w:val="0"/>
        <w:adjustRightInd w:val="0"/>
        <w:spacing w:after="0" w:line="240" w:lineRule="auto"/>
        <w:rPr>
          <w:rFonts w:ascii="DINPro-Light" w:hAnsi="DINPro-Light" w:cs="DINPro-Light"/>
          <w:color w:val="2A3E90"/>
          <w:sz w:val="76"/>
          <w:szCs w:val="76"/>
          <w:lang w:val="en-BE"/>
        </w:rPr>
      </w:pPr>
      <w:r w:rsidRPr="009C70BC">
        <w:rPr>
          <w:rFonts w:ascii="DINPro-Light" w:hAnsi="DINPro-Light" w:cs="DINPro-Light"/>
          <w:color w:val="2A3E90"/>
          <w:sz w:val="76"/>
          <w:szCs w:val="76"/>
          <w:lang w:val="en-BE"/>
        </w:rPr>
        <w:t>2023</w:t>
      </w:r>
    </w:p>
    <w:p w14:paraId="3FB74BD2" w14:textId="77777777" w:rsidR="00BA6484" w:rsidRPr="009C70BC" w:rsidRDefault="00BA6484" w:rsidP="00BA6484">
      <w:pPr>
        <w:autoSpaceDE w:val="0"/>
        <w:autoSpaceDN w:val="0"/>
        <w:adjustRightInd w:val="0"/>
        <w:spacing w:after="0" w:line="240" w:lineRule="auto"/>
        <w:rPr>
          <w:rFonts w:ascii="DIN-LightItalicAlt" w:hAnsi="DIN-LightItalicAlt" w:cs="DIN-LightItalicAlt"/>
          <w:i/>
          <w:iCs/>
          <w:color w:val="FBD600"/>
          <w:sz w:val="36"/>
          <w:szCs w:val="36"/>
          <w:lang w:val="en-BE"/>
        </w:rPr>
      </w:pPr>
    </w:p>
    <w:p w14:paraId="62634ADA" w14:textId="7DEB1CA8" w:rsidR="00BA6484" w:rsidRPr="009C70BC" w:rsidRDefault="00BA6484" w:rsidP="00BA6484">
      <w:pPr>
        <w:autoSpaceDE w:val="0"/>
        <w:autoSpaceDN w:val="0"/>
        <w:adjustRightInd w:val="0"/>
        <w:spacing w:after="0" w:line="240" w:lineRule="auto"/>
        <w:rPr>
          <w:rFonts w:ascii="DINPro-Light" w:hAnsi="DINPro-Light" w:cs="DINPro-Light"/>
          <w:color w:val="2A3E90"/>
          <w:sz w:val="36"/>
          <w:szCs w:val="36"/>
          <w:lang w:val="en-BE"/>
        </w:rPr>
      </w:pPr>
      <w:r w:rsidRPr="00372600">
        <w:rPr>
          <w:rFonts w:ascii="DIN-LightItalicAlt" w:hAnsi="DIN-LightItalicAlt" w:cs="DIN-LightItalicAlt"/>
          <w:i/>
          <w:iCs/>
          <w:sz w:val="36"/>
          <w:szCs w:val="36"/>
          <w:lang w:val="en-BE"/>
        </w:rPr>
        <w:t xml:space="preserve">by </w:t>
      </w:r>
      <w:r w:rsidRPr="009C70BC">
        <w:rPr>
          <w:rFonts w:ascii="DINPro-Light" w:hAnsi="DINPro-Light" w:cs="DINPro-Light"/>
          <w:color w:val="2A3E90"/>
          <w:sz w:val="36"/>
          <w:szCs w:val="36"/>
          <w:lang w:val="en-BE"/>
        </w:rPr>
        <w:t xml:space="preserve">Michaela </w:t>
      </w:r>
      <w:proofErr w:type="spellStart"/>
      <w:r w:rsidRPr="009C70BC">
        <w:rPr>
          <w:rFonts w:ascii="DINPro-Light" w:hAnsi="DINPro-Light" w:cs="DINPro-Light"/>
          <w:color w:val="2A3E90"/>
          <w:sz w:val="36"/>
          <w:szCs w:val="36"/>
          <w:lang w:val="en-BE"/>
        </w:rPr>
        <w:t>Ujházyová</w:t>
      </w:r>
      <w:proofErr w:type="spellEnd"/>
      <w:r w:rsidRPr="009C70BC">
        <w:rPr>
          <w:rFonts w:ascii="DINPro-Light" w:hAnsi="DINPro-Light" w:cs="DINPro-Light"/>
          <w:color w:val="2A3E90"/>
          <w:sz w:val="36"/>
          <w:szCs w:val="36"/>
          <w:lang w:val="en-BE"/>
        </w:rPr>
        <w:t>, Bogdan Banjac,</w:t>
      </w:r>
    </w:p>
    <w:p w14:paraId="163B86A8" w14:textId="77777777" w:rsidR="00BA6484" w:rsidRPr="009C70BC" w:rsidRDefault="00BA6484" w:rsidP="00BA6484">
      <w:pPr>
        <w:autoSpaceDE w:val="0"/>
        <w:autoSpaceDN w:val="0"/>
        <w:adjustRightInd w:val="0"/>
        <w:spacing w:after="0" w:line="240" w:lineRule="auto"/>
        <w:rPr>
          <w:rFonts w:ascii="DINPro-Light" w:hAnsi="DINPro-Light" w:cs="DINPro-Light"/>
          <w:color w:val="2A3E90"/>
          <w:sz w:val="36"/>
          <w:szCs w:val="36"/>
          <w:lang w:val="en-BE"/>
        </w:rPr>
      </w:pPr>
      <w:r w:rsidRPr="009C70BC">
        <w:rPr>
          <w:rFonts w:ascii="DINPro-Light" w:hAnsi="DINPro-Light" w:cs="DINPro-Light"/>
          <w:color w:val="2A3E90"/>
          <w:sz w:val="36"/>
          <w:szCs w:val="36"/>
          <w:lang w:val="en-BE"/>
        </w:rPr>
        <w:t xml:space="preserve">Andriani Papadopoulou, Nikolina </w:t>
      </w:r>
      <w:proofErr w:type="spellStart"/>
      <w:r w:rsidRPr="009C70BC">
        <w:rPr>
          <w:rFonts w:ascii="DINPro-Light" w:hAnsi="DINPro-Light" w:cs="DINPro-Light"/>
          <w:color w:val="2A3E90"/>
          <w:sz w:val="36"/>
          <w:szCs w:val="36"/>
          <w:lang w:val="en-BE"/>
        </w:rPr>
        <w:t>Patalen</w:t>
      </w:r>
      <w:proofErr w:type="spellEnd"/>
      <w:r w:rsidRPr="009C70BC">
        <w:rPr>
          <w:rFonts w:ascii="DINPro-Light" w:hAnsi="DINPro-Light" w:cs="DINPro-Light"/>
          <w:color w:val="2A3E90"/>
          <w:sz w:val="36"/>
          <w:szCs w:val="36"/>
          <w:lang w:val="en-BE"/>
        </w:rPr>
        <w:t>,</w:t>
      </w:r>
    </w:p>
    <w:p w14:paraId="04A99F5F" w14:textId="77777777" w:rsidR="00BA6484" w:rsidRPr="009C70BC" w:rsidRDefault="00BA6484" w:rsidP="00BA6484">
      <w:pPr>
        <w:spacing w:line="240" w:lineRule="auto"/>
        <w:rPr>
          <w:rFonts w:ascii="DINPro-Light" w:hAnsi="DINPro-Light" w:cs="DINPro-Light"/>
          <w:color w:val="2A3E90"/>
          <w:sz w:val="36"/>
          <w:szCs w:val="36"/>
          <w:lang w:val="en-BE"/>
        </w:rPr>
      </w:pPr>
      <w:r w:rsidRPr="009C70BC">
        <w:rPr>
          <w:rFonts w:ascii="DINPro-Light" w:hAnsi="DINPro-Light" w:cs="DINPro-Light"/>
          <w:color w:val="2A3E90"/>
          <w:sz w:val="36"/>
          <w:szCs w:val="36"/>
          <w:lang w:val="en-BE"/>
        </w:rPr>
        <w:t xml:space="preserve">Nika </w:t>
      </w:r>
      <w:proofErr w:type="spellStart"/>
      <w:r w:rsidRPr="009C70BC">
        <w:rPr>
          <w:rFonts w:ascii="DINPro-Light" w:hAnsi="DINPro-Light" w:cs="DINPro-Light"/>
          <w:color w:val="2A3E90"/>
          <w:sz w:val="36"/>
          <w:szCs w:val="36"/>
          <w:lang w:val="en-BE"/>
        </w:rPr>
        <w:t>Stroligo</w:t>
      </w:r>
      <w:proofErr w:type="spellEnd"/>
      <w:r w:rsidRPr="009C70BC">
        <w:rPr>
          <w:rFonts w:ascii="DINPro-Light" w:hAnsi="DINPro-Light" w:cs="DINPro-Light"/>
          <w:color w:val="2A3E90"/>
          <w:sz w:val="36"/>
          <w:szCs w:val="36"/>
          <w:lang w:val="en-BE"/>
        </w:rPr>
        <w:t>-Urankar</w:t>
      </w:r>
    </w:p>
    <w:p w14:paraId="5E32DE8E" w14:textId="77777777" w:rsidR="00BA6484" w:rsidRPr="009C70BC" w:rsidRDefault="00BA6484" w:rsidP="00BA6484">
      <w:pPr>
        <w:spacing w:line="240" w:lineRule="auto"/>
        <w:rPr>
          <w:rFonts w:ascii="DINPro-Light" w:hAnsi="DINPro-Light" w:cs="DINPro-Light"/>
          <w:color w:val="2A3E90"/>
          <w:sz w:val="36"/>
          <w:szCs w:val="36"/>
          <w:lang w:val="en-BE"/>
        </w:rPr>
      </w:pPr>
    </w:p>
    <w:p w14:paraId="7A53A5CC" w14:textId="75E49B9D" w:rsidR="00BA6484" w:rsidRPr="009C70BC" w:rsidRDefault="00BA6484" w:rsidP="00BA6484">
      <w:pPr>
        <w:autoSpaceDE w:val="0"/>
        <w:autoSpaceDN w:val="0"/>
        <w:adjustRightInd w:val="0"/>
        <w:spacing w:after="0" w:line="240" w:lineRule="auto"/>
        <w:rPr>
          <w:rFonts w:ascii="DINPro-Bold" w:hAnsi="DINPro-Bold" w:cs="DINPro-Bold"/>
          <w:color w:val="2A3E90"/>
          <w:sz w:val="40"/>
          <w:szCs w:val="40"/>
          <w:lang w:val="en-BE"/>
        </w:rPr>
      </w:pPr>
      <w:r w:rsidRPr="009C70BC">
        <w:rPr>
          <w:rFonts w:ascii="DINPro-Bold" w:hAnsi="DINPro-Bold" w:cs="DINPro-Bold"/>
          <w:color w:val="2A3E90"/>
          <w:sz w:val="40"/>
          <w:szCs w:val="40"/>
          <w:lang w:val="en-BE"/>
        </w:rPr>
        <w:t>Co-funded by the European Union</w:t>
      </w:r>
    </w:p>
    <w:p w14:paraId="18FEC64C" w14:textId="77777777" w:rsidR="00BA6484" w:rsidRDefault="00BA6484" w:rsidP="00BA6484">
      <w:pPr>
        <w:spacing w:after="160" w:line="259" w:lineRule="auto"/>
        <w:rPr>
          <w:rFonts w:eastAsiaTheme="minorEastAsia" w:cs="Times New Roman"/>
        </w:rPr>
      </w:pPr>
    </w:p>
    <w:p w14:paraId="18C88471" w14:textId="77777777" w:rsidR="004E1DA5" w:rsidRDefault="00BA6484">
      <w:pPr>
        <w:spacing w:after="160" w:line="259" w:lineRule="auto"/>
        <w:rPr>
          <w:rFonts w:eastAsiaTheme="minorEastAsia" w:cs="Times New Roman"/>
        </w:rPr>
        <w:sectPr w:rsidR="004E1DA5" w:rsidSect="000875A5">
          <w:footerReference w:type="default" r:id="rId11"/>
          <w:pgSz w:w="11906" w:h="16838"/>
          <w:pgMar w:top="1440" w:right="1440" w:bottom="1440" w:left="1440" w:header="708" w:footer="708" w:gutter="0"/>
          <w:pgNumType w:fmt="lowerRoman" w:start="2"/>
          <w:cols w:space="708"/>
          <w:docGrid w:linePitch="360"/>
        </w:sectPr>
      </w:pPr>
      <w:r>
        <w:rPr>
          <w:rFonts w:eastAsiaTheme="minorEastAsia" w:cs="Times New Roman"/>
        </w:rPr>
        <w:br w:type="page"/>
      </w:r>
    </w:p>
    <w:p w14:paraId="7B0CD0A8" w14:textId="77777777" w:rsidR="00BA6484" w:rsidRDefault="00BA6484">
      <w:pPr>
        <w:spacing w:after="160" w:line="259" w:lineRule="auto"/>
        <w:rPr>
          <w:rFonts w:eastAsiaTheme="minorEastAsia" w:cs="Times New Roman"/>
        </w:rPr>
      </w:pPr>
    </w:p>
    <w:sdt>
      <w:sdtPr>
        <w:rPr>
          <w:rFonts w:eastAsiaTheme="minorEastAsia" w:cs="Times New Roman"/>
        </w:rPr>
        <w:id w:val="1123264025"/>
        <w:docPartObj>
          <w:docPartGallery w:val="Table of Contents"/>
          <w:docPartUnique/>
        </w:docPartObj>
      </w:sdtPr>
      <w:sdtEndPr>
        <w:rPr>
          <w:noProof/>
        </w:rPr>
      </w:sdtEndPr>
      <w:sdtContent>
        <w:p w14:paraId="314A61AB" w14:textId="010A1679" w:rsidR="0002502A" w:rsidRPr="001B00E6" w:rsidRDefault="002A50B9" w:rsidP="00BA6484">
          <w:pPr>
            <w:spacing w:after="160" w:line="259" w:lineRule="auto"/>
            <w:rPr>
              <w:lang w:val="en-GB"/>
            </w:rPr>
          </w:pPr>
          <w:r>
            <w:t>E</w:t>
          </w:r>
          <w:proofErr w:type="spellStart"/>
          <w:r w:rsidR="0002502A" w:rsidRPr="001B00E6">
            <w:rPr>
              <w:lang w:val="en-GB"/>
            </w:rPr>
            <w:t>quinet</w:t>
          </w:r>
          <w:proofErr w:type="spellEnd"/>
          <w:r w:rsidR="0002502A" w:rsidRPr="001B00E6">
            <w:rPr>
              <w:lang w:val="en-GB"/>
            </w:rPr>
            <w:t xml:space="preserve"> brings together 4</w:t>
          </w:r>
          <w:r w:rsidR="0002502A">
            <w:rPr>
              <w:lang w:val="en-GB"/>
            </w:rPr>
            <w:t>8</w:t>
          </w:r>
          <w:r w:rsidR="0002502A" w:rsidRPr="001B00E6">
            <w:rPr>
              <w:lang w:val="en-GB"/>
            </w:rPr>
            <w:t xml:space="preserve"> organisations from across Europe which are empowered to counteract discrimination as </w:t>
          </w:r>
          <w:r w:rsidR="0002502A">
            <w:rPr>
              <w:lang w:val="en-GB"/>
            </w:rPr>
            <w:t>Na</w:t>
          </w:r>
          <w:r w:rsidR="0002502A" w:rsidRPr="001B00E6">
            <w:rPr>
              <w:lang w:val="en-GB"/>
            </w:rPr>
            <w:t xml:space="preserve">tional </w:t>
          </w:r>
          <w:r w:rsidR="00397D42">
            <w:rPr>
              <w:lang w:val="en-GB"/>
            </w:rPr>
            <w:t>Equality Bodies</w:t>
          </w:r>
          <w:r w:rsidR="0002502A" w:rsidRPr="001B00E6">
            <w:rPr>
              <w:lang w:val="en-GB"/>
            </w:rPr>
            <w:t xml:space="preserve"> across a range of grounds, including age, disability, gender, race or ethnic origin, religion or belief, and sexual orientation.  </w:t>
          </w:r>
        </w:p>
        <w:p w14:paraId="0D919E76" w14:textId="0E0601CA" w:rsidR="0002502A" w:rsidRDefault="0002502A" w:rsidP="0002502A">
          <w:pPr>
            <w:spacing w:after="80" w:line="240" w:lineRule="auto"/>
            <w:rPr>
              <w:lang w:val="en-GB"/>
            </w:rPr>
          </w:pPr>
          <w:r w:rsidRPr="355D8FB8">
            <w:rPr>
              <w:b/>
              <w:bCs/>
              <w:lang w:val="en-GB"/>
            </w:rPr>
            <w:t>Equinet members</w:t>
          </w:r>
          <w:r w:rsidRPr="001B00E6">
            <w:rPr>
              <w:lang w:val="en-GB"/>
            </w:rPr>
            <w:t xml:space="preserve">: Commissioner for the Protection from Discrimination, </w:t>
          </w:r>
          <w:r w:rsidRPr="355D8FB8">
            <w:rPr>
              <w:b/>
              <w:bCs/>
              <w:lang w:val="en-GB"/>
            </w:rPr>
            <w:t>Albania</w:t>
          </w:r>
          <w:r w:rsidRPr="001B00E6">
            <w:rPr>
              <w:lang w:val="en-GB"/>
            </w:rPr>
            <w:t xml:space="preserve"> | Austrian Disability Ombudsman, </w:t>
          </w:r>
          <w:r w:rsidRPr="355D8FB8">
            <w:rPr>
              <w:b/>
              <w:bCs/>
              <w:lang w:val="en-GB"/>
            </w:rPr>
            <w:t>Austria</w:t>
          </w:r>
          <w:r w:rsidRPr="001B00E6">
            <w:rPr>
              <w:lang w:val="en-GB"/>
            </w:rPr>
            <w:t xml:space="preserve"> | Ombud for Equal Treatment, </w:t>
          </w:r>
          <w:r w:rsidRPr="355D8FB8">
            <w:rPr>
              <w:b/>
              <w:bCs/>
              <w:lang w:val="en-GB"/>
            </w:rPr>
            <w:t>Austria</w:t>
          </w:r>
          <w:r w:rsidRPr="001B00E6">
            <w:rPr>
              <w:lang w:val="en-GB"/>
            </w:rPr>
            <w:t xml:space="preserve"> | </w:t>
          </w:r>
          <w:proofErr w:type="spellStart"/>
          <w:r w:rsidRPr="001B00E6">
            <w:rPr>
              <w:lang w:val="en-GB"/>
            </w:rPr>
            <w:t>Unia</w:t>
          </w:r>
          <w:proofErr w:type="spellEnd"/>
          <w:r w:rsidRPr="001B00E6">
            <w:rPr>
              <w:lang w:val="en-GB"/>
            </w:rPr>
            <w:t xml:space="preserve"> (</w:t>
          </w:r>
          <w:proofErr w:type="spellStart"/>
          <w:r w:rsidRPr="001B00E6">
            <w:rPr>
              <w:lang w:val="en-GB"/>
            </w:rPr>
            <w:t>Interfederal</w:t>
          </w:r>
          <w:proofErr w:type="spellEnd"/>
          <w:r w:rsidRPr="001B00E6">
            <w:rPr>
              <w:lang w:val="en-GB"/>
            </w:rPr>
            <w:t xml:space="preserve"> Centre for Equal Opportunities), </w:t>
          </w:r>
          <w:r w:rsidRPr="355D8FB8">
            <w:rPr>
              <w:b/>
              <w:bCs/>
              <w:lang w:val="en-GB"/>
            </w:rPr>
            <w:t>Belgium</w:t>
          </w:r>
          <w:r w:rsidRPr="001B00E6">
            <w:rPr>
              <w:lang w:val="en-GB"/>
            </w:rPr>
            <w:t xml:space="preserve"> | Institute for Equality between Women and Men, </w:t>
          </w:r>
          <w:r w:rsidRPr="355D8FB8">
            <w:rPr>
              <w:b/>
              <w:bCs/>
              <w:lang w:val="en-GB"/>
            </w:rPr>
            <w:t>Belgium</w:t>
          </w:r>
          <w:r w:rsidRPr="001B00E6">
            <w:rPr>
              <w:lang w:val="en-GB"/>
            </w:rPr>
            <w:t xml:space="preserve"> | Institution of Human Rights Ombudsman, </w:t>
          </w:r>
          <w:r w:rsidRPr="355D8FB8">
            <w:rPr>
              <w:b/>
              <w:bCs/>
              <w:lang w:val="en-GB"/>
            </w:rPr>
            <w:t>Bosnia and Herzegovina</w:t>
          </w:r>
          <w:r w:rsidRPr="001B00E6">
            <w:rPr>
              <w:lang w:val="en-GB"/>
            </w:rPr>
            <w:t xml:space="preserve"> | Commission for Protection against Discrimination,</w:t>
          </w:r>
          <w:r w:rsidRPr="355D8FB8">
            <w:rPr>
              <w:b/>
              <w:bCs/>
              <w:lang w:val="en-GB"/>
            </w:rPr>
            <w:t xml:space="preserve"> Bulgaria</w:t>
          </w:r>
          <w:r w:rsidRPr="001B00E6">
            <w:rPr>
              <w:lang w:val="en-GB"/>
            </w:rPr>
            <w:t xml:space="preserve"> | Ombudswoman of the Republic of Croatia,</w:t>
          </w:r>
          <w:r w:rsidRPr="355D8FB8">
            <w:rPr>
              <w:b/>
              <w:bCs/>
              <w:lang w:val="en-GB"/>
            </w:rPr>
            <w:t xml:space="preserve"> Croatia</w:t>
          </w:r>
          <w:r w:rsidRPr="001B00E6">
            <w:rPr>
              <w:lang w:val="en-GB"/>
            </w:rPr>
            <w:t xml:space="preserve"> | Ombudsperson for Gender Equality,</w:t>
          </w:r>
          <w:r w:rsidRPr="355D8FB8">
            <w:rPr>
              <w:b/>
              <w:bCs/>
              <w:lang w:val="en-GB"/>
            </w:rPr>
            <w:t xml:space="preserve"> Croatia</w:t>
          </w:r>
          <w:r w:rsidRPr="001B00E6">
            <w:rPr>
              <w:lang w:val="en-GB"/>
            </w:rPr>
            <w:t xml:space="preserve"> | Ombudswoman for Persons with Disabilities, </w:t>
          </w:r>
          <w:r w:rsidRPr="355D8FB8">
            <w:rPr>
              <w:b/>
              <w:bCs/>
              <w:lang w:val="en-GB"/>
            </w:rPr>
            <w:t>Croatia</w:t>
          </w:r>
          <w:r w:rsidRPr="001B00E6">
            <w:rPr>
              <w:lang w:val="en-GB"/>
            </w:rPr>
            <w:t xml:space="preserve"> | Office of the Commissioner for Administration and the Protection of Human Rights (Ombudsman), </w:t>
          </w:r>
          <w:r w:rsidRPr="355D8FB8">
            <w:rPr>
              <w:b/>
              <w:bCs/>
              <w:lang w:val="en-GB"/>
            </w:rPr>
            <w:t>Cyprus</w:t>
          </w:r>
          <w:r w:rsidRPr="001B00E6">
            <w:rPr>
              <w:lang w:val="en-GB"/>
            </w:rPr>
            <w:t xml:space="preserve"> | Office of the Public Defender of Rights, </w:t>
          </w:r>
          <w:r w:rsidRPr="355D8FB8">
            <w:rPr>
              <w:b/>
              <w:bCs/>
              <w:lang w:val="en-GB"/>
            </w:rPr>
            <w:t xml:space="preserve">Czech Republic </w:t>
          </w:r>
          <w:r w:rsidRPr="001B00E6">
            <w:rPr>
              <w:lang w:val="en-GB"/>
            </w:rPr>
            <w:t xml:space="preserve">| Danish Institute for Human Rights, </w:t>
          </w:r>
          <w:r w:rsidRPr="355D8FB8">
            <w:rPr>
              <w:b/>
              <w:bCs/>
              <w:lang w:val="en-GB"/>
            </w:rPr>
            <w:t>Denmark</w:t>
          </w:r>
          <w:r w:rsidRPr="001B00E6">
            <w:rPr>
              <w:lang w:val="en-GB"/>
            </w:rPr>
            <w:t xml:space="preserve"> | Gender Equality and Equal Treatment Commissioner, </w:t>
          </w:r>
          <w:r w:rsidRPr="355D8FB8">
            <w:rPr>
              <w:b/>
              <w:bCs/>
              <w:lang w:val="en-GB"/>
            </w:rPr>
            <w:t>Estonia</w:t>
          </w:r>
          <w:r w:rsidRPr="001B00E6">
            <w:rPr>
              <w:lang w:val="en-GB"/>
            </w:rPr>
            <w:t xml:space="preserve"> | Ombudsman for Equality, </w:t>
          </w:r>
          <w:r w:rsidRPr="355D8FB8">
            <w:rPr>
              <w:b/>
              <w:bCs/>
              <w:lang w:val="en-GB"/>
            </w:rPr>
            <w:t>Finland</w:t>
          </w:r>
          <w:r w:rsidRPr="001B00E6">
            <w:rPr>
              <w:lang w:val="en-GB"/>
            </w:rPr>
            <w:t xml:space="preserve"> | Non-Discrimination Ombudsman,</w:t>
          </w:r>
          <w:r w:rsidRPr="355D8FB8">
            <w:rPr>
              <w:b/>
              <w:bCs/>
              <w:lang w:val="en-GB"/>
            </w:rPr>
            <w:t xml:space="preserve"> Finland </w:t>
          </w:r>
          <w:r w:rsidRPr="001B00E6">
            <w:rPr>
              <w:lang w:val="en-GB"/>
            </w:rPr>
            <w:t xml:space="preserve">| Defender of Rights, </w:t>
          </w:r>
          <w:r w:rsidRPr="355D8FB8">
            <w:rPr>
              <w:b/>
              <w:bCs/>
              <w:lang w:val="en-GB"/>
            </w:rPr>
            <w:t>France</w:t>
          </w:r>
          <w:r w:rsidRPr="001B00E6">
            <w:rPr>
              <w:lang w:val="en-GB"/>
            </w:rPr>
            <w:t xml:space="preserve"> | Public Defender (Ombudsman), </w:t>
          </w:r>
          <w:r w:rsidRPr="355D8FB8">
            <w:rPr>
              <w:b/>
              <w:bCs/>
              <w:lang w:val="en-GB"/>
            </w:rPr>
            <w:t>Georgia</w:t>
          </w:r>
          <w:r w:rsidRPr="001B00E6">
            <w:rPr>
              <w:lang w:val="en-GB"/>
            </w:rPr>
            <w:t xml:space="preserve">| Federal Anti-Discrimination Agency, </w:t>
          </w:r>
          <w:r w:rsidRPr="355D8FB8">
            <w:rPr>
              <w:b/>
              <w:bCs/>
              <w:lang w:val="en-GB"/>
            </w:rPr>
            <w:t>Germany</w:t>
          </w:r>
          <w:r w:rsidRPr="001B00E6">
            <w:rPr>
              <w:lang w:val="en-GB"/>
            </w:rPr>
            <w:t xml:space="preserve"> | Greek Ombudsman, </w:t>
          </w:r>
          <w:r w:rsidRPr="355D8FB8">
            <w:rPr>
              <w:b/>
              <w:bCs/>
              <w:lang w:val="en-GB"/>
            </w:rPr>
            <w:t xml:space="preserve">Greece </w:t>
          </w:r>
          <w:r w:rsidRPr="001B00E6">
            <w:rPr>
              <w:lang w:val="en-GB"/>
            </w:rPr>
            <w:t xml:space="preserve">| Office of the Commissioner for Fundamental Rights, </w:t>
          </w:r>
          <w:r w:rsidRPr="355D8FB8">
            <w:rPr>
              <w:b/>
              <w:bCs/>
              <w:lang w:val="en-GB"/>
            </w:rPr>
            <w:t>Hungary</w:t>
          </w:r>
          <w:r w:rsidRPr="001B00E6">
            <w:rPr>
              <w:lang w:val="en-GB"/>
            </w:rPr>
            <w:t xml:space="preserve"> | Irish Human Rights and Equality Commission, </w:t>
          </w:r>
          <w:r w:rsidRPr="355D8FB8">
            <w:rPr>
              <w:b/>
              <w:bCs/>
              <w:lang w:val="en-GB"/>
            </w:rPr>
            <w:t>Ireland</w:t>
          </w:r>
          <w:r w:rsidRPr="001B00E6">
            <w:rPr>
              <w:lang w:val="en-GB"/>
            </w:rPr>
            <w:t xml:space="preserve"> | National Office Against Racial Discrimination, </w:t>
          </w:r>
          <w:r w:rsidRPr="355D8FB8">
            <w:rPr>
              <w:b/>
              <w:bCs/>
              <w:lang w:val="en-GB"/>
            </w:rPr>
            <w:t>Italy</w:t>
          </w:r>
          <w:r w:rsidRPr="001B00E6">
            <w:rPr>
              <w:lang w:val="en-GB"/>
            </w:rPr>
            <w:t xml:space="preserve"> | Ombudsperson Institution, </w:t>
          </w:r>
          <w:r w:rsidRPr="355D8FB8">
            <w:rPr>
              <w:b/>
              <w:bCs/>
              <w:lang w:val="en-GB"/>
            </w:rPr>
            <w:t>Kosovo*</w:t>
          </w:r>
          <w:r w:rsidRPr="001B00E6">
            <w:rPr>
              <w:lang w:val="en-GB"/>
            </w:rPr>
            <w:t xml:space="preserve"> | Office of the Ombudsman, </w:t>
          </w:r>
          <w:r w:rsidRPr="355D8FB8">
            <w:rPr>
              <w:b/>
              <w:bCs/>
              <w:lang w:val="en-GB"/>
            </w:rPr>
            <w:t xml:space="preserve">Latvia </w:t>
          </w:r>
          <w:r w:rsidRPr="001B00E6">
            <w:rPr>
              <w:lang w:val="en-GB"/>
            </w:rPr>
            <w:t xml:space="preserve">| Office of the Equal Opportunities Ombudsperson, </w:t>
          </w:r>
          <w:r w:rsidRPr="355D8FB8">
            <w:rPr>
              <w:b/>
              <w:bCs/>
              <w:lang w:val="en-GB"/>
            </w:rPr>
            <w:t>Lithuania</w:t>
          </w:r>
          <w:r w:rsidRPr="001B00E6">
            <w:rPr>
              <w:lang w:val="en-GB"/>
            </w:rPr>
            <w:t xml:space="preserve"> | Centre for Equal Treatment, </w:t>
          </w:r>
          <w:r w:rsidRPr="355D8FB8">
            <w:rPr>
              <w:b/>
              <w:bCs/>
              <w:lang w:val="en-GB"/>
            </w:rPr>
            <w:t>Luxembourg</w:t>
          </w:r>
          <w:r w:rsidRPr="001B00E6">
            <w:rPr>
              <w:lang w:val="en-GB"/>
            </w:rPr>
            <w:t xml:space="preserve"> | National Commission for the Promotion of Equality, </w:t>
          </w:r>
          <w:r w:rsidRPr="355D8FB8">
            <w:rPr>
              <w:b/>
              <w:bCs/>
              <w:lang w:val="en-GB"/>
            </w:rPr>
            <w:t>Malta</w:t>
          </w:r>
          <w:r w:rsidRPr="001B00E6">
            <w:rPr>
              <w:lang w:val="en-GB"/>
            </w:rPr>
            <w:t xml:space="preserve"> | Commission for the Rights of Persons with Disability, </w:t>
          </w:r>
          <w:r w:rsidRPr="355D8FB8">
            <w:rPr>
              <w:b/>
              <w:bCs/>
              <w:lang w:val="en-GB"/>
            </w:rPr>
            <w:t xml:space="preserve">Malta </w:t>
          </w:r>
          <w:r w:rsidRPr="001B00E6">
            <w:rPr>
              <w:lang w:val="en-GB"/>
            </w:rPr>
            <w:t xml:space="preserve">| </w:t>
          </w:r>
          <w:r w:rsidRPr="00CE4C9A">
            <w:rPr>
              <w:lang w:val="en-GB"/>
            </w:rPr>
            <w:t>Equality Council</w:t>
          </w:r>
          <w:r w:rsidRPr="001B00E6">
            <w:rPr>
              <w:lang w:val="en-GB"/>
            </w:rPr>
            <w:t xml:space="preserve">, </w:t>
          </w:r>
          <w:r w:rsidRPr="355D8FB8">
            <w:rPr>
              <w:b/>
              <w:bCs/>
              <w:lang w:val="en-GB"/>
            </w:rPr>
            <w:t>Moldova</w:t>
          </w:r>
          <w:r w:rsidRPr="001B00E6">
            <w:rPr>
              <w:lang w:val="en-GB"/>
            </w:rPr>
            <w:t xml:space="preserve"> | The Protector of Human Rights and Freedoms (Ombudsman), </w:t>
          </w:r>
          <w:r w:rsidRPr="355D8FB8">
            <w:rPr>
              <w:b/>
              <w:bCs/>
              <w:lang w:val="en-GB"/>
            </w:rPr>
            <w:t>Montenegro</w:t>
          </w:r>
          <w:r w:rsidRPr="001B00E6">
            <w:rPr>
              <w:lang w:val="en-GB"/>
            </w:rPr>
            <w:t xml:space="preserve"> | Netherlands Institute for Human Rights, </w:t>
          </w:r>
          <w:r w:rsidRPr="355D8FB8">
            <w:rPr>
              <w:b/>
              <w:bCs/>
              <w:lang w:val="en-GB"/>
            </w:rPr>
            <w:t>Netherlands</w:t>
          </w:r>
          <w:r w:rsidRPr="001B00E6">
            <w:rPr>
              <w:lang w:val="en-GB"/>
            </w:rPr>
            <w:t xml:space="preserve"> | Commission for Prevention and Protection against Discrimination,</w:t>
          </w:r>
          <w:r w:rsidRPr="355D8FB8">
            <w:rPr>
              <w:b/>
              <w:bCs/>
              <w:lang w:val="en-GB"/>
            </w:rPr>
            <w:t xml:space="preserve"> North Macedonia</w:t>
          </w:r>
          <w:r w:rsidRPr="001B00E6">
            <w:rPr>
              <w:lang w:val="en-GB"/>
            </w:rPr>
            <w:t xml:space="preserve"> | Equality and Anti-Discrimination Ombud,</w:t>
          </w:r>
          <w:r w:rsidRPr="355D8FB8">
            <w:rPr>
              <w:b/>
              <w:bCs/>
              <w:lang w:val="en-GB"/>
            </w:rPr>
            <w:t xml:space="preserve"> Norway</w:t>
          </w:r>
          <w:r w:rsidRPr="001B00E6">
            <w:rPr>
              <w:lang w:val="en-GB"/>
            </w:rPr>
            <w:t xml:space="preserve"> | Commissioner for Human Rights, </w:t>
          </w:r>
          <w:r w:rsidRPr="355D8FB8">
            <w:rPr>
              <w:b/>
              <w:bCs/>
              <w:lang w:val="en-GB"/>
            </w:rPr>
            <w:t xml:space="preserve">Poland </w:t>
          </w:r>
          <w:r w:rsidRPr="001B00E6">
            <w:rPr>
              <w:lang w:val="en-GB"/>
            </w:rPr>
            <w:t xml:space="preserve">| Commission for Citizenship and Gender Equality, </w:t>
          </w:r>
          <w:r w:rsidRPr="355D8FB8">
            <w:rPr>
              <w:b/>
              <w:bCs/>
              <w:lang w:val="en-GB"/>
            </w:rPr>
            <w:t>Portugal</w:t>
          </w:r>
          <w:r w:rsidRPr="001B00E6">
            <w:rPr>
              <w:lang w:val="en-GB"/>
            </w:rPr>
            <w:t xml:space="preserve"> | Commission for Equality in Labour and Employment, </w:t>
          </w:r>
          <w:r w:rsidRPr="355D8FB8">
            <w:rPr>
              <w:b/>
              <w:bCs/>
              <w:lang w:val="en-GB"/>
            </w:rPr>
            <w:t xml:space="preserve">Portugal </w:t>
          </w:r>
          <w:r w:rsidRPr="001B00E6">
            <w:rPr>
              <w:lang w:val="en-GB"/>
            </w:rPr>
            <w:t xml:space="preserve">| High Commission for Migration, </w:t>
          </w:r>
          <w:r w:rsidRPr="355D8FB8">
            <w:rPr>
              <w:b/>
              <w:bCs/>
              <w:lang w:val="en-GB"/>
            </w:rPr>
            <w:t xml:space="preserve">Portugal </w:t>
          </w:r>
          <w:r w:rsidRPr="001B00E6">
            <w:rPr>
              <w:lang w:val="en-GB"/>
            </w:rPr>
            <w:t xml:space="preserve">| National Council for Combating Discrimination, </w:t>
          </w:r>
          <w:r w:rsidRPr="355D8FB8">
            <w:rPr>
              <w:b/>
              <w:bCs/>
              <w:lang w:val="en-GB"/>
            </w:rPr>
            <w:t xml:space="preserve">Romania </w:t>
          </w:r>
          <w:r w:rsidRPr="001B00E6">
            <w:rPr>
              <w:lang w:val="en-GB"/>
            </w:rPr>
            <w:t xml:space="preserve">| Commissioner for Protection of Equality, </w:t>
          </w:r>
          <w:r w:rsidRPr="355D8FB8">
            <w:rPr>
              <w:b/>
              <w:bCs/>
              <w:lang w:val="en-GB"/>
            </w:rPr>
            <w:t>Serbia</w:t>
          </w:r>
          <w:r w:rsidRPr="001B00E6">
            <w:rPr>
              <w:lang w:val="en-GB"/>
            </w:rPr>
            <w:t xml:space="preserve"> | National Centre for Human Rights,</w:t>
          </w:r>
          <w:r w:rsidRPr="355D8FB8">
            <w:rPr>
              <w:b/>
              <w:bCs/>
              <w:lang w:val="en-GB"/>
            </w:rPr>
            <w:t xml:space="preserve"> Slovakia</w:t>
          </w:r>
          <w:r w:rsidRPr="001B00E6">
            <w:rPr>
              <w:lang w:val="en-GB"/>
            </w:rPr>
            <w:t xml:space="preserve"> | Advocate of the Principle of Equality, </w:t>
          </w:r>
          <w:r w:rsidRPr="355D8FB8">
            <w:rPr>
              <w:b/>
              <w:bCs/>
              <w:lang w:val="en-GB"/>
            </w:rPr>
            <w:t>Slovenia</w:t>
          </w:r>
          <w:r w:rsidRPr="001B00E6">
            <w:rPr>
              <w:lang w:val="en-GB"/>
            </w:rPr>
            <w:t xml:space="preserve"> | Council for the Elimination of Ethnic or Racial Discrimination, </w:t>
          </w:r>
          <w:r w:rsidRPr="355D8FB8">
            <w:rPr>
              <w:b/>
              <w:bCs/>
              <w:lang w:val="en-GB"/>
            </w:rPr>
            <w:t>Spain</w:t>
          </w:r>
          <w:r w:rsidRPr="001B00E6">
            <w:rPr>
              <w:lang w:val="en-GB"/>
            </w:rPr>
            <w:t xml:space="preserve"> |Institute of Women, </w:t>
          </w:r>
          <w:r w:rsidRPr="355D8FB8">
            <w:rPr>
              <w:b/>
              <w:bCs/>
              <w:lang w:val="en-GB"/>
            </w:rPr>
            <w:t>Spain</w:t>
          </w:r>
          <w:r w:rsidRPr="001B00E6">
            <w:rPr>
              <w:lang w:val="en-GB"/>
            </w:rPr>
            <w:t xml:space="preserve"> | Equality Ombudsman, </w:t>
          </w:r>
          <w:r w:rsidRPr="355D8FB8">
            <w:rPr>
              <w:b/>
              <w:bCs/>
              <w:lang w:val="en-GB"/>
            </w:rPr>
            <w:t>Sweden</w:t>
          </w:r>
          <w:r w:rsidRPr="001B00E6">
            <w:rPr>
              <w:lang w:val="en-GB"/>
            </w:rPr>
            <w:t xml:space="preserve"> | </w:t>
          </w:r>
          <w:r w:rsidR="001F1FA9" w:rsidRPr="000C242F">
            <w:rPr>
              <w:lang w:val="en-GB"/>
            </w:rPr>
            <w:t>Ukrainian Parliament Commissioner for Human Rights</w:t>
          </w:r>
          <w:r w:rsidR="001F1FA9">
            <w:rPr>
              <w:lang w:val="en-GB"/>
            </w:rPr>
            <w:t>,</w:t>
          </w:r>
          <w:r w:rsidR="001F1FA9" w:rsidRPr="001B00E6">
            <w:rPr>
              <w:lang w:val="en-GB"/>
            </w:rPr>
            <w:t xml:space="preserve"> </w:t>
          </w:r>
          <w:r w:rsidR="001F1FA9">
            <w:rPr>
              <w:lang w:val="en-GB"/>
            </w:rPr>
            <w:t xml:space="preserve"> </w:t>
          </w:r>
          <w:r w:rsidR="001F1FA9" w:rsidRPr="355D8FB8">
            <w:rPr>
              <w:b/>
              <w:bCs/>
              <w:lang w:val="en-GB"/>
            </w:rPr>
            <w:t>Ukraine</w:t>
          </w:r>
          <w:r w:rsidR="001F1FA9">
            <w:rPr>
              <w:lang w:val="en-GB"/>
            </w:rPr>
            <w:t xml:space="preserve"> </w:t>
          </w:r>
          <w:r w:rsidR="001F1FA9" w:rsidRPr="001B00E6">
            <w:rPr>
              <w:lang w:val="en-GB"/>
            </w:rPr>
            <w:t>|</w:t>
          </w:r>
          <w:r w:rsidRPr="001B00E6">
            <w:rPr>
              <w:lang w:val="en-GB"/>
            </w:rPr>
            <w:t xml:space="preserve">Equality and Human Rights Commission, </w:t>
          </w:r>
          <w:r w:rsidRPr="355D8FB8">
            <w:rPr>
              <w:b/>
              <w:bCs/>
              <w:lang w:val="en-GB"/>
            </w:rPr>
            <w:t>U</w:t>
          </w:r>
          <w:r w:rsidR="001F1FA9">
            <w:rPr>
              <w:b/>
              <w:bCs/>
              <w:lang w:val="en-GB"/>
            </w:rPr>
            <w:t>nited Kingdom</w:t>
          </w:r>
          <w:r w:rsidRPr="355D8FB8">
            <w:rPr>
              <w:b/>
              <w:bCs/>
              <w:lang w:val="en-GB"/>
            </w:rPr>
            <w:t xml:space="preserve"> – Great Britain </w:t>
          </w:r>
          <w:r w:rsidRPr="001B00E6">
            <w:rPr>
              <w:lang w:val="en-GB"/>
            </w:rPr>
            <w:t xml:space="preserve">| Equality Commission for Northern Ireland, </w:t>
          </w:r>
          <w:r w:rsidR="001F1FA9" w:rsidRPr="00197CEB">
            <w:rPr>
              <w:b/>
              <w:bCs/>
              <w:lang w:val="en-GB"/>
            </w:rPr>
            <w:t>United Kingdom</w:t>
          </w:r>
          <w:r w:rsidRPr="00197CEB">
            <w:rPr>
              <w:b/>
              <w:bCs/>
              <w:lang w:val="en-GB"/>
            </w:rPr>
            <w:t xml:space="preserve"> –</w:t>
          </w:r>
          <w:r w:rsidRPr="355D8FB8">
            <w:rPr>
              <w:b/>
              <w:bCs/>
              <w:lang w:val="en-GB"/>
            </w:rPr>
            <w:t xml:space="preserve"> Northern Ireland </w:t>
          </w:r>
          <w:r w:rsidRPr="001B00E6">
            <w:rPr>
              <w:lang w:val="en-GB"/>
            </w:rPr>
            <w:t xml:space="preserve"> | </w:t>
          </w:r>
        </w:p>
        <w:p w14:paraId="2678D755" w14:textId="77777777" w:rsidR="0002502A" w:rsidRPr="001B00E6" w:rsidRDefault="0002502A" w:rsidP="0002502A">
          <w:pPr>
            <w:spacing w:after="80" w:line="240" w:lineRule="auto"/>
            <w:rPr>
              <w:lang w:val="en-GB"/>
            </w:rPr>
          </w:pPr>
          <w:r w:rsidRPr="001B00E6">
            <w:rPr>
              <w:lang w:val="en-GB"/>
            </w:rPr>
            <w:t>*This designation is without prejudice to positions on status and is in line with UNSCR 1244/1999 and the ICJ Opinion on the Kosovo declaration of independence. </w:t>
          </w:r>
        </w:p>
        <w:p w14:paraId="04E98FC8" w14:textId="77777777" w:rsidR="0002502A" w:rsidRPr="001B00E6" w:rsidRDefault="0002502A" w:rsidP="0002502A">
          <w:pPr>
            <w:spacing w:after="80" w:line="240" w:lineRule="auto"/>
            <w:rPr>
              <w:lang w:val="en-GB"/>
            </w:rPr>
          </w:pPr>
          <w:r w:rsidRPr="001B00E6">
            <w:rPr>
              <w:lang w:val="en-GB"/>
            </w:rPr>
            <w:t>Equinet Secretariat | Place Victor Horta, 40 | 1060 Brussels | Belgium |  </w:t>
          </w:r>
        </w:p>
        <w:p w14:paraId="0F3D8C1A" w14:textId="77777777" w:rsidR="0002502A" w:rsidRPr="001B00E6" w:rsidRDefault="0002502A" w:rsidP="0002502A">
          <w:pPr>
            <w:spacing w:after="80" w:line="240" w:lineRule="auto"/>
            <w:rPr>
              <w:lang w:val="en-GB"/>
            </w:rPr>
          </w:pPr>
          <w:r w:rsidRPr="001B00E6">
            <w:rPr>
              <w:lang w:val="en-GB"/>
            </w:rPr>
            <w:t>info@equineteurope.org | www.equineteurope.org  </w:t>
          </w:r>
        </w:p>
        <w:p w14:paraId="47348DDF" w14:textId="19AF3774" w:rsidR="0002502A" w:rsidRPr="00EB78B1" w:rsidRDefault="0002502A" w:rsidP="0002502A">
          <w:pPr>
            <w:rPr>
              <w:rFonts w:ascii="Calibri" w:eastAsia="Times New Roman" w:hAnsi="Calibri" w:cs="Calibri"/>
              <w:color w:val="000000"/>
            </w:rPr>
          </w:pPr>
          <w:r w:rsidRPr="001B00E6">
            <w:rPr>
              <w:lang w:val="en-GB"/>
            </w:rPr>
            <w:t xml:space="preserve">ISBN </w:t>
          </w:r>
          <w:r w:rsidR="00DC7E0F" w:rsidRPr="00DC7E0F">
            <w:rPr>
              <w:rFonts w:ascii="Calibri" w:eastAsia="Times New Roman" w:hAnsi="Calibri" w:cs="Calibri"/>
              <w:color w:val="000000"/>
            </w:rPr>
            <w:t>978-92-95112-77-3</w:t>
          </w:r>
        </w:p>
        <w:p w14:paraId="46338857" w14:textId="77777777" w:rsidR="0002502A" w:rsidRPr="001B00E6" w:rsidRDefault="0002502A" w:rsidP="0002502A">
          <w:pPr>
            <w:spacing w:after="80" w:line="240" w:lineRule="auto"/>
            <w:rPr>
              <w:lang w:val="en-GB"/>
            </w:rPr>
          </w:pPr>
          <w:r w:rsidRPr="001B00E6">
            <w:rPr>
              <w:lang w:val="en-GB"/>
            </w:rPr>
            <w:t xml:space="preserve">© Equinet </w:t>
          </w:r>
          <w:sdt>
            <w:sdtPr>
              <w:rPr>
                <w:lang w:val="en-GB"/>
              </w:rPr>
              <w:id w:val="-1745862875"/>
              <w:placeholder>
                <w:docPart w:val="B66F744B874C4958ADA63E17D11C21D1"/>
              </w:placeholder>
            </w:sdtPr>
            <w:sdtContent>
              <w:r w:rsidRPr="001B00E6">
                <w:rPr>
                  <w:lang w:val="en-GB"/>
                </w:rPr>
                <w:t>2023</w:t>
              </w:r>
            </w:sdtContent>
          </w:sdt>
          <w:r w:rsidRPr="001B00E6">
            <w:rPr>
              <w:lang w:val="en-GB"/>
            </w:rPr>
            <w:t xml:space="preserve"> - Reproduction is permitted, provided the source is acknowledged. </w:t>
          </w:r>
        </w:p>
        <w:p w14:paraId="6E5437BA" w14:textId="20DCBB8C" w:rsidR="0002502A" w:rsidRDefault="0002502A" w:rsidP="0002502A">
          <w:pPr>
            <w:spacing w:line="240" w:lineRule="auto"/>
            <w:rPr>
              <w:lang w:val="en-GB"/>
            </w:rPr>
          </w:pPr>
          <w:r w:rsidRPr="001B00E6">
            <w:rPr>
              <w:noProof/>
              <w:lang w:val="en-GB"/>
            </w:rPr>
            <w:drawing>
              <wp:anchor distT="0" distB="0" distL="114300" distR="114300" simplePos="0" relativeHeight="251656192" behindDoc="0" locked="0" layoutInCell="1" allowOverlap="1" wp14:anchorId="60368B55" wp14:editId="278C26BA">
                <wp:simplePos x="0" y="0"/>
                <wp:positionH relativeFrom="margin">
                  <wp:posOffset>3835400</wp:posOffset>
                </wp:positionH>
                <wp:positionV relativeFrom="paragraph">
                  <wp:posOffset>1824355</wp:posOffset>
                </wp:positionV>
                <wp:extent cx="1591310" cy="332740"/>
                <wp:effectExtent l="0" t="0" r="0" b="0"/>
                <wp:wrapNone/>
                <wp:docPr id="1475393888" name="Picture 1475393888" descr="P8#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93888" name="Picture 1475393888" descr="P8#y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1310" cy="332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0E6">
            <w:rPr>
              <w:noProof/>
              <w:lang w:val="en-GB"/>
            </w:rPr>
            <w:drawing>
              <wp:anchor distT="0" distB="0" distL="114300" distR="114300" simplePos="0" relativeHeight="251655168" behindDoc="0" locked="0" layoutInCell="1" allowOverlap="1" wp14:anchorId="46B68829" wp14:editId="32ABCCEE">
                <wp:simplePos x="0" y="0"/>
                <wp:positionH relativeFrom="margin">
                  <wp:align>left</wp:align>
                </wp:positionH>
                <wp:positionV relativeFrom="paragraph">
                  <wp:posOffset>1727200</wp:posOffset>
                </wp:positionV>
                <wp:extent cx="1445895" cy="575310"/>
                <wp:effectExtent l="0" t="0" r="0" b="0"/>
                <wp:wrapNone/>
                <wp:docPr id="243" name="Picture 243" descr="P8#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8#y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5895" cy="575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ui-provider"/>
            </w:rPr>
            <w:t xml:space="preserve">This is a publication </w:t>
          </w:r>
          <w:r w:rsidRPr="0063341F">
            <w:rPr>
              <w:rStyle w:val="ui-provider"/>
            </w:rPr>
            <w:t xml:space="preserve">of </w:t>
          </w:r>
          <w:proofErr w:type="spellStart"/>
          <w:r w:rsidRPr="0063341F">
            <w:rPr>
              <w:rStyle w:val="ui-provider"/>
            </w:rPr>
            <w:t>Equinet’s</w:t>
          </w:r>
          <w:proofErr w:type="spellEnd"/>
          <w:r w:rsidRPr="0063341F">
            <w:rPr>
              <w:rStyle w:val="ui-provider"/>
            </w:rPr>
            <w:t xml:space="preserve"> </w:t>
          </w:r>
          <w:r w:rsidR="00300D90" w:rsidRPr="0063341F">
            <w:t>Research and Data Collection</w:t>
          </w:r>
          <w:r w:rsidR="00300D90" w:rsidRPr="0063341F">
            <w:rPr>
              <w:rStyle w:val="ui-provider"/>
            </w:rPr>
            <w:t xml:space="preserve"> </w:t>
          </w:r>
          <w:r w:rsidRPr="0063341F">
            <w:rPr>
              <w:rStyle w:val="ui-provider"/>
            </w:rPr>
            <w:t>Working Group, prepared based on the information, contributions, and comments provided by members of the Working Group. The veracity of the information provided is the responsibility of each member of the Working Group. The views expressed in it belong to the author and members of the Working Group and neither the moderator nor Equinet or the European Commission are liable for any use that may be made of the information contained therein. This information does not necessarily reflect the position or opinion of individual members of Equinet or the European Commission.</w:t>
          </w:r>
          <w:r>
            <w:rPr>
              <w:rStyle w:val="ui-provider"/>
            </w:rPr>
            <w:t> </w:t>
          </w:r>
        </w:p>
        <w:p w14:paraId="48E3B915" w14:textId="77777777" w:rsidR="0002502A" w:rsidRDefault="0002502A">
          <w:pPr>
            <w:spacing w:after="160" w:line="259" w:lineRule="auto"/>
            <w:rPr>
              <w:lang w:val="en-GB"/>
            </w:rPr>
          </w:pPr>
          <w:r>
            <w:rPr>
              <w:lang w:val="en-GB"/>
            </w:rPr>
            <w:br w:type="page"/>
          </w:r>
        </w:p>
        <w:p w14:paraId="23C84575" w14:textId="77777777" w:rsidR="005E327A" w:rsidRPr="001B00E6" w:rsidRDefault="005E327A" w:rsidP="005E327A">
          <w:pPr>
            <w:pStyle w:val="Heading1"/>
            <w:rPr>
              <w:lang w:val="en-GB"/>
            </w:rPr>
          </w:pPr>
          <w:bookmarkStart w:id="2" w:name="_Toc120612965"/>
          <w:bookmarkStart w:id="3" w:name="_Toc126078328"/>
          <w:bookmarkStart w:id="4" w:name="_Toc132189018"/>
          <w:bookmarkStart w:id="5" w:name="_Toc145928188"/>
          <w:bookmarkStart w:id="6" w:name="_Toc152667757"/>
          <w:bookmarkStart w:id="7" w:name="_Toc153803646"/>
          <w:r w:rsidRPr="001B00E6">
            <w:rPr>
              <w:lang w:val="en-GB"/>
            </w:rPr>
            <w:lastRenderedPageBreak/>
            <w:t>Acknowledgements</w:t>
          </w:r>
          <w:bookmarkEnd w:id="2"/>
          <w:bookmarkEnd w:id="3"/>
          <w:bookmarkEnd w:id="4"/>
          <w:bookmarkEnd w:id="5"/>
          <w:bookmarkEnd w:id="6"/>
          <w:bookmarkEnd w:id="7"/>
        </w:p>
        <w:p w14:paraId="551D5FDC" w14:textId="31ED7569" w:rsidR="005E327A" w:rsidRPr="002F2BF2" w:rsidRDefault="005E327A" w:rsidP="005E327A">
          <w:pPr>
            <w:rPr>
              <w:rFonts w:ascii="DINPro-Bold" w:hAnsi="DINPro-Bold"/>
              <w:color w:val="22489E"/>
              <w:sz w:val="28"/>
              <w:szCs w:val="28"/>
              <w:lang w:val="en-GB"/>
            </w:rPr>
          </w:pPr>
          <w:r w:rsidRPr="001B00E6">
            <w:rPr>
              <w:rFonts w:ascii="DINPro-Bold" w:hAnsi="DINPro-Bold"/>
              <w:color w:val="22489E"/>
              <w:sz w:val="28"/>
              <w:szCs w:val="28"/>
              <w:lang w:val="en-GB"/>
            </w:rPr>
            <w:t>Author</w:t>
          </w:r>
          <w:r w:rsidR="00CF34C8">
            <w:rPr>
              <w:rFonts w:ascii="DINPro-Bold" w:hAnsi="DINPro-Bold"/>
              <w:color w:val="22489E"/>
              <w:sz w:val="28"/>
              <w:szCs w:val="28"/>
              <w:lang w:val="en-GB"/>
            </w:rPr>
            <w:t>s</w:t>
          </w:r>
        </w:p>
        <w:p w14:paraId="1253F17E" w14:textId="52F410FC" w:rsidR="00E77B7C" w:rsidRPr="00E77B7C" w:rsidRDefault="00E77B7C" w:rsidP="00E77B7C">
          <w:pPr>
            <w:pStyle w:val="ListParagraph"/>
            <w:numPr>
              <w:ilvl w:val="0"/>
              <w:numId w:val="25"/>
            </w:numPr>
            <w:spacing w:before="120"/>
          </w:pPr>
          <w:bookmarkStart w:id="8" w:name="_Toc94531142"/>
          <w:bookmarkStart w:id="9" w:name="_Toc120548322"/>
          <w:bookmarkStart w:id="10" w:name="_Toc120552210"/>
          <w:bookmarkStart w:id="11" w:name="_Toc120612833"/>
          <w:bookmarkStart w:id="12" w:name="_Toc120612894"/>
          <w:bookmarkStart w:id="13" w:name="_Toc120612967"/>
          <w:r w:rsidRPr="00CF34C8">
            <w:t xml:space="preserve">Michaela </w:t>
          </w:r>
          <w:proofErr w:type="spellStart"/>
          <w:r w:rsidRPr="00CF34C8">
            <w:t>Ujházyová</w:t>
          </w:r>
          <w:proofErr w:type="spellEnd"/>
        </w:p>
        <w:p w14:paraId="4211A710" w14:textId="4F5BDDAC" w:rsidR="00CF34C8" w:rsidRPr="00CF34C8" w:rsidRDefault="00F86DC3" w:rsidP="00A92F79">
          <w:pPr>
            <w:pStyle w:val="ListParagraph"/>
            <w:numPr>
              <w:ilvl w:val="0"/>
              <w:numId w:val="25"/>
            </w:numPr>
            <w:spacing w:before="120"/>
          </w:pPr>
          <w:r w:rsidRPr="00CF34C8">
            <w:t>Bogdan Banjac</w:t>
          </w:r>
        </w:p>
        <w:p w14:paraId="27AFE544" w14:textId="27B5C6F7" w:rsidR="00CF34C8" w:rsidRPr="00CF34C8" w:rsidRDefault="00F86DC3" w:rsidP="00A92F79">
          <w:pPr>
            <w:pStyle w:val="ListParagraph"/>
            <w:numPr>
              <w:ilvl w:val="0"/>
              <w:numId w:val="25"/>
            </w:numPr>
            <w:spacing w:before="120"/>
          </w:pPr>
          <w:r w:rsidRPr="00CF34C8">
            <w:t>Andriani Papadopoulou</w:t>
          </w:r>
        </w:p>
        <w:p w14:paraId="01B1184A" w14:textId="1E505651" w:rsidR="00CF34C8" w:rsidRPr="00CF34C8" w:rsidRDefault="00F86DC3" w:rsidP="00A92F79">
          <w:pPr>
            <w:pStyle w:val="ListParagraph"/>
            <w:numPr>
              <w:ilvl w:val="0"/>
              <w:numId w:val="25"/>
            </w:numPr>
            <w:spacing w:before="120"/>
          </w:pPr>
          <w:r w:rsidRPr="00CF34C8">
            <w:t xml:space="preserve">Nikolina </w:t>
          </w:r>
          <w:proofErr w:type="spellStart"/>
          <w:r w:rsidRPr="00CF34C8">
            <w:t>Patalen</w:t>
          </w:r>
          <w:proofErr w:type="spellEnd"/>
        </w:p>
        <w:p w14:paraId="5362EB97" w14:textId="6E45047A" w:rsidR="00CF34C8" w:rsidRPr="00CF34C8" w:rsidRDefault="00F86DC3" w:rsidP="00A92F79">
          <w:pPr>
            <w:pStyle w:val="ListParagraph"/>
            <w:numPr>
              <w:ilvl w:val="0"/>
              <w:numId w:val="25"/>
            </w:numPr>
            <w:spacing w:before="120"/>
          </w:pPr>
          <w:r w:rsidRPr="00CF34C8">
            <w:t>Nika</w:t>
          </w:r>
          <w:r w:rsidR="00CF34C8">
            <w:t xml:space="preserve"> </w:t>
          </w:r>
          <w:proofErr w:type="spellStart"/>
          <w:r w:rsidRPr="00CF34C8">
            <w:t>Stroligo</w:t>
          </w:r>
          <w:proofErr w:type="spellEnd"/>
          <w:r w:rsidRPr="00CF34C8">
            <w:t>-Urankar</w:t>
          </w:r>
        </w:p>
        <w:p w14:paraId="2F408966" w14:textId="0E82CE2A" w:rsidR="005E327A" w:rsidRPr="001B00E6" w:rsidRDefault="005E327A" w:rsidP="005E327A">
          <w:pPr>
            <w:spacing w:before="120"/>
            <w:rPr>
              <w:sz w:val="24"/>
              <w:szCs w:val="24"/>
              <w:lang w:val="en-GB" w:eastAsia="it-IT"/>
            </w:rPr>
          </w:pPr>
          <w:r w:rsidRPr="001B00E6">
            <w:rPr>
              <w:rFonts w:ascii="DINPro-Bold" w:hAnsi="DINPro-Bold"/>
              <w:color w:val="22489E"/>
              <w:sz w:val="28"/>
              <w:szCs w:val="28"/>
              <w:lang w:val="en-GB"/>
            </w:rPr>
            <w:t>Editorial and Publication Coordination</w:t>
          </w:r>
          <w:bookmarkEnd w:id="8"/>
          <w:bookmarkEnd w:id="9"/>
          <w:bookmarkEnd w:id="10"/>
          <w:bookmarkEnd w:id="11"/>
          <w:bookmarkEnd w:id="12"/>
          <w:bookmarkEnd w:id="13"/>
          <w:r w:rsidRPr="001B00E6">
            <w:rPr>
              <w:rFonts w:ascii="DINPro-Bold" w:hAnsi="DINPro-Bold"/>
              <w:color w:val="22489E"/>
              <w:sz w:val="28"/>
              <w:szCs w:val="28"/>
              <w:lang w:val="en-GB"/>
            </w:rPr>
            <w:t> </w:t>
          </w:r>
        </w:p>
        <w:p w14:paraId="59E3C799" w14:textId="380C1D0C" w:rsidR="005E327A" w:rsidRPr="008971D4" w:rsidRDefault="005E327A" w:rsidP="005E327A">
          <w:pPr>
            <w:rPr>
              <w:sz w:val="24"/>
              <w:szCs w:val="24"/>
              <w:lang w:val="en-GB"/>
            </w:rPr>
          </w:pPr>
          <w:r>
            <w:rPr>
              <w:b/>
              <w:bCs/>
              <w:sz w:val="24"/>
              <w:szCs w:val="24"/>
              <w:lang w:val="en-GB"/>
            </w:rPr>
            <w:t>Milla Vidina</w:t>
          </w:r>
          <w:r w:rsidRPr="008971D4">
            <w:rPr>
              <w:sz w:val="24"/>
              <w:szCs w:val="24"/>
              <w:lang w:val="en-GB"/>
            </w:rPr>
            <w:t xml:space="preserve"> (Equinet, European Network of </w:t>
          </w:r>
          <w:r w:rsidR="00397D42">
            <w:rPr>
              <w:sz w:val="24"/>
              <w:szCs w:val="24"/>
              <w:lang w:val="en-GB"/>
            </w:rPr>
            <w:t>Equality Bodies</w:t>
          </w:r>
          <w:r w:rsidRPr="008971D4">
            <w:rPr>
              <w:sz w:val="24"/>
              <w:szCs w:val="24"/>
              <w:lang w:val="en-GB"/>
            </w:rPr>
            <w:t>)</w:t>
          </w:r>
        </w:p>
        <w:p w14:paraId="126D259B" w14:textId="77777777" w:rsidR="005E327A" w:rsidRPr="001B00E6" w:rsidRDefault="005E327A" w:rsidP="005E327A">
          <w:pPr>
            <w:rPr>
              <w:rFonts w:ascii="DINPro-Bold" w:hAnsi="DINPro-Bold"/>
              <w:color w:val="22489E"/>
              <w:sz w:val="28"/>
              <w:szCs w:val="28"/>
              <w:lang w:val="en-GB"/>
            </w:rPr>
          </w:pPr>
          <w:bookmarkStart w:id="14" w:name="_Toc94531143"/>
          <w:bookmarkStart w:id="15" w:name="_Toc120548323"/>
          <w:bookmarkStart w:id="16" w:name="_Toc120552211"/>
          <w:bookmarkStart w:id="17" w:name="_Toc120612834"/>
          <w:bookmarkStart w:id="18" w:name="_Toc120612895"/>
          <w:bookmarkStart w:id="19" w:name="_Toc120612968"/>
          <w:r w:rsidRPr="001B00E6">
            <w:rPr>
              <w:rFonts w:ascii="DINPro-Bold" w:hAnsi="DINPro-Bold"/>
              <w:color w:val="22489E"/>
              <w:sz w:val="28"/>
              <w:szCs w:val="28"/>
              <w:lang w:val="en-GB"/>
            </w:rPr>
            <w:t>Formatting</w:t>
          </w:r>
          <w:bookmarkEnd w:id="14"/>
          <w:bookmarkEnd w:id="15"/>
          <w:bookmarkEnd w:id="16"/>
          <w:bookmarkEnd w:id="17"/>
          <w:bookmarkEnd w:id="18"/>
          <w:bookmarkEnd w:id="19"/>
        </w:p>
        <w:p w14:paraId="004869CE" w14:textId="2F2229CA" w:rsidR="005E327A" w:rsidRDefault="005E327A" w:rsidP="005E327A">
          <w:pPr>
            <w:rPr>
              <w:sz w:val="24"/>
              <w:szCs w:val="24"/>
              <w:lang w:val="en-GB"/>
            </w:rPr>
          </w:pPr>
          <w:r w:rsidRPr="001B00E6">
            <w:rPr>
              <w:b/>
              <w:sz w:val="24"/>
              <w:szCs w:val="24"/>
              <w:lang w:val="en-GB"/>
            </w:rPr>
            <w:t xml:space="preserve">Gumru Aliyeva </w:t>
          </w:r>
          <w:r w:rsidRPr="001B00E6">
            <w:rPr>
              <w:sz w:val="24"/>
              <w:szCs w:val="24"/>
              <w:lang w:val="en-GB"/>
            </w:rPr>
            <w:t xml:space="preserve">(Equinet, European Network of </w:t>
          </w:r>
          <w:r w:rsidR="00397D42">
            <w:rPr>
              <w:sz w:val="24"/>
              <w:szCs w:val="24"/>
              <w:lang w:val="en-GB"/>
            </w:rPr>
            <w:t>Equality Bodies</w:t>
          </w:r>
          <w:r w:rsidRPr="001B00E6">
            <w:rPr>
              <w:sz w:val="24"/>
              <w:szCs w:val="24"/>
              <w:lang w:val="en-GB"/>
            </w:rPr>
            <w:t>)</w:t>
          </w:r>
        </w:p>
        <w:p w14:paraId="7BC6EDD8" w14:textId="77777777" w:rsidR="005E327A" w:rsidRDefault="005E327A">
          <w:pPr>
            <w:spacing w:after="160" w:line="259" w:lineRule="auto"/>
            <w:rPr>
              <w:rStyle w:val="Heading1Char"/>
              <w:lang w:val="en-GB"/>
            </w:rPr>
          </w:pPr>
          <w:r>
            <w:rPr>
              <w:rStyle w:val="Heading1Char"/>
              <w:lang w:val="en-GB"/>
            </w:rPr>
            <w:br w:type="page"/>
          </w:r>
        </w:p>
        <w:p w14:paraId="01BC30A7" w14:textId="14181AC0" w:rsidR="00E4152B" w:rsidRPr="00082871" w:rsidRDefault="00E4152B" w:rsidP="00197CEB">
          <w:pPr>
            <w:pStyle w:val="TOCHeading"/>
            <w:spacing w:after="240"/>
            <w:rPr>
              <w:rStyle w:val="Heading1Char"/>
            </w:rPr>
          </w:pPr>
          <w:bookmarkStart w:id="20" w:name="_Toc153803647"/>
          <w:r w:rsidRPr="00082871">
            <w:rPr>
              <w:rStyle w:val="Heading1Char"/>
            </w:rPr>
            <w:lastRenderedPageBreak/>
            <w:t>Contents</w:t>
          </w:r>
          <w:bookmarkEnd w:id="20"/>
        </w:p>
        <w:p w14:paraId="6AB8D760" w14:textId="4701B896" w:rsidR="00521414" w:rsidRPr="005F09D2" w:rsidRDefault="00E4152B" w:rsidP="005F09D2">
          <w:pPr>
            <w:pStyle w:val="TOC1"/>
            <w:rPr>
              <w:rFonts w:cstheme="minorBidi"/>
              <w:kern w:val="2"/>
              <w14:ligatures w14:val="standardContextual"/>
            </w:rPr>
          </w:pPr>
          <w:r>
            <w:rPr>
              <w:noProof w:val="0"/>
            </w:rPr>
            <w:fldChar w:fldCharType="begin"/>
          </w:r>
          <w:r>
            <w:instrText xml:space="preserve"> TOC \o "1-3" \h \z \u </w:instrText>
          </w:r>
          <w:r>
            <w:rPr>
              <w:noProof w:val="0"/>
            </w:rPr>
            <w:fldChar w:fldCharType="separate"/>
          </w:r>
          <w:hyperlink w:anchor="_Toc153803646" w:history="1">
            <w:r w:rsidR="00521414" w:rsidRPr="005F09D2">
              <w:rPr>
                <w:rStyle w:val="Hyperlink"/>
                <w:lang w:val="en-GB"/>
              </w:rPr>
              <w:t>Acknowledgements</w:t>
            </w:r>
            <w:r w:rsidR="00521414" w:rsidRPr="005F09D2">
              <w:rPr>
                <w:webHidden/>
              </w:rPr>
              <w:tab/>
            </w:r>
            <w:r w:rsidR="00521414" w:rsidRPr="005F09D2">
              <w:rPr>
                <w:webHidden/>
              </w:rPr>
              <w:fldChar w:fldCharType="begin"/>
            </w:r>
            <w:r w:rsidR="00521414" w:rsidRPr="005F09D2">
              <w:rPr>
                <w:webHidden/>
              </w:rPr>
              <w:instrText xml:space="preserve"> PAGEREF _Toc153803646 \h </w:instrText>
            </w:r>
            <w:r w:rsidR="00521414" w:rsidRPr="005F09D2">
              <w:rPr>
                <w:webHidden/>
              </w:rPr>
            </w:r>
            <w:r w:rsidR="00521414" w:rsidRPr="005F09D2">
              <w:rPr>
                <w:webHidden/>
              </w:rPr>
              <w:fldChar w:fldCharType="separate"/>
            </w:r>
            <w:r w:rsidR="0085574B">
              <w:rPr>
                <w:webHidden/>
              </w:rPr>
              <w:t>iii</w:t>
            </w:r>
            <w:r w:rsidR="00521414" w:rsidRPr="005F09D2">
              <w:rPr>
                <w:webHidden/>
              </w:rPr>
              <w:fldChar w:fldCharType="end"/>
            </w:r>
          </w:hyperlink>
        </w:p>
        <w:p w14:paraId="502B5DC8" w14:textId="0F9BEA94" w:rsidR="00521414" w:rsidRPr="005F09D2" w:rsidRDefault="00000000" w:rsidP="005F09D2">
          <w:pPr>
            <w:pStyle w:val="TOC1"/>
            <w:rPr>
              <w:rFonts w:cstheme="minorBidi"/>
              <w:kern w:val="2"/>
              <w14:ligatures w14:val="standardContextual"/>
            </w:rPr>
          </w:pPr>
          <w:hyperlink w:anchor="_Toc153803647" w:history="1">
            <w:r w:rsidR="00521414" w:rsidRPr="005F09D2">
              <w:rPr>
                <w:rStyle w:val="Hyperlink"/>
              </w:rPr>
              <w:t>Contents</w:t>
            </w:r>
            <w:r w:rsidR="00521414" w:rsidRPr="005F09D2">
              <w:rPr>
                <w:webHidden/>
              </w:rPr>
              <w:tab/>
            </w:r>
            <w:r w:rsidR="00521414" w:rsidRPr="005F09D2">
              <w:rPr>
                <w:webHidden/>
              </w:rPr>
              <w:fldChar w:fldCharType="begin"/>
            </w:r>
            <w:r w:rsidR="00521414" w:rsidRPr="005F09D2">
              <w:rPr>
                <w:webHidden/>
              </w:rPr>
              <w:instrText xml:space="preserve"> PAGEREF _Toc153803647 \h </w:instrText>
            </w:r>
            <w:r w:rsidR="00521414" w:rsidRPr="005F09D2">
              <w:rPr>
                <w:webHidden/>
              </w:rPr>
            </w:r>
            <w:r w:rsidR="00521414" w:rsidRPr="005F09D2">
              <w:rPr>
                <w:webHidden/>
              </w:rPr>
              <w:fldChar w:fldCharType="separate"/>
            </w:r>
            <w:r w:rsidR="0085574B">
              <w:rPr>
                <w:webHidden/>
              </w:rPr>
              <w:t>iv</w:t>
            </w:r>
            <w:r w:rsidR="00521414" w:rsidRPr="005F09D2">
              <w:rPr>
                <w:webHidden/>
              </w:rPr>
              <w:fldChar w:fldCharType="end"/>
            </w:r>
          </w:hyperlink>
        </w:p>
        <w:p w14:paraId="2AB9AEAE" w14:textId="1A7C4EDB" w:rsidR="00521414" w:rsidRPr="005F09D2" w:rsidRDefault="00000000" w:rsidP="005F09D2">
          <w:pPr>
            <w:pStyle w:val="TOC1"/>
            <w:rPr>
              <w:rFonts w:cstheme="minorBidi"/>
              <w:kern w:val="2"/>
              <w14:ligatures w14:val="standardContextual"/>
            </w:rPr>
          </w:pPr>
          <w:hyperlink w:anchor="_Toc153803648" w:history="1">
            <w:r w:rsidR="00521414" w:rsidRPr="005F09D2">
              <w:rPr>
                <w:rStyle w:val="Hyperlink"/>
              </w:rPr>
              <w:t>Objectives</w:t>
            </w:r>
            <w:r w:rsidR="00521414" w:rsidRPr="005F09D2">
              <w:rPr>
                <w:webHidden/>
              </w:rPr>
              <w:tab/>
            </w:r>
            <w:r w:rsidR="00521414" w:rsidRPr="005F09D2">
              <w:rPr>
                <w:webHidden/>
              </w:rPr>
              <w:fldChar w:fldCharType="begin"/>
            </w:r>
            <w:r w:rsidR="00521414" w:rsidRPr="005F09D2">
              <w:rPr>
                <w:webHidden/>
              </w:rPr>
              <w:instrText xml:space="preserve"> PAGEREF _Toc153803648 \h </w:instrText>
            </w:r>
            <w:r w:rsidR="00521414" w:rsidRPr="005F09D2">
              <w:rPr>
                <w:webHidden/>
              </w:rPr>
            </w:r>
            <w:r w:rsidR="00521414" w:rsidRPr="005F09D2">
              <w:rPr>
                <w:webHidden/>
              </w:rPr>
              <w:fldChar w:fldCharType="separate"/>
            </w:r>
            <w:r w:rsidR="0085574B">
              <w:rPr>
                <w:webHidden/>
              </w:rPr>
              <w:t>vi</w:t>
            </w:r>
            <w:r w:rsidR="00521414" w:rsidRPr="005F09D2">
              <w:rPr>
                <w:webHidden/>
              </w:rPr>
              <w:fldChar w:fldCharType="end"/>
            </w:r>
          </w:hyperlink>
        </w:p>
        <w:p w14:paraId="306F07B4" w14:textId="042504AA" w:rsidR="00521414" w:rsidRPr="005F09D2" w:rsidRDefault="00000000" w:rsidP="005F09D2">
          <w:pPr>
            <w:pStyle w:val="TOC1"/>
            <w:rPr>
              <w:rFonts w:cstheme="minorBidi"/>
              <w:kern w:val="2"/>
              <w14:ligatures w14:val="standardContextual"/>
            </w:rPr>
          </w:pPr>
          <w:hyperlink w:anchor="_Toc153803649" w:history="1">
            <w:r w:rsidR="00521414" w:rsidRPr="005F09D2">
              <w:rPr>
                <w:rStyle w:val="Hyperlink"/>
              </w:rPr>
              <w:t>Content and structure</w:t>
            </w:r>
            <w:r w:rsidR="00521414" w:rsidRPr="005F09D2">
              <w:rPr>
                <w:webHidden/>
              </w:rPr>
              <w:tab/>
            </w:r>
            <w:r w:rsidR="00521414" w:rsidRPr="005F09D2">
              <w:rPr>
                <w:webHidden/>
              </w:rPr>
              <w:fldChar w:fldCharType="begin"/>
            </w:r>
            <w:r w:rsidR="00521414" w:rsidRPr="005F09D2">
              <w:rPr>
                <w:webHidden/>
              </w:rPr>
              <w:instrText xml:space="preserve"> PAGEREF _Toc153803649 \h </w:instrText>
            </w:r>
            <w:r w:rsidR="00521414" w:rsidRPr="005F09D2">
              <w:rPr>
                <w:webHidden/>
              </w:rPr>
            </w:r>
            <w:r w:rsidR="00521414" w:rsidRPr="005F09D2">
              <w:rPr>
                <w:webHidden/>
              </w:rPr>
              <w:fldChar w:fldCharType="separate"/>
            </w:r>
            <w:r w:rsidR="0085574B">
              <w:rPr>
                <w:webHidden/>
              </w:rPr>
              <w:t>vii</w:t>
            </w:r>
            <w:r w:rsidR="00521414" w:rsidRPr="005F09D2">
              <w:rPr>
                <w:webHidden/>
              </w:rPr>
              <w:fldChar w:fldCharType="end"/>
            </w:r>
          </w:hyperlink>
        </w:p>
        <w:p w14:paraId="2E874A9A" w14:textId="32199E51" w:rsidR="00521414" w:rsidRPr="005F09D2" w:rsidRDefault="00000000" w:rsidP="005F09D2">
          <w:pPr>
            <w:pStyle w:val="TOC1"/>
            <w:rPr>
              <w:rFonts w:cstheme="minorBidi"/>
              <w:kern w:val="2"/>
              <w14:ligatures w14:val="standardContextual"/>
            </w:rPr>
          </w:pPr>
          <w:hyperlink w:anchor="_Toc153803650" w:history="1">
            <w:r w:rsidR="00FA244E" w:rsidRPr="005F09D2">
              <w:rPr>
                <w:rStyle w:val="Hyperlink"/>
                <w:b/>
                <w:bCs/>
              </w:rPr>
              <w:t>Se</w:t>
            </w:r>
            <w:r w:rsidR="00521414" w:rsidRPr="005F09D2">
              <w:rPr>
                <w:rStyle w:val="Hyperlink"/>
                <w:b/>
                <w:bCs/>
              </w:rPr>
              <w:t xml:space="preserve">ction I: Why Should Management and Governing Boards of </w:t>
            </w:r>
            <w:r w:rsidR="00397D42" w:rsidRPr="005F09D2">
              <w:rPr>
                <w:rStyle w:val="Hyperlink"/>
                <w:b/>
                <w:bCs/>
              </w:rPr>
              <w:t>Equality Bodies</w:t>
            </w:r>
            <w:r w:rsidR="00521414" w:rsidRPr="005F09D2">
              <w:rPr>
                <w:rStyle w:val="Hyperlink"/>
                <w:b/>
                <w:bCs/>
              </w:rPr>
              <w:t xml:space="preserve"> Adopt the Minimal Guidelines on Improving Complaints Data Collection?</w:t>
            </w:r>
            <w:r w:rsidR="00521414" w:rsidRPr="005F09D2">
              <w:rPr>
                <w:webHidden/>
              </w:rPr>
              <w:tab/>
            </w:r>
            <w:r w:rsidR="00521414" w:rsidRPr="005F09D2">
              <w:rPr>
                <w:webHidden/>
              </w:rPr>
              <w:fldChar w:fldCharType="begin"/>
            </w:r>
            <w:r w:rsidR="00521414" w:rsidRPr="005F09D2">
              <w:rPr>
                <w:webHidden/>
              </w:rPr>
              <w:instrText xml:space="preserve"> PAGEREF _Toc153803650 \h </w:instrText>
            </w:r>
            <w:r w:rsidR="00521414" w:rsidRPr="005F09D2">
              <w:rPr>
                <w:webHidden/>
              </w:rPr>
            </w:r>
            <w:r w:rsidR="00521414" w:rsidRPr="005F09D2">
              <w:rPr>
                <w:webHidden/>
              </w:rPr>
              <w:fldChar w:fldCharType="separate"/>
            </w:r>
            <w:r w:rsidR="0085574B">
              <w:rPr>
                <w:webHidden/>
              </w:rPr>
              <w:t>8</w:t>
            </w:r>
            <w:r w:rsidR="00521414" w:rsidRPr="005F09D2">
              <w:rPr>
                <w:webHidden/>
              </w:rPr>
              <w:fldChar w:fldCharType="end"/>
            </w:r>
          </w:hyperlink>
        </w:p>
        <w:p w14:paraId="1745B0FE" w14:textId="496805CA" w:rsidR="00521414" w:rsidRPr="005F09D2" w:rsidRDefault="00000000">
          <w:pPr>
            <w:pStyle w:val="TOC2"/>
            <w:rPr>
              <w:rFonts w:cstheme="minorBidi"/>
              <w:noProof/>
              <w:kern w:val="2"/>
              <w14:ligatures w14:val="standardContextual"/>
            </w:rPr>
          </w:pPr>
          <w:hyperlink w:anchor="_Toc153803651" w:history="1">
            <w:r w:rsidR="00521414" w:rsidRPr="005F09D2">
              <w:rPr>
                <w:rStyle w:val="Hyperlink"/>
                <w:noProof/>
              </w:rPr>
              <w:t>A.</w:t>
            </w:r>
            <w:r w:rsidR="00521414" w:rsidRPr="005F09D2">
              <w:rPr>
                <w:rFonts w:cstheme="minorBidi"/>
                <w:noProof/>
                <w:kern w:val="2"/>
                <w14:ligatures w14:val="standardContextual"/>
              </w:rPr>
              <w:tab/>
            </w:r>
            <w:r w:rsidR="00521414" w:rsidRPr="005F09D2">
              <w:rPr>
                <w:rStyle w:val="Hyperlink"/>
                <w:noProof/>
              </w:rPr>
              <w:t>Rationales for their implementation</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_Toc153803651 \h </w:instrText>
            </w:r>
            <w:r w:rsidR="00521414" w:rsidRPr="005F09D2">
              <w:rPr>
                <w:noProof/>
                <w:webHidden/>
              </w:rPr>
            </w:r>
            <w:r w:rsidR="00521414" w:rsidRPr="005F09D2">
              <w:rPr>
                <w:noProof/>
                <w:webHidden/>
              </w:rPr>
              <w:fldChar w:fldCharType="separate"/>
            </w:r>
            <w:r w:rsidR="0085574B">
              <w:rPr>
                <w:noProof/>
                <w:webHidden/>
              </w:rPr>
              <w:t>9</w:t>
            </w:r>
            <w:r w:rsidR="00521414" w:rsidRPr="005F09D2">
              <w:rPr>
                <w:noProof/>
                <w:webHidden/>
              </w:rPr>
              <w:fldChar w:fldCharType="end"/>
            </w:r>
          </w:hyperlink>
        </w:p>
        <w:p w14:paraId="611EA07F" w14:textId="0B713877" w:rsidR="00521414" w:rsidRPr="005F09D2" w:rsidRDefault="00000000">
          <w:pPr>
            <w:pStyle w:val="TOC2"/>
            <w:rPr>
              <w:rFonts w:cstheme="minorBidi"/>
              <w:noProof/>
              <w:kern w:val="2"/>
              <w14:ligatures w14:val="standardContextual"/>
            </w:rPr>
          </w:pPr>
          <w:hyperlink w:anchor="_Toc153803658" w:history="1">
            <w:r w:rsidR="00521414" w:rsidRPr="005F09D2">
              <w:rPr>
                <w:rStyle w:val="Hyperlink"/>
                <w:noProof/>
              </w:rPr>
              <w:t>B.</w:t>
            </w:r>
            <w:r w:rsidR="00521414" w:rsidRPr="005F09D2">
              <w:rPr>
                <w:rFonts w:cstheme="minorBidi"/>
                <w:noProof/>
                <w:kern w:val="2"/>
                <w14:ligatures w14:val="standardContextual"/>
              </w:rPr>
              <w:tab/>
            </w:r>
            <w:r w:rsidR="00521414" w:rsidRPr="005F09D2">
              <w:rPr>
                <w:rStyle w:val="Hyperlink"/>
                <w:noProof/>
              </w:rPr>
              <w:t>Collecting Complaints Data in a GDPR-compliant way: How does the EU General Data protection Regulation (GDPR) support the implementation of the present Guidelines?</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_Toc153803658 \h </w:instrText>
            </w:r>
            <w:r w:rsidR="00521414" w:rsidRPr="005F09D2">
              <w:rPr>
                <w:noProof/>
                <w:webHidden/>
              </w:rPr>
            </w:r>
            <w:r w:rsidR="00521414" w:rsidRPr="005F09D2">
              <w:rPr>
                <w:noProof/>
                <w:webHidden/>
              </w:rPr>
              <w:fldChar w:fldCharType="separate"/>
            </w:r>
            <w:r w:rsidR="0085574B">
              <w:rPr>
                <w:noProof/>
                <w:webHidden/>
              </w:rPr>
              <w:t>12</w:t>
            </w:r>
            <w:r w:rsidR="00521414" w:rsidRPr="005F09D2">
              <w:rPr>
                <w:noProof/>
                <w:webHidden/>
              </w:rPr>
              <w:fldChar w:fldCharType="end"/>
            </w:r>
          </w:hyperlink>
        </w:p>
        <w:p w14:paraId="79E2F16F" w14:textId="5A3BB3F0" w:rsidR="00521414" w:rsidRPr="005F09D2" w:rsidRDefault="00000000" w:rsidP="005F09D2">
          <w:pPr>
            <w:pStyle w:val="TOC1"/>
            <w:rPr>
              <w:rFonts w:cstheme="minorBidi"/>
              <w:kern w:val="2"/>
              <w14:ligatures w14:val="standardContextual"/>
            </w:rPr>
          </w:pPr>
          <w:hyperlink w:anchor="_Toc153803663" w:history="1">
            <w:r w:rsidR="00521414" w:rsidRPr="005F09D2">
              <w:rPr>
                <w:rStyle w:val="Hyperlink"/>
                <w:b/>
                <w:bCs/>
              </w:rPr>
              <w:t xml:space="preserve">Section II: How can the Staff of </w:t>
            </w:r>
            <w:r w:rsidR="00397D42" w:rsidRPr="005F09D2">
              <w:rPr>
                <w:rStyle w:val="Hyperlink"/>
                <w:b/>
                <w:bCs/>
              </w:rPr>
              <w:t>Equality Bodies</w:t>
            </w:r>
            <w:r w:rsidR="00521414" w:rsidRPr="005F09D2">
              <w:rPr>
                <w:rStyle w:val="Hyperlink"/>
                <w:b/>
                <w:bCs/>
              </w:rPr>
              <w:t xml:space="preserve"> Implement the Minimal Guidelines in their Everyday Work?</w:t>
            </w:r>
            <w:r w:rsidR="00521414" w:rsidRPr="005F09D2">
              <w:rPr>
                <w:webHidden/>
              </w:rPr>
              <w:tab/>
            </w:r>
            <w:r w:rsidR="00521414" w:rsidRPr="005F09D2">
              <w:rPr>
                <w:webHidden/>
              </w:rPr>
              <w:fldChar w:fldCharType="begin"/>
            </w:r>
            <w:r w:rsidR="00521414" w:rsidRPr="005F09D2">
              <w:rPr>
                <w:webHidden/>
              </w:rPr>
              <w:instrText xml:space="preserve"> PAGEREF _Toc153803663 \h </w:instrText>
            </w:r>
            <w:r w:rsidR="00521414" w:rsidRPr="005F09D2">
              <w:rPr>
                <w:webHidden/>
              </w:rPr>
            </w:r>
            <w:r w:rsidR="00521414" w:rsidRPr="005F09D2">
              <w:rPr>
                <w:webHidden/>
              </w:rPr>
              <w:fldChar w:fldCharType="separate"/>
            </w:r>
            <w:r w:rsidR="0085574B">
              <w:rPr>
                <w:webHidden/>
              </w:rPr>
              <w:t>16</w:t>
            </w:r>
            <w:r w:rsidR="00521414" w:rsidRPr="005F09D2">
              <w:rPr>
                <w:webHidden/>
              </w:rPr>
              <w:fldChar w:fldCharType="end"/>
            </w:r>
          </w:hyperlink>
        </w:p>
        <w:p w14:paraId="12552364" w14:textId="36B0755E" w:rsidR="00521414" w:rsidRPr="005F09D2" w:rsidRDefault="00000000" w:rsidP="000E243C">
          <w:pPr>
            <w:pStyle w:val="TOC2"/>
            <w:rPr>
              <w:rFonts w:cstheme="minorBidi"/>
              <w:noProof/>
              <w:kern w:val="2"/>
              <w14:ligatures w14:val="standardContextual"/>
            </w:rPr>
          </w:pPr>
          <w:hyperlink w:anchor="_Toc153803664" w:history="1">
            <w:r w:rsidR="00521414" w:rsidRPr="005F09D2">
              <w:rPr>
                <w:rStyle w:val="Hyperlink"/>
                <w:noProof/>
              </w:rPr>
              <w:t>Before we start: 5 steps, 5 guiding principles</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_Toc153803664 \h </w:instrText>
            </w:r>
            <w:r w:rsidR="00521414" w:rsidRPr="005F09D2">
              <w:rPr>
                <w:noProof/>
                <w:webHidden/>
              </w:rPr>
            </w:r>
            <w:r w:rsidR="00521414" w:rsidRPr="005F09D2">
              <w:rPr>
                <w:noProof/>
                <w:webHidden/>
              </w:rPr>
              <w:fldChar w:fldCharType="separate"/>
            </w:r>
            <w:r w:rsidR="0085574B">
              <w:rPr>
                <w:noProof/>
                <w:webHidden/>
              </w:rPr>
              <w:t>17</w:t>
            </w:r>
            <w:r w:rsidR="00521414" w:rsidRPr="005F09D2">
              <w:rPr>
                <w:noProof/>
                <w:webHidden/>
              </w:rPr>
              <w:fldChar w:fldCharType="end"/>
            </w:r>
          </w:hyperlink>
        </w:p>
        <w:p w14:paraId="45707034" w14:textId="73AD7F3D" w:rsidR="00521414" w:rsidRPr="005F09D2" w:rsidRDefault="00000000" w:rsidP="005F09D2">
          <w:pPr>
            <w:pStyle w:val="TOC1"/>
            <w:rPr>
              <w:rFonts w:cstheme="minorBidi"/>
              <w:kern w:val="2"/>
              <w14:ligatures w14:val="standardContextual"/>
            </w:rPr>
          </w:pPr>
          <w:hyperlink w:anchor="_Toc153803670" w:history="1">
            <w:r w:rsidR="00521414" w:rsidRPr="005F09D2">
              <w:rPr>
                <w:rStyle w:val="Hyperlink"/>
                <w:b/>
                <w:bCs/>
              </w:rPr>
              <w:t>Phase 1: Data collection at the reception of a complaint</w:t>
            </w:r>
            <w:r w:rsidR="00521414" w:rsidRPr="005F09D2">
              <w:rPr>
                <w:webHidden/>
              </w:rPr>
              <w:tab/>
            </w:r>
            <w:r w:rsidR="00521414" w:rsidRPr="005F09D2">
              <w:rPr>
                <w:webHidden/>
              </w:rPr>
              <w:fldChar w:fldCharType="begin"/>
            </w:r>
            <w:r w:rsidR="00521414" w:rsidRPr="005F09D2">
              <w:rPr>
                <w:webHidden/>
              </w:rPr>
              <w:instrText xml:space="preserve"> PAGEREF _Toc153803670 \h </w:instrText>
            </w:r>
            <w:r w:rsidR="00521414" w:rsidRPr="005F09D2">
              <w:rPr>
                <w:webHidden/>
              </w:rPr>
            </w:r>
            <w:r w:rsidR="00521414" w:rsidRPr="005F09D2">
              <w:rPr>
                <w:webHidden/>
              </w:rPr>
              <w:fldChar w:fldCharType="separate"/>
            </w:r>
            <w:r w:rsidR="0085574B">
              <w:rPr>
                <w:webHidden/>
              </w:rPr>
              <w:t>20</w:t>
            </w:r>
            <w:r w:rsidR="00521414" w:rsidRPr="005F09D2">
              <w:rPr>
                <w:webHidden/>
              </w:rPr>
              <w:fldChar w:fldCharType="end"/>
            </w:r>
          </w:hyperlink>
        </w:p>
        <w:p w14:paraId="058D5F4C" w14:textId="628B79CB" w:rsidR="00521414" w:rsidRPr="005F09D2" w:rsidRDefault="00000000" w:rsidP="000E243C">
          <w:pPr>
            <w:pStyle w:val="TOC2"/>
            <w:rPr>
              <w:rFonts w:cstheme="minorBidi"/>
              <w:noProof/>
              <w:kern w:val="2"/>
              <w14:ligatures w14:val="standardContextual"/>
            </w:rPr>
          </w:pPr>
          <w:hyperlink w:anchor="_Toc153803671" w:history="1">
            <w:r w:rsidR="00521414" w:rsidRPr="005F09D2">
              <w:rPr>
                <w:rStyle w:val="Hyperlink"/>
                <w:noProof/>
              </w:rPr>
              <w:t>1.1 Information about a complaint</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_Toc153803671 \h </w:instrText>
            </w:r>
            <w:r w:rsidR="00521414" w:rsidRPr="005F09D2">
              <w:rPr>
                <w:noProof/>
                <w:webHidden/>
              </w:rPr>
            </w:r>
            <w:r w:rsidR="00521414" w:rsidRPr="005F09D2">
              <w:rPr>
                <w:noProof/>
                <w:webHidden/>
              </w:rPr>
              <w:fldChar w:fldCharType="separate"/>
            </w:r>
            <w:r w:rsidR="0085574B">
              <w:rPr>
                <w:noProof/>
                <w:webHidden/>
              </w:rPr>
              <w:t>21</w:t>
            </w:r>
            <w:r w:rsidR="00521414" w:rsidRPr="005F09D2">
              <w:rPr>
                <w:noProof/>
                <w:webHidden/>
              </w:rPr>
              <w:fldChar w:fldCharType="end"/>
            </w:r>
          </w:hyperlink>
        </w:p>
        <w:p w14:paraId="474B27D8" w14:textId="095A0B58" w:rsidR="00521414" w:rsidRPr="005F09D2" w:rsidRDefault="00000000" w:rsidP="000E243C">
          <w:pPr>
            <w:pStyle w:val="TOC2"/>
            <w:rPr>
              <w:rFonts w:cstheme="minorBidi"/>
              <w:noProof/>
              <w:kern w:val="2"/>
              <w14:ligatures w14:val="standardContextual"/>
            </w:rPr>
          </w:pPr>
          <w:hyperlink w:anchor="_Toc153803674" w:history="1">
            <w:r w:rsidR="00521414" w:rsidRPr="005F09D2">
              <w:rPr>
                <w:rStyle w:val="Hyperlink"/>
                <w:noProof/>
                <w:lang w:val="en-GB"/>
              </w:rPr>
              <w:t>1.2 Information about a complainant</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_Toc153803674 \h </w:instrText>
            </w:r>
            <w:r w:rsidR="00521414" w:rsidRPr="005F09D2">
              <w:rPr>
                <w:noProof/>
                <w:webHidden/>
              </w:rPr>
            </w:r>
            <w:r w:rsidR="00521414" w:rsidRPr="005F09D2">
              <w:rPr>
                <w:noProof/>
                <w:webHidden/>
              </w:rPr>
              <w:fldChar w:fldCharType="separate"/>
            </w:r>
            <w:r w:rsidR="0085574B">
              <w:rPr>
                <w:noProof/>
                <w:webHidden/>
              </w:rPr>
              <w:t>25</w:t>
            </w:r>
            <w:r w:rsidR="00521414" w:rsidRPr="005F09D2">
              <w:rPr>
                <w:noProof/>
                <w:webHidden/>
              </w:rPr>
              <w:fldChar w:fldCharType="end"/>
            </w:r>
          </w:hyperlink>
        </w:p>
        <w:p w14:paraId="29445765" w14:textId="50B8B037" w:rsidR="00521414" w:rsidRPr="005F09D2" w:rsidRDefault="00000000" w:rsidP="000E243C">
          <w:pPr>
            <w:pStyle w:val="TOC2"/>
            <w:rPr>
              <w:rFonts w:cstheme="minorBidi"/>
              <w:noProof/>
              <w:kern w:val="2"/>
              <w14:ligatures w14:val="standardContextual"/>
            </w:rPr>
          </w:pPr>
          <w:hyperlink w:anchor="_Toc153803675" w:history="1">
            <w:r w:rsidR="00521414" w:rsidRPr="005F09D2">
              <w:rPr>
                <w:rStyle w:val="Hyperlink"/>
                <w:noProof/>
                <w:lang w:val="en-GB"/>
              </w:rPr>
              <w:t>1.3 Information about alleged perpetrator</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_Toc153803675 \h </w:instrText>
            </w:r>
            <w:r w:rsidR="00521414" w:rsidRPr="005F09D2">
              <w:rPr>
                <w:noProof/>
                <w:webHidden/>
              </w:rPr>
            </w:r>
            <w:r w:rsidR="00521414" w:rsidRPr="005F09D2">
              <w:rPr>
                <w:noProof/>
                <w:webHidden/>
              </w:rPr>
              <w:fldChar w:fldCharType="separate"/>
            </w:r>
            <w:r w:rsidR="0085574B">
              <w:rPr>
                <w:noProof/>
                <w:webHidden/>
              </w:rPr>
              <w:t>26</w:t>
            </w:r>
            <w:r w:rsidR="00521414" w:rsidRPr="005F09D2">
              <w:rPr>
                <w:noProof/>
                <w:webHidden/>
              </w:rPr>
              <w:fldChar w:fldCharType="end"/>
            </w:r>
          </w:hyperlink>
        </w:p>
        <w:p w14:paraId="3DD993EF" w14:textId="2165101B" w:rsidR="00521414" w:rsidRPr="005F09D2" w:rsidRDefault="00000000" w:rsidP="005F09D2">
          <w:pPr>
            <w:pStyle w:val="TOC1"/>
            <w:rPr>
              <w:rFonts w:cstheme="minorBidi"/>
              <w:kern w:val="2"/>
              <w14:ligatures w14:val="standardContextual"/>
            </w:rPr>
          </w:pPr>
          <w:hyperlink w:anchor="_Toc153803676" w:history="1">
            <w:r w:rsidR="00521414" w:rsidRPr="005F09D2">
              <w:rPr>
                <w:rStyle w:val="Hyperlink"/>
                <w:b/>
                <w:bCs/>
                <w:lang w:val="en-GB"/>
              </w:rPr>
              <w:t>Phase 2: Data collection during the processing and assessment of a complaint</w:t>
            </w:r>
            <w:r w:rsidR="00521414" w:rsidRPr="005F09D2">
              <w:rPr>
                <w:webHidden/>
              </w:rPr>
              <w:tab/>
            </w:r>
            <w:r w:rsidR="00521414" w:rsidRPr="005F09D2">
              <w:rPr>
                <w:webHidden/>
              </w:rPr>
              <w:fldChar w:fldCharType="begin"/>
            </w:r>
            <w:r w:rsidR="00521414" w:rsidRPr="005F09D2">
              <w:rPr>
                <w:webHidden/>
              </w:rPr>
              <w:instrText xml:space="preserve"> PAGEREF _Toc153803676 \h </w:instrText>
            </w:r>
            <w:r w:rsidR="00521414" w:rsidRPr="005F09D2">
              <w:rPr>
                <w:webHidden/>
              </w:rPr>
            </w:r>
            <w:r w:rsidR="00521414" w:rsidRPr="005F09D2">
              <w:rPr>
                <w:webHidden/>
              </w:rPr>
              <w:fldChar w:fldCharType="separate"/>
            </w:r>
            <w:r w:rsidR="0085574B">
              <w:rPr>
                <w:webHidden/>
              </w:rPr>
              <w:t>27</w:t>
            </w:r>
            <w:r w:rsidR="00521414" w:rsidRPr="005F09D2">
              <w:rPr>
                <w:webHidden/>
              </w:rPr>
              <w:fldChar w:fldCharType="end"/>
            </w:r>
          </w:hyperlink>
        </w:p>
        <w:p w14:paraId="5F0D1449" w14:textId="33D5BC7E" w:rsidR="00521414" w:rsidRPr="005F09D2" w:rsidRDefault="00000000" w:rsidP="000E243C">
          <w:pPr>
            <w:pStyle w:val="TOC2"/>
            <w:rPr>
              <w:rFonts w:cstheme="minorBidi"/>
              <w:noProof/>
              <w:kern w:val="2"/>
              <w14:ligatures w14:val="standardContextual"/>
            </w:rPr>
          </w:pPr>
          <w:hyperlink w:anchor="_Toc153803677" w:history="1">
            <w:r w:rsidR="00521414" w:rsidRPr="005F09D2">
              <w:rPr>
                <w:rStyle w:val="Hyperlink"/>
                <w:noProof/>
                <w:lang w:val="en-GB"/>
              </w:rPr>
              <w:t>2.1 Information on the applicability of national non-discrimination law</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_Toc153803677 \h </w:instrText>
            </w:r>
            <w:r w:rsidR="00521414" w:rsidRPr="005F09D2">
              <w:rPr>
                <w:noProof/>
                <w:webHidden/>
              </w:rPr>
            </w:r>
            <w:r w:rsidR="00521414" w:rsidRPr="005F09D2">
              <w:rPr>
                <w:noProof/>
                <w:webHidden/>
              </w:rPr>
              <w:fldChar w:fldCharType="separate"/>
            </w:r>
            <w:r w:rsidR="0085574B">
              <w:rPr>
                <w:noProof/>
                <w:webHidden/>
              </w:rPr>
              <w:t>28</w:t>
            </w:r>
            <w:r w:rsidR="00521414" w:rsidRPr="005F09D2">
              <w:rPr>
                <w:noProof/>
                <w:webHidden/>
              </w:rPr>
              <w:fldChar w:fldCharType="end"/>
            </w:r>
          </w:hyperlink>
        </w:p>
        <w:p w14:paraId="13D013E8" w14:textId="6AFEE6C1" w:rsidR="00521414" w:rsidRPr="005F09D2" w:rsidRDefault="00000000" w:rsidP="000E243C">
          <w:pPr>
            <w:pStyle w:val="TOC2"/>
            <w:rPr>
              <w:rFonts w:cstheme="minorBidi"/>
              <w:noProof/>
              <w:kern w:val="2"/>
              <w14:ligatures w14:val="standardContextual"/>
            </w:rPr>
          </w:pPr>
          <w:hyperlink w:anchor="_Toc153803678" w:history="1">
            <w:r w:rsidR="00521414" w:rsidRPr="005F09D2">
              <w:rPr>
                <w:rStyle w:val="Hyperlink"/>
                <w:noProof/>
                <w:lang w:val="en-GB"/>
              </w:rPr>
              <w:t>2.2 Information on types of actions on a complaint</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_Toc153803678 \h </w:instrText>
            </w:r>
            <w:r w:rsidR="00521414" w:rsidRPr="005F09D2">
              <w:rPr>
                <w:noProof/>
                <w:webHidden/>
              </w:rPr>
            </w:r>
            <w:r w:rsidR="00521414" w:rsidRPr="005F09D2">
              <w:rPr>
                <w:noProof/>
                <w:webHidden/>
              </w:rPr>
              <w:fldChar w:fldCharType="separate"/>
            </w:r>
            <w:r w:rsidR="0085574B">
              <w:rPr>
                <w:noProof/>
                <w:webHidden/>
              </w:rPr>
              <w:t>28</w:t>
            </w:r>
            <w:r w:rsidR="00521414" w:rsidRPr="005F09D2">
              <w:rPr>
                <w:noProof/>
                <w:webHidden/>
              </w:rPr>
              <w:fldChar w:fldCharType="end"/>
            </w:r>
          </w:hyperlink>
        </w:p>
        <w:p w14:paraId="30986786" w14:textId="791F22DD" w:rsidR="00521414" w:rsidRPr="005F09D2" w:rsidRDefault="00000000" w:rsidP="000E243C">
          <w:pPr>
            <w:pStyle w:val="TOC2"/>
            <w:rPr>
              <w:rFonts w:cstheme="minorBidi"/>
              <w:noProof/>
              <w:kern w:val="2"/>
              <w14:ligatures w14:val="standardContextual"/>
            </w:rPr>
          </w:pPr>
          <w:hyperlink w:anchor="_Toc153803679" w:history="1">
            <w:r w:rsidR="00521414" w:rsidRPr="005F09D2">
              <w:rPr>
                <w:rStyle w:val="Hyperlink"/>
                <w:noProof/>
                <w:lang w:val="en-GB"/>
              </w:rPr>
              <w:t>2.3 Information about a complaint</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_Toc153803679 \h </w:instrText>
            </w:r>
            <w:r w:rsidR="00521414" w:rsidRPr="005F09D2">
              <w:rPr>
                <w:noProof/>
                <w:webHidden/>
              </w:rPr>
            </w:r>
            <w:r w:rsidR="00521414" w:rsidRPr="005F09D2">
              <w:rPr>
                <w:noProof/>
                <w:webHidden/>
              </w:rPr>
              <w:fldChar w:fldCharType="separate"/>
            </w:r>
            <w:r w:rsidR="0085574B">
              <w:rPr>
                <w:noProof/>
                <w:webHidden/>
              </w:rPr>
              <w:t>29</w:t>
            </w:r>
            <w:r w:rsidR="00521414" w:rsidRPr="005F09D2">
              <w:rPr>
                <w:noProof/>
                <w:webHidden/>
              </w:rPr>
              <w:fldChar w:fldCharType="end"/>
            </w:r>
          </w:hyperlink>
        </w:p>
        <w:p w14:paraId="0B9C2742" w14:textId="46254DA3" w:rsidR="00521414" w:rsidRPr="005F09D2" w:rsidRDefault="00000000" w:rsidP="000E243C">
          <w:pPr>
            <w:pStyle w:val="TOC2"/>
            <w:rPr>
              <w:rFonts w:cstheme="minorBidi"/>
              <w:noProof/>
              <w:kern w:val="2"/>
              <w14:ligatures w14:val="standardContextual"/>
            </w:rPr>
          </w:pPr>
          <w:hyperlink w:anchor="_Toc153803683" w:history="1">
            <w:r w:rsidR="00521414" w:rsidRPr="005F09D2">
              <w:rPr>
                <w:rStyle w:val="Hyperlink"/>
                <w:noProof/>
                <w:lang w:val="en-GB"/>
              </w:rPr>
              <w:t>2.4 Type of perpetrator</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_Toc153803683 \h </w:instrText>
            </w:r>
            <w:r w:rsidR="00521414" w:rsidRPr="005F09D2">
              <w:rPr>
                <w:noProof/>
                <w:webHidden/>
              </w:rPr>
            </w:r>
            <w:r w:rsidR="00521414" w:rsidRPr="005F09D2">
              <w:rPr>
                <w:noProof/>
                <w:webHidden/>
              </w:rPr>
              <w:fldChar w:fldCharType="separate"/>
            </w:r>
            <w:r w:rsidR="0085574B">
              <w:rPr>
                <w:noProof/>
                <w:webHidden/>
              </w:rPr>
              <w:t>30</w:t>
            </w:r>
            <w:r w:rsidR="00521414" w:rsidRPr="005F09D2">
              <w:rPr>
                <w:noProof/>
                <w:webHidden/>
              </w:rPr>
              <w:fldChar w:fldCharType="end"/>
            </w:r>
          </w:hyperlink>
        </w:p>
        <w:p w14:paraId="009ABAAA" w14:textId="1231B4A5" w:rsidR="00521414" w:rsidRPr="005F09D2" w:rsidRDefault="00000000" w:rsidP="000E243C">
          <w:pPr>
            <w:pStyle w:val="TOC2"/>
            <w:rPr>
              <w:rFonts w:cstheme="minorBidi"/>
              <w:noProof/>
              <w:kern w:val="2"/>
              <w14:ligatures w14:val="standardContextual"/>
            </w:rPr>
          </w:pPr>
          <w:hyperlink w:anchor="_Toc153803684" w:history="1">
            <w:r w:rsidR="00521414" w:rsidRPr="005F09D2">
              <w:rPr>
                <w:rStyle w:val="Hyperlink"/>
                <w:noProof/>
                <w:lang w:val="en-GB"/>
              </w:rPr>
              <w:t>2.5 Information about an outcome</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_Toc153803684 \h </w:instrText>
            </w:r>
            <w:r w:rsidR="00521414" w:rsidRPr="005F09D2">
              <w:rPr>
                <w:noProof/>
                <w:webHidden/>
              </w:rPr>
            </w:r>
            <w:r w:rsidR="00521414" w:rsidRPr="005F09D2">
              <w:rPr>
                <w:noProof/>
                <w:webHidden/>
              </w:rPr>
              <w:fldChar w:fldCharType="separate"/>
            </w:r>
            <w:r w:rsidR="0085574B">
              <w:rPr>
                <w:noProof/>
                <w:webHidden/>
              </w:rPr>
              <w:t>30</w:t>
            </w:r>
            <w:r w:rsidR="00521414" w:rsidRPr="005F09D2">
              <w:rPr>
                <w:noProof/>
                <w:webHidden/>
              </w:rPr>
              <w:fldChar w:fldCharType="end"/>
            </w:r>
          </w:hyperlink>
        </w:p>
        <w:p w14:paraId="4AF7BB43" w14:textId="505CFE8C" w:rsidR="00521414" w:rsidRPr="005F09D2" w:rsidRDefault="00000000" w:rsidP="005F09D2">
          <w:pPr>
            <w:pStyle w:val="TOC1"/>
            <w:rPr>
              <w:rFonts w:cstheme="minorBidi"/>
              <w:kern w:val="2"/>
              <w14:ligatures w14:val="standardContextual"/>
            </w:rPr>
          </w:pPr>
          <w:hyperlink w:anchor="_Toc153803685" w:history="1">
            <w:r w:rsidR="00521414" w:rsidRPr="005F09D2">
              <w:rPr>
                <w:rStyle w:val="Hyperlink"/>
                <w:b/>
                <w:bCs/>
              </w:rPr>
              <w:t>Phase 3: Data collected during the follow-up of a complaint</w:t>
            </w:r>
            <w:r w:rsidR="00521414" w:rsidRPr="005F09D2">
              <w:rPr>
                <w:webHidden/>
              </w:rPr>
              <w:tab/>
            </w:r>
            <w:r w:rsidR="00521414" w:rsidRPr="005F09D2">
              <w:rPr>
                <w:b/>
                <w:bCs/>
                <w:webHidden/>
              </w:rPr>
              <w:fldChar w:fldCharType="begin"/>
            </w:r>
            <w:r w:rsidR="00521414" w:rsidRPr="005F09D2">
              <w:rPr>
                <w:b/>
                <w:bCs/>
                <w:webHidden/>
              </w:rPr>
              <w:instrText xml:space="preserve"> PAGEREF _Toc153803685 \h </w:instrText>
            </w:r>
            <w:r w:rsidR="00521414" w:rsidRPr="005F09D2">
              <w:rPr>
                <w:b/>
                <w:bCs/>
                <w:webHidden/>
              </w:rPr>
            </w:r>
            <w:r w:rsidR="00521414" w:rsidRPr="005F09D2">
              <w:rPr>
                <w:b/>
                <w:bCs/>
                <w:webHidden/>
              </w:rPr>
              <w:fldChar w:fldCharType="separate"/>
            </w:r>
            <w:r w:rsidR="0085574B">
              <w:rPr>
                <w:b/>
                <w:bCs/>
                <w:webHidden/>
              </w:rPr>
              <w:t>32</w:t>
            </w:r>
            <w:r w:rsidR="00521414" w:rsidRPr="005F09D2">
              <w:rPr>
                <w:b/>
                <w:bCs/>
                <w:webHidden/>
              </w:rPr>
              <w:fldChar w:fldCharType="end"/>
            </w:r>
          </w:hyperlink>
        </w:p>
        <w:p w14:paraId="1CD7D954" w14:textId="3E143AF8" w:rsidR="00521414" w:rsidRPr="005F09D2" w:rsidRDefault="00000000" w:rsidP="000E243C">
          <w:pPr>
            <w:pStyle w:val="TOC2"/>
            <w:rPr>
              <w:rFonts w:cstheme="minorBidi"/>
              <w:noProof/>
              <w:kern w:val="2"/>
              <w14:ligatures w14:val="standardContextual"/>
            </w:rPr>
          </w:pPr>
          <w:hyperlink w:anchor="_Toc153803686" w:history="1">
            <w:r w:rsidR="00521414" w:rsidRPr="005F09D2">
              <w:rPr>
                <w:rStyle w:val="Hyperlink"/>
                <w:noProof/>
                <w:lang w:val="sk"/>
              </w:rPr>
              <w:t>3.1 Information on the outcome of a complaint (recommendations, decisions and settlements)</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_Toc153803686 \h </w:instrText>
            </w:r>
            <w:r w:rsidR="00521414" w:rsidRPr="005F09D2">
              <w:rPr>
                <w:noProof/>
                <w:webHidden/>
              </w:rPr>
            </w:r>
            <w:r w:rsidR="00521414" w:rsidRPr="005F09D2">
              <w:rPr>
                <w:noProof/>
                <w:webHidden/>
              </w:rPr>
              <w:fldChar w:fldCharType="separate"/>
            </w:r>
            <w:r w:rsidR="0085574B">
              <w:rPr>
                <w:noProof/>
                <w:webHidden/>
              </w:rPr>
              <w:t>33</w:t>
            </w:r>
            <w:r w:rsidR="00521414" w:rsidRPr="005F09D2">
              <w:rPr>
                <w:noProof/>
                <w:webHidden/>
              </w:rPr>
              <w:fldChar w:fldCharType="end"/>
            </w:r>
          </w:hyperlink>
        </w:p>
        <w:p w14:paraId="1FB91E3F" w14:textId="58D24267" w:rsidR="00521414" w:rsidRDefault="00000000" w:rsidP="000E243C">
          <w:pPr>
            <w:pStyle w:val="TOC2"/>
            <w:rPr>
              <w:rFonts w:cstheme="minorBidi"/>
              <w:noProof/>
              <w:kern w:val="2"/>
              <w14:ligatures w14:val="standardContextual"/>
            </w:rPr>
          </w:pPr>
          <w:hyperlink w:anchor="_Toc153803687" w:history="1">
            <w:r w:rsidR="00521414" w:rsidRPr="005F09D2">
              <w:rPr>
                <w:rStyle w:val="Hyperlink"/>
                <w:noProof/>
                <w:lang w:val="sk"/>
              </w:rPr>
              <w:t>3.2 Information on engagement with other stakeholders on the follow-up of a complaint</w:t>
            </w:r>
            <w:r w:rsidR="00521414" w:rsidRPr="005F09D2">
              <w:rPr>
                <w:noProof/>
                <w:webHidden/>
              </w:rPr>
              <w:tab/>
            </w:r>
            <w:r w:rsidR="00521414" w:rsidRPr="005F09D2">
              <w:rPr>
                <w:noProof/>
                <w:webHidden/>
              </w:rPr>
              <w:fldChar w:fldCharType="begin"/>
            </w:r>
            <w:r w:rsidR="00521414" w:rsidRPr="005F09D2">
              <w:rPr>
                <w:noProof/>
                <w:webHidden/>
              </w:rPr>
              <w:instrText xml:space="preserve"> PAGEREF _Toc153803687 \h </w:instrText>
            </w:r>
            <w:r w:rsidR="00521414" w:rsidRPr="005F09D2">
              <w:rPr>
                <w:noProof/>
                <w:webHidden/>
              </w:rPr>
            </w:r>
            <w:r w:rsidR="00521414" w:rsidRPr="005F09D2">
              <w:rPr>
                <w:noProof/>
                <w:webHidden/>
              </w:rPr>
              <w:fldChar w:fldCharType="separate"/>
            </w:r>
            <w:r w:rsidR="0085574B">
              <w:rPr>
                <w:noProof/>
                <w:webHidden/>
              </w:rPr>
              <w:t>34</w:t>
            </w:r>
            <w:r w:rsidR="00521414" w:rsidRPr="005F09D2">
              <w:rPr>
                <w:noProof/>
                <w:webHidden/>
              </w:rPr>
              <w:fldChar w:fldCharType="end"/>
            </w:r>
          </w:hyperlink>
        </w:p>
        <w:p w14:paraId="5D98F7E5" w14:textId="1BCA093E" w:rsidR="00633C9E" w:rsidRPr="000D38D9" w:rsidRDefault="00E4152B" w:rsidP="000E243C">
          <w:pPr>
            <w:pStyle w:val="TOC2"/>
            <w:rPr>
              <w:rFonts w:cstheme="minorBidi"/>
              <w:kern w:val="2"/>
              <w14:ligatures w14:val="standardContextual"/>
            </w:rPr>
          </w:pPr>
          <w:r>
            <w:rPr>
              <w:noProof/>
            </w:rPr>
            <w:fldChar w:fldCharType="end"/>
          </w:r>
        </w:p>
      </w:sdtContent>
    </w:sdt>
    <w:p w14:paraId="45497C58" w14:textId="61969BBC" w:rsidR="00B33997" w:rsidRDefault="00B33997">
      <w:pPr>
        <w:spacing w:after="160" w:line="259" w:lineRule="auto"/>
      </w:pPr>
      <w:r>
        <w:br w:type="page"/>
      </w:r>
    </w:p>
    <w:p w14:paraId="3C39A431" w14:textId="77777777" w:rsidR="005D5E08" w:rsidRDefault="005D5E08" w:rsidP="00B33997">
      <w:pPr>
        <w:pStyle w:val="Heading1"/>
        <w:sectPr w:rsidR="005D5E08" w:rsidSect="000875A5">
          <w:type w:val="continuous"/>
          <w:pgSz w:w="11906" w:h="16838"/>
          <w:pgMar w:top="1440" w:right="1440" w:bottom="1440" w:left="1440" w:header="708" w:footer="708" w:gutter="0"/>
          <w:pgNumType w:fmt="lowerRoman" w:start="2"/>
          <w:cols w:space="708"/>
          <w:docGrid w:linePitch="360"/>
        </w:sectPr>
      </w:pPr>
    </w:p>
    <w:p w14:paraId="5057F3C8" w14:textId="14053CE0" w:rsidR="00E4152B" w:rsidRPr="002C0D5C" w:rsidRDefault="00B33997" w:rsidP="00B33997">
      <w:pPr>
        <w:pStyle w:val="Heading1"/>
      </w:pPr>
      <w:bookmarkStart w:id="21" w:name="_Toc153803648"/>
      <w:r>
        <w:lastRenderedPageBreak/>
        <w:t>O</w:t>
      </w:r>
      <w:r w:rsidR="00E4152B" w:rsidRPr="00207266">
        <w:t>bjectives</w:t>
      </w:r>
      <w:bookmarkEnd w:id="0"/>
      <w:bookmarkEnd w:id="1"/>
      <w:bookmarkEnd w:id="21"/>
      <w:r w:rsidR="00E4152B" w:rsidRPr="00207266">
        <w:t xml:space="preserve"> </w:t>
      </w:r>
    </w:p>
    <w:p w14:paraId="593017EC" w14:textId="4D9932C5" w:rsidR="00E4152B" w:rsidRDefault="00240B91" w:rsidP="0049397B">
      <w:r w:rsidRPr="005C3ACF">
        <w:rPr>
          <w:b/>
          <w:bCs/>
          <w:noProof/>
          <w:lang w:val="en-GB"/>
        </w:rPr>
        <mc:AlternateContent>
          <mc:Choice Requires="wps">
            <w:drawing>
              <wp:anchor distT="0" distB="0" distL="114300" distR="114300" simplePos="0" relativeHeight="251661312" behindDoc="1" locked="0" layoutInCell="1" allowOverlap="1" wp14:anchorId="2FB238B6" wp14:editId="11A69D40">
                <wp:simplePos x="0" y="0"/>
                <wp:positionH relativeFrom="margin">
                  <wp:posOffset>0</wp:posOffset>
                </wp:positionH>
                <wp:positionV relativeFrom="paragraph">
                  <wp:posOffset>2051685</wp:posOffset>
                </wp:positionV>
                <wp:extent cx="5726430" cy="4089400"/>
                <wp:effectExtent l="0" t="0" r="7620" b="6350"/>
                <wp:wrapNone/>
                <wp:docPr id="164371084" name="Rectangle 164371084"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4089400"/>
                        </a:xfrm>
                        <a:prstGeom prst="rect">
                          <a:avLst/>
                        </a:prstGeom>
                        <a:solidFill>
                          <a:srgbClr val="E9F7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91CF1" id="Rectangle 164371084" o:spid="_x0000_s1026" alt="P160#y1" style="position:absolute;margin-left:0;margin-top:161.55pt;width:450.9pt;height:32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" fillcolor="#e9f7f5" stroked="f" strokeweight="1pt">
                <w10:wrap anchorx="margin"/>
              </v:rect>
            </w:pict>
          </mc:Fallback>
        </mc:AlternateContent>
      </w:r>
      <w:r w:rsidR="00E4152B" w:rsidRPr="0031056A">
        <w:t xml:space="preserve">Equinet members, through the work of </w:t>
      </w:r>
      <w:bookmarkStart w:id="22" w:name="_Int_5UN1bDbs"/>
      <w:proofErr w:type="spellStart"/>
      <w:r w:rsidR="00E4152B" w:rsidRPr="0031056A">
        <w:t>Equinet’s</w:t>
      </w:r>
      <w:bookmarkEnd w:id="22"/>
      <w:proofErr w:type="spellEnd"/>
      <w:r w:rsidR="00E4152B" w:rsidRPr="0031056A">
        <w:t xml:space="preserve"> Group on Research and Data Collection, have identified the need to study comparatively data collection practices among European </w:t>
      </w:r>
      <w:r w:rsidR="00397D42">
        <w:t>Equality Bodies</w:t>
      </w:r>
      <w:r w:rsidR="00E4152B" w:rsidRPr="0031056A">
        <w:t xml:space="preserve"> in order to identify ways to improve internal complaints d</w:t>
      </w:r>
      <w:r w:rsidR="00E4152B">
        <w:t>a</w:t>
      </w:r>
      <w:r w:rsidR="00E4152B" w:rsidRPr="0031056A">
        <w:t xml:space="preserve">ta collection and ensure comparability of complaints data between </w:t>
      </w:r>
      <w:r w:rsidR="00397D42">
        <w:t>Equality Bodies</w:t>
      </w:r>
      <w:r w:rsidR="00E4152B" w:rsidRPr="0031056A">
        <w:t xml:space="preserve">. </w:t>
      </w:r>
      <w:r w:rsidR="00E4152B">
        <w:t xml:space="preserve">These guidelines respond to the call to improve </w:t>
      </w:r>
      <w:r w:rsidR="00E4152B" w:rsidRPr="00AF4AD7">
        <w:t>the collection of reliable and comparable</w:t>
      </w:r>
      <w:r w:rsidR="00E4152B">
        <w:t xml:space="preserve"> equality</w:t>
      </w:r>
      <w:r w:rsidR="00E4152B" w:rsidRPr="00AF4AD7">
        <w:t xml:space="preserve"> data</w:t>
      </w:r>
      <w:r w:rsidR="00E4152B">
        <w:t xml:space="preserve">—including </w:t>
      </w:r>
      <w:r w:rsidR="00E4152B" w:rsidRPr="00050ED5">
        <w:t>an explicit focus on complaints data</w:t>
      </w:r>
      <w:r w:rsidR="00E4152B">
        <w:t xml:space="preserve">—at </w:t>
      </w:r>
      <w:r w:rsidR="00E4152B" w:rsidRPr="00AF4AD7">
        <w:t>European and national level in a number of Commission’s initiatives, including the </w:t>
      </w:r>
      <w:hyperlink r:id="rId14" w:history="1">
        <w:r w:rsidR="00E4152B" w:rsidRPr="00AF4AD7">
          <w:rPr>
            <w:rStyle w:val="Hyperlink"/>
          </w:rPr>
          <w:t>Gender Equality Strategy</w:t>
        </w:r>
      </w:hyperlink>
      <w:r w:rsidR="00E4152B" w:rsidRPr="00AF4AD7">
        <w:t>, the </w:t>
      </w:r>
      <w:hyperlink r:id="rId15" w:history="1">
        <w:r w:rsidR="00E4152B" w:rsidRPr="00AF4AD7">
          <w:rPr>
            <w:rStyle w:val="Hyperlink"/>
          </w:rPr>
          <w:t>LGBTIQ Equality Strategy</w:t>
        </w:r>
      </w:hyperlink>
      <w:r w:rsidR="00E4152B" w:rsidRPr="00AF4AD7">
        <w:t>, the </w:t>
      </w:r>
      <w:hyperlink r:id="rId16" w:history="1">
        <w:r w:rsidR="00E4152B" w:rsidRPr="00AF4AD7">
          <w:rPr>
            <w:rStyle w:val="Hyperlink"/>
          </w:rPr>
          <w:t>EU Roma Strategic Framework</w:t>
        </w:r>
      </w:hyperlink>
      <w:r w:rsidR="00E4152B" w:rsidRPr="00AF4AD7">
        <w:t> and the </w:t>
      </w:r>
      <w:hyperlink r:id="rId17" w:history="1">
        <w:r w:rsidR="00E4152B" w:rsidRPr="00AF4AD7">
          <w:rPr>
            <w:rStyle w:val="Hyperlink"/>
          </w:rPr>
          <w:t>Anti-racism Action Plan</w:t>
        </w:r>
      </w:hyperlink>
      <w:r w:rsidR="00E4152B" w:rsidRPr="00AF4AD7">
        <w:t>.</w:t>
      </w:r>
      <w:r w:rsidRPr="00240B91">
        <w:rPr>
          <w:b/>
          <w:bCs/>
          <w:noProof/>
          <w:lang w:val="en-GB"/>
        </w:rPr>
        <w:t xml:space="preserve"> </w:t>
      </w:r>
    </w:p>
    <w:p w14:paraId="25129187" w14:textId="77777777" w:rsidR="00E4152B" w:rsidRPr="00513BE2" w:rsidRDefault="00E4152B" w:rsidP="00513BE2">
      <w:pPr>
        <w:pStyle w:val="Caselawbody"/>
        <w:rPr>
          <w:b/>
          <w:bCs/>
        </w:rPr>
      </w:pPr>
      <w:r w:rsidRPr="00513BE2">
        <w:rPr>
          <w:b/>
          <w:bCs/>
        </w:rPr>
        <w:t xml:space="preserve">The specific aims of the  Guidelines include: </w:t>
      </w:r>
    </w:p>
    <w:p w14:paraId="5465A4E2" w14:textId="19B3221C" w:rsidR="00E4152B" w:rsidRPr="00221AD8" w:rsidRDefault="00E4152B" w:rsidP="00513BE2">
      <w:pPr>
        <w:pStyle w:val="Caselawbody"/>
        <w:numPr>
          <w:ilvl w:val="0"/>
          <w:numId w:val="26"/>
        </w:numPr>
      </w:pPr>
      <w:r>
        <w:t xml:space="preserve">Developing a </w:t>
      </w:r>
      <w:r w:rsidRPr="00221AD8">
        <w:t>standardized and consistent approach to complaints data collection</w:t>
      </w:r>
      <w:r>
        <w:t xml:space="preserve"> for all </w:t>
      </w:r>
      <w:r w:rsidR="00397D42">
        <w:t>Equality Bodies</w:t>
      </w:r>
      <w:r>
        <w:t>,</w:t>
      </w:r>
      <w:r w:rsidRPr="00221AD8">
        <w:t xml:space="preserve"> based on a minimum of</w:t>
      </w:r>
      <w:r>
        <w:t xml:space="preserve"> collected</w:t>
      </w:r>
      <w:r w:rsidRPr="00221AD8">
        <w:t xml:space="preserve"> </w:t>
      </w:r>
      <w:r>
        <w:t xml:space="preserve">information;  </w:t>
      </w:r>
    </w:p>
    <w:p w14:paraId="5A735ED2" w14:textId="0534CD99" w:rsidR="00E4152B" w:rsidRDefault="00E4152B" w:rsidP="00513BE2">
      <w:pPr>
        <w:pStyle w:val="Caselawbody"/>
        <w:numPr>
          <w:ilvl w:val="0"/>
          <w:numId w:val="26"/>
        </w:numPr>
      </w:pPr>
      <w:r>
        <w:t xml:space="preserve">Facilitating </w:t>
      </w:r>
      <w:r w:rsidRPr="00221AD8">
        <w:t xml:space="preserve">comparison of complaints data collected by </w:t>
      </w:r>
      <w:r w:rsidR="00397D42">
        <w:t>Equality Bodies</w:t>
      </w:r>
      <w:r w:rsidRPr="00221AD8">
        <w:t xml:space="preserve"> by ensuring</w:t>
      </w:r>
      <w:r>
        <w:t xml:space="preserve"> coherence and</w:t>
      </w:r>
      <w:r w:rsidRPr="00221AD8">
        <w:t xml:space="preserve"> compatibility </w:t>
      </w:r>
      <w:r>
        <w:t xml:space="preserve">of the minimal information collected by all </w:t>
      </w:r>
      <w:r w:rsidR="00397D42">
        <w:t>Equality Bodies</w:t>
      </w:r>
      <w:r>
        <w:t>;</w:t>
      </w:r>
    </w:p>
    <w:p w14:paraId="17098DA3" w14:textId="43A67ACA" w:rsidR="00E4152B" w:rsidRDefault="00E4152B" w:rsidP="00513BE2">
      <w:pPr>
        <w:pStyle w:val="Caselawbody"/>
        <w:numPr>
          <w:ilvl w:val="0"/>
          <w:numId w:val="26"/>
        </w:numPr>
      </w:pPr>
      <w:r>
        <w:t>P</w:t>
      </w:r>
      <w:r w:rsidRPr="00221AD8">
        <w:t>rovid</w:t>
      </w:r>
      <w:r>
        <w:t>ing</w:t>
      </w:r>
      <w:r w:rsidRPr="00221AD8">
        <w:t xml:space="preserve"> practical guidance for </w:t>
      </w:r>
      <w:r w:rsidR="00397D42">
        <w:t>Equality Bodies</w:t>
      </w:r>
      <w:r>
        <w:t xml:space="preserve"> on how</w:t>
      </w:r>
      <w:r w:rsidRPr="00221AD8">
        <w:t xml:space="preserve"> to produce—with minimal and easy-to-implement adjustments to already existing complaints data collection practices—more comprehensive, reliable, and comparable complaints data</w:t>
      </w:r>
      <w:r>
        <w:t xml:space="preserve">; </w:t>
      </w:r>
    </w:p>
    <w:p w14:paraId="648B568B" w14:textId="176F4504" w:rsidR="00E4152B" w:rsidRPr="00221AD8" w:rsidRDefault="00E4152B" w:rsidP="00513BE2">
      <w:pPr>
        <w:pStyle w:val="Caselawbody"/>
        <w:numPr>
          <w:ilvl w:val="0"/>
          <w:numId w:val="26"/>
        </w:numPr>
      </w:pPr>
      <w:r>
        <w:t xml:space="preserve">Facilitating future monitoring of the </w:t>
      </w:r>
      <w:hyperlink r:id="rId18" w:history="1">
        <w:r w:rsidRPr="002A0EF2">
          <w:rPr>
            <w:rStyle w:val="Hyperlink"/>
          </w:rPr>
          <w:t xml:space="preserve">European Commission proposals for Directives on Standards for </w:t>
        </w:r>
        <w:r w:rsidR="00397D42">
          <w:rPr>
            <w:rStyle w:val="Hyperlink"/>
          </w:rPr>
          <w:t>Equality Bodies</w:t>
        </w:r>
      </w:hyperlink>
      <w:r>
        <w:t xml:space="preserve"> which will rely on </w:t>
      </w:r>
      <w:r w:rsidRPr="00387376">
        <w:t xml:space="preserve">data on </w:t>
      </w:r>
      <w:r w:rsidR="00397D42">
        <w:t>Equality Bodies</w:t>
      </w:r>
      <w:r w:rsidRPr="00387376">
        <w:t>’ own activities</w:t>
      </w:r>
      <w:r>
        <w:t xml:space="preserve"> through contributing to the comparability of such data. </w:t>
      </w:r>
    </w:p>
    <w:p w14:paraId="5083F267" w14:textId="77777777" w:rsidR="00E4152B" w:rsidRDefault="00E4152B" w:rsidP="00240B91">
      <w:pPr>
        <w:spacing w:before="240"/>
      </w:pPr>
      <w:r>
        <w:t xml:space="preserve">Finally, while highlighting the importance of complaints data, these Guidelines should be implemented with the awareness that complaints data is only one of several different sources of equality data and given its inherent limitations, it should be used in conjunction with these other sources in order to reflect more accurately the scale and prevalence of discrimination in society. In specific, complaints data is not representative of the general population affected by discrimination due to underreporting by rights-holders. </w:t>
      </w:r>
    </w:p>
    <w:p w14:paraId="70F74670" w14:textId="77777777" w:rsidR="00E4152B" w:rsidRDefault="00E4152B" w:rsidP="0049397B">
      <w:pPr>
        <w:pStyle w:val="Heading1"/>
      </w:pPr>
      <w:bookmarkStart w:id="23" w:name="_Toc148815678"/>
      <w:bookmarkStart w:id="24" w:name="_Toc153549994"/>
      <w:bookmarkStart w:id="25" w:name="_Toc153803649"/>
      <w:r w:rsidRPr="00207266">
        <w:lastRenderedPageBreak/>
        <w:t>Content and structure</w:t>
      </w:r>
      <w:bookmarkEnd w:id="23"/>
      <w:bookmarkEnd w:id="24"/>
      <w:bookmarkEnd w:id="25"/>
    </w:p>
    <w:p w14:paraId="59561B8A" w14:textId="774AF0F1" w:rsidR="00E4152B" w:rsidRDefault="00E4152B" w:rsidP="0049397B">
      <w:r>
        <w:t>The 2021 Equinet</w:t>
      </w:r>
      <w:r w:rsidRPr="00281939">
        <w:t xml:space="preserve"> Complaints Data</w:t>
      </w:r>
      <w:r>
        <w:t xml:space="preserve"> Report reveal that there is a </w:t>
      </w:r>
      <w:r w:rsidRPr="00137A85">
        <w:rPr>
          <w:lang w:val="en-GB"/>
        </w:rPr>
        <w:t xml:space="preserve">minimal set of </w:t>
      </w:r>
      <w:r>
        <w:rPr>
          <w:lang w:val="en-GB"/>
        </w:rPr>
        <w:t xml:space="preserve">information gathered in relation to </w:t>
      </w:r>
      <w:r w:rsidRPr="00137A85">
        <w:rPr>
          <w:lang w:val="en-GB"/>
        </w:rPr>
        <w:t>every discrimination complaint</w:t>
      </w:r>
      <w:r>
        <w:rPr>
          <w:lang w:val="en-GB"/>
        </w:rPr>
        <w:t xml:space="preserve"> by most </w:t>
      </w:r>
      <w:r w:rsidR="00397D42">
        <w:rPr>
          <w:lang w:val="en-GB"/>
        </w:rPr>
        <w:t>Equality Bodies</w:t>
      </w:r>
      <w:r>
        <w:t xml:space="preserve">, </w:t>
      </w:r>
      <w:r w:rsidRPr="00137A85">
        <w:rPr>
          <w:lang w:val="en-GB"/>
        </w:rPr>
        <w:t xml:space="preserve">regardless of differences among </w:t>
      </w:r>
      <w:r w:rsidR="00397D42">
        <w:rPr>
          <w:lang w:val="en-GB"/>
        </w:rPr>
        <w:t>Equality Bodies</w:t>
      </w:r>
      <w:r w:rsidRPr="00137A85">
        <w:rPr>
          <w:lang w:val="en-GB"/>
        </w:rPr>
        <w:t xml:space="preserve"> in</w:t>
      </w:r>
      <w:r w:rsidRPr="00137A85">
        <w:t xml:space="preserve"> terms of </w:t>
      </w:r>
      <w:r>
        <w:t xml:space="preserve">their </w:t>
      </w:r>
      <w:r w:rsidRPr="00137A85">
        <w:t>size, mandate,</w:t>
      </w:r>
      <w:r>
        <w:t xml:space="preserve"> </w:t>
      </w:r>
      <w:r w:rsidRPr="00137A85">
        <w:t xml:space="preserve">structure, and </w:t>
      </w:r>
      <w:r>
        <w:t>competences</w:t>
      </w:r>
      <w:r w:rsidRPr="00137A85">
        <w:rPr>
          <w:lang w:val="en-GB"/>
        </w:rPr>
        <w:t>. Th</w:t>
      </w:r>
      <w:r>
        <w:rPr>
          <w:lang w:val="en-GB"/>
        </w:rPr>
        <w:t xml:space="preserve">e present Guidelines focus on the collection of this already existing minimum of complaints information, proposing </w:t>
      </w:r>
      <w:r w:rsidRPr="00B3284D">
        <w:t>actionable and specific steps on</w:t>
      </w:r>
      <w:r>
        <w:t xml:space="preserve"> </w:t>
      </w:r>
      <w:r w:rsidRPr="00B3284D">
        <w:t xml:space="preserve">how the management </w:t>
      </w:r>
      <w:r>
        <w:t xml:space="preserve">and staff of </w:t>
      </w:r>
      <w:r w:rsidR="00397D42">
        <w:t>Equality Bodies</w:t>
      </w:r>
      <w:r w:rsidRPr="00B3284D">
        <w:t xml:space="preserve"> could implement minimal changes in current practices of complaints data collection</w:t>
      </w:r>
      <w:r>
        <w:t xml:space="preserve"> to improve complaints data comparability across different </w:t>
      </w:r>
      <w:r w:rsidR="00397D42">
        <w:t>Equality Bodies</w:t>
      </w:r>
      <w:r>
        <w:t xml:space="preserve">.  </w:t>
      </w:r>
    </w:p>
    <w:p w14:paraId="576B69DA" w14:textId="55A5C85A" w:rsidR="00E4152B" w:rsidRDefault="00E4152B" w:rsidP="0049397B">
      <w:pPr>
        <w:rPr>
          <w:lang w:val="en-GB"/>
        </w:rPr>
      </w:pPr>
      <w:r>
        <w:rPr>
          <w:lang w:val="en-GB"/>
        </w:rPr>
        <w:t xml:space="preserve">The Guidelines are structured in two parts. The first section addresses heads of </w:t>
      </w:r>
      <w:r w:rsidR="00397D42">
        <w:rPr>
          <w:lang w:val="en-GB"/>
        </w:rPr>
        <w:t>Equality Bodies</w:t>
      </w:r>
      <w:r>
        <w:rPr>
          <w:lang w:val="en-GB"/>
        </w:rPr>
        <w:t xml:space="preserve"> and senior staff with decision-making responsibilities and outlines different reasons for the adoption of these guidelines. The second section targets staff of </w:t>
      </w:r>
      <w:r w:rsidR="00397D42">
        <w:rPr>
          <w:lang w:val="en-GB"/>
        </w:rPr>
        <w:t>Equality Bodies</w:t>
      </w:r>
      <w:r>
        <w:rPr>
          <w:lang w:val="en-GB"/>
        </w:rPr>
        <w:t xml:space="preserve"> who work at the operation level with complaints, whether through registering, assessing or otherwise processing information related to complaints.</w:t>
      </w:r>
    </w:p>
    <w:p w14:paraId="5632123E" w14:textId="379F0713" w:rsidR="00C7033A" w:rsidRPr="0049397B" w:rsidRDefault="00E4152B" w:rsidP="0049397B">
      <w:pPr>
        <w:spacing w:after="160"/>
        <w:rPr>
          <w:lang w:val="en-GB"/>
        </w:rPr>
      </w:pPr>
      <w:r w:rsidRPr="00A77D25">
        <w:rPr>
          <w:lang w:val="en-GB"/>
        </w:rPr>
        <w:t>To ensure consistency of responses and interpretation by stakeholders, the guidelines use</w:t>
      </w:r>
      <w:r>
        <w:rPr>
          <w:lang w:val="en-GB"/>
        </w:rPr>
        <w:t xml:space="preserve"> </w:t>
      </w:r>
      <w:r w:rsidRPr="00A77D25">
        <w:rPr>
          <w:lang w:val="en-GB"/>
        </w:rPr>
        <w:t>as a minimal standard the EU legislative framework using definitions of different grounds, areas of life and forms of discrimination based on EU’s non-discrimination legislation and its interpretation by the caselaw of the CJEU</w:t>
      </w:r>
      <w:r>
        <w:rPr>
          <w:lang w:val="en-GB"/>
        </w:rPr>
        <w:t xml:space="preserve">.  Beyond this minimum of complaints information that </w:t>
      </w:r>
      <w:r w:rsidR="00397D42">
        <w:rPr>
          <w:lang w:val="en-GB"/>
        </w:rPr>
        <w:t>Equality Bodies</w:t>
      </w:r>
      <w:r>
        <w:rPr>
          <w:lang w:val="en-GB"/>
        </w:rPr>
        <w:t xml:space="preserve"> are encouraged to collect, the guidelines also include the option, where applicable, to collect information on grounds and areas of life for a complaint, which are covered under national law. In addition, where relevant, the guidelines also suggest tips for improving the overall quality of the information collected on complaints, through readily applicable and minimally resource-intensive measures.</w:t>
      </w:r>
      <w:bookmarkStart w:id="26" w:name="_Toc153549995"/>
    </w:p>
    <w:p w14:paraId="6246D80D" w14:textId="74E78295" w:rsidR="007E6A26" w:rsidRDefault="007E6A26">
      <w:pPr>
        <w:spacing w:after="160" w:line="259" w:lineRule="auto"/>
        <w:rPr>
          <w:rFonts w:ascii="DINPro-Bold" w:eastAsiaTheme="majorEastAsia" w:hAnsi="DINPro-Bold" w:cstheme="majorBidi"/>
          <w:color w:val="22489E"/>
          <w:sz w:val="36"/>
          <w:szCs w:val="36"/>
        </w:rPr>
      </w:pPr>
    </w:p>
    <w:p w14:paraId="0DD78E71" w14:textId="77777777" w:rsidR="00A92F79" w:rsidRDefault="00A92F79" w:rsidP="00E4152B">
      <w:pPr>
        <w:pStyle w:val="Heading1"/>
        <w:sectPr w:rsidR="00A92F79" w:rsidSect="000875A5">
          <w:headerReference w:type="default" r:id="rId19"/>
          <w:footerReference w:type="default" r:id="rId20"/>
          <w:pgSz w:w="11906" w:h="16838"/>
          <w:pgMar w:top="1440" w:right="1440" w:bottom="1440" w:left="1440" w:header="708" w:footer="708" w:gutter="0"/>
          <w:pgNumType w:fmt="lowerRoman" w:start="6"/>
          <w:cols w:space="708"/>
          <w:docGrid w:linePitch="360"/>
        </w:sectPr>
      </w:pPr>
    </w:p>
    <w:p w14:paraId="7B28269C" w14:textId="398E98DA" w:rsidR="00FE6A6F" w:rsidRPr="002831C4" w:rsidRDefault="00FE6A6F" w:rsidP="002831C4">
      <w:pPr>
        <w:pStyle w:val="Heading1"/>
        <w:spacing w:before="9600"/>
        <w:jc w:val="center"/>
        <w:rPr>
          <w:sz w:val="48"/>
          <w:szCs w:val="48"/>
        </w:rPr>
      </w:pPr>
      <w:bookmarkStart w:id="27" w:name="_Toc153803650"/>
      <w:r w:rsidRPr="002831C4">
        <w:rPr>
          <w:sz w:val="48"/>
          <w:szCs w:val="48"/>
        </w:rPr>
        <w:lastRenderedPageBreak/>
        <w:t xml:space="preserve">Section I: Why Should Management and Governing Boards of </w:t>
      </w:r>
      <w:r w:rsidR="00397D42">
        <w:rPr>
          <w:sz w:val="48"/>
          <w:szCs w:val="48"/>
        </w:rPr>
        <w:t>Equality Bodies</w:t>
      </w:r>
      <w:r w:rsidRPr="002831C4">
        <w:rPr>
          <w:sz w:val="48"/>
          <w:szCs w:val="48"/>
        </w:rPr>
        <w:t xml:space="preserve"> Adopt the Minimal Guidelines on Improving Complaints Data Collection?</w:t>
      </w:r>
    </w:p>
    <w:p w14:paraId="2B8A002B" w14:textId="77777777" w:rsidR="00B57070" w:rsidRDefault="00B57070">
      <w:pPr>
        <w:spacing w:after="160" w:line="259" w:lineRule="auto"/>
        <w:rPr>
          <w:rFonts w:ascii="DINPro-Bold" w:eastAsiaTheme="majorEastAsia" w:hAnsi="DINPro-Bold" w:cstheme="majorBidi"/>
          <w:color w:val="22489E"/>
          <w:sz w:val="36"/>
          <w:szCs w:val="36"/>
        </w:rPr>
        <w:sectPr w:rsidR="00B57070" w:rsidSect="000875A5">
          <w:headerReference w:type="default" r:id="rId21"/>
          <w:footerReference w:type="default" r:id="rId22"/>
          <w:pgSz w:w="11906" w:h="16838"/>
          <w:pgMar w:top="1440" w:right="1440" w:bottom="1440" w:left="1440" w:header="708" w:footer="708" w:gutter="0"/>
          <w:pgNumType w:start="8"/>
          <w:cols w:space="708"/>
          <w:docGrid w:linePitch="360"/>
        </w:sectPr>
      </w:pPr>
    </w:p>
    <w:p w14:paraId="01926991" w14:textId="77777777" w:rsidR="00E4152B" w:rsidRPr="00A055B6" w:rsidRDefault="00E4152B" w:rsidP="0049397B">
      <w:pPr>
        <w:pStyle w:val="Heading2"/>
        <w:numPr>
          <w:ilvl w:val="0"/>
          <w:numId w:val="10"/>
        </w:numPr>
        <w:ind w:left="426" w:hanging="426"/>
      </w:pPr>
      <w:bookmarkStart w:id="28" w:name="_Toc153549996"/>
      <w:bookmarkStart w:id="29" w:name="_Toc153803651"/>
      <w:bookmarkEnd w:id="26"/>
      <w:bookmarkEnd w:id="27"/>
      <w:r w:rsidRPr="00A055B6">
        <w:lastRenderedPageBreak/>
        <w:t>Rationales for their implementation</w:t>
      </w:r>
      <w:bookmarkEnd w:id="28"/>
      <w:bookmarkEnd w:id="29"/>
      <w:r w:rsidRPr="00A055B6">
        <w:t xml:space="preserve"> </w:t>
      </w:r>
    </w:p>
    <w:p w14:paraId="68E87FF8" w14:textId="77777777" w:rsidR="00E4152B" w:rsidRPr="00633C9E" w:rsidRDefault="00E4152B" w:rsidP="0049397B">
      <w:pPr>
        <w:pStyle w:val="Heading3"/>
        <w:rPr>
          <w:rStyle w:val="Heading3Char"/>
        </w:rPr>
      </w:pPr>
      <w:bookmarkStart w:id="30" w:name="_Toc153549997"/>
      <w:bookmarkStart w:id="31" w:name="_Toc153803652"/>
      <w:r w:rsidRPr="00633C9E">
        <w:rPr>
          <w:rStyle w:val="Heading3Char"/>
        </w:rPr>
        <w:t>Improving assistance to victims</w:t>
      </w:r>
      <w:bookmarkEnd w:id="30"/>
      <w:bookmarkEnd w:id="31"/>
      <w:r w:rsidRPr="00633C9E">
        <w:rPr>
          <w:rStyle w:val="Heading3Char"/>
        </w:rPr>
        <w:t xml:space="preserve"> </w:t>
      </w:r>
    </w:p>
    <w:p w14:paraId="3A8231F3" w14:textId="01B4C473" w:rsidR="00E4152B" w:rsidRDefault="00E4152B" w:rsidP="0049397B">
      <w:r>
        <w:t xml:space="preserve">Improving the quality of complaints data through implementing the minimal guidelines will result in the availability of more systematic, comprehensive, and reliable information on various aspects of handling complaints.  This information could be used by the </w:t>
      </w:r>
      <w:r w:rsidR="0052252C">
        <w:t>Equality Body</w:t>
      </w:r>
      <w:r>
        <w:t xml:space="preserve"> to improve both the process of </w:t>
      </w:r>
      <w:bookmarkStart w:id="32" w:name="_Int_VLhxXd34"/>
      <w:r>
        <w:t>providing assistance to</w:t>
      </w:r>
      <w:bookmarkEnd w:id="32"/>
      <w:r>
        <w:t xml:space="preserve"> victims (e.g., through accessible modalities for submitting complaints, confidentiality safeguards) and the quality of the legal action. At European level, comparable information on complaints data by </w:t>
      </w:r>
      <w:r w:rsidR="00397D42">
        <w:t>Equality Bodies</w:t>
      </w:r>
      <w:r>
        <w:t xml:space="preserve"> could reveal gaps or deficient implementation of non-discrimination legislation and policy, thus creating opportunities to improve assistance to victims through changes in European legislation and policy. </w:t>
      </w:r>
    </w:p>
    <w:p w14:paraId="2FC308F3" w14:textId="77777777" w:rsidR="00E4152B" w:rsidRDefault="00E4152B" w:rsidP="0049397B">
      <w:pPr>
        <w:pStyle w:val="Heading3"/>
      </w:pPr>
      <w:bookmarkStart w:id="33" w:name="_Toc153549998"/>
      <w:bookmarkStart w:id="34" w:name="_Toc153803653"/>
      <w:r w:rsidRPr="00A8001E">
        <w:rPr>
          <w:rStyle w:val="Heading3Char"/>
        </w:rPr>
        <w:t>Strengthening capacities for the prevention of discrimination and the promotion of equality</w:t>
      </w:r>
      <w:bookmarkEnd w:id="33"/>
      <w:bookmarkEnd w:id="34"/>
    </w:p>
    <w:p w14:paraId="683B2BAA" w14:textId="3440CAAD" w:rsidR="00E4152B" w:rsidRDefault="00E4152B" w:rsidP="0049397B">
      <w:r>
        <w:t xml:space="preserve">Complaints data is a valuable source of insight on recurrent or specific discriminatory practices, thus enabling </w:t>
      </w:r>
      <w:r w:rsidR="00397D42">
        <w:t>Equality Bodies</w:t>
      </w:r>
      <w:r>
        <w:t xml:space="preserve"> to develop informed, targeted, and effective prevention and awareness raising activities. Complaints data could point to </w:t>
      </w:r>
      <w:r w:rsidRPr="00012219">
        <w:t>certain areas and/or specific target groups</w:t>
      </w:r>
      <w:r>
        <w:t xml:space="preserve"> on which the </w:t>
      </w:r>
      <w:r w:rsidR="0052252C">
        <w:t>Equality Body</w:t>
      </w:r>
      <w:r>
        <w:t xml:space="preserve"> should focus its work on </w:t>
      </w:r>
      <w:r w:rsidRPr="0081644F">
        <w:t>promot</w:t>
      </w:r>
      <w:r>
        <w:t>ing</w:t>
      </w:r>
      <w:r w:rsidRPr="0081644F">
        <w:t xml:space="preserve"> equality duties, good practices, positive action and equality mainstreaming among public and private entities</w:t>
      </w:r>
      <w:r>
        <w:t xml:space="preserve">. As mentioned by </w:t>
      </w:r>
      <w:proofErr w:type="spellStart"/>
      <w:r>
        <w:t>Equinet’s</w:t>
      </w:r>
      <w:proofErr w:type="spellEnd"/>
      <w:r>
        <w:t xml:space="preserve"> Complaints Data report, complaints data could also serve as a reference point in </w:t>
      </w:r>
      <w:r w:rsidRPr="00903F62">
        <w:t>engag</w:t>
      </w:r>
      <w:r>
        <w:t>ing</w:t>
      </w:r>
      <w:r w:rsidRPr="00903F62">
        <w:t xml:space="preserve"> in public debate in order to combat stereotypes and raise awareness about diversity</w:t>
      </w:r>
      <w:r>
        <w:t xml:space="preserve">. </w:t>
      </w:r>
    </w:p>
    <w:p w14:paraId="49413E2D" w14:textId="6E057C55" w:rsidR="00513BE2" w:rsidRDefault="000E4737" w:rsidP="00513BE2">
      <w:pPr>
        <w:pStyle w:val="Caselawbody"/>
        <w:spacing w:before="360" w:after="120"/>
        <w:ind w:right="709"/>
        <w:rPr>
          <w:rFonts w:eastAsiaTheme="minorHAnsi" w:cstheme="minorBidi"/>
          <w:b/>
          <w:bCs/>
          <w:lang w:val="en-GB"/>
        </w:rPr>
      </w:pPr>
      <w:r w:rsidRPr="004A3E6D">
        <w:rPr>
          <w:b/>
          <w:bCs/>
          <w:noProof/>
          <w:color w:val="58C4B2"/>
          <w:sz w:val="24"/>
          <w:szCs w:val="24"/>
          <w:u w:val="single"/>
          <w:lang w:val="en-GB"/>
        </w:rPr>
        <mc:AlternateContent>
          <mc:Choice Requires="wps">
            <w:drawing>
              <wp:anchor distT="0" distB="0" distL="114300" distR="114300" simplePos="0" relativeHeight="251658242" behindDoc="1" locked="0" layoutInCell="1" allowOverlap="1" wp14:anchorId="021EBC70" wp14:editId="4D5AD823">
                <wp:simplePos x="0" y="0"/>
                <wp:positionH relativeFrom="margin">
                  <wp:posOffset>-25400</wp:posOffset>
                </wp:positionH>
                <wp:positionV relativeFrom="paragraph">
                  <wp:posOffset>32385</wp:posOffset>
                </wp:positionV>
                <wp:extent cx="5726430" cy="3408045"/>
                <wp:effectExtent l="0" t="0" r="7620" b="1905"/>
                <wp:wrapNone/>
                <wp:docPr id="22696327" name="Rectangle 22696327"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3408045"/>
                        </a:xfrm>
                        <a:prstGeom prst="rect">
                          <a:avLst/>
                        </a:prstGeom>
                        <a:solidFill>
                          <a:srgbClr val="E9F7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84722" id="Rectangle 22696327" o:spid="_x0000_s1026" alt="P160#y1" style="position:absolute;margin-left:-2pt;margin-top:2.55pt;width:450.9pt;height:268.3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" fillcolor="#e9f7f5" stroked="f" strokeweight="1pt">
                <w10:wrap anchorx="margin"/>
              </v:rect>
            </w:pict>
          </mc:Fallback>
        </mc:AlternateContent>
      </w:r>
      <w:r w:rsidR="00CF6D54" w:rsidRPr="00D525B3">
        <w:rPr>
          <w:rFonts w:eastAsiaTheme="minorHAnsi" w:cstheme="minorBidi"/>
          <w:b/>
          <w:bCs/>
          <w:lang w:val="en-GB"/>
        </w:rPr>
        <w:t xml:space="preserve">Good Practice Example: Ombudswoman of the Republic of Croatia  </w:t>
      </w:r>
      <w:r w:rsidR="004A3E6D" w:rsidRPr="00D525B3">
        <w:rPr>
          <w:rFonts w:eastAsiaTheme="minorHAnsi" w:cstheme="minorBidi"/>
          <w:b/>
          <w:bCs/>
          <w:lang w:val="en-GB"/>
        </w:rPr>
        <w:tab/>
      </w:r>
    </w:p>
    <w:p w14:paraId="38884357" w14:textId="227BB925" w:rsidR="00E4152B" w:rsidRPr="00D525B3" w:rsidRDefault="00CF6D54" w:rsidP="00513BE2">
      <w:pPr>
        <w:pStyle w:val="Caselawbody"/>
        <w:spacing w:before="120" w:after="120"/>
        <w:ind w:right="709"/>
        <w:rPr>
          <w:lang w:val="en-GB"/>
        </w:rPr>
      </w:pPr>
      <w:r w:rsidRPr="00D525B3">
        <w:rPr>
          <w:rFonts w:eastAsiaTheme="minorHAnsi" w:cstheme="minorBidi"/>
          <w:lang w:val="en-GB"/>
        </w:rPr>
        <w:t xml:space="preserve">The Governmental Office for Human Rights and the Rights of National Minorities of Croatia is in the process of developing a national-wide large-scale survey on discrimination in the area of goods and services. The Office of the Ombudswoman Croatia was requested to provide complaints data to identify the most affected discrimination grounds, as well as the specific fields within the otherwise broad area of goods and services where discrimination occurs most frequently.  Since the Ombudswoman’s office collects data on all received discrimination complaints, including disaggregated by area and discrimination ground, the </w:t>
      </w:r>
      <w:r w:rsidR="0052252C">
        <w:rPr>
          <w:rFonts w:eastAsiaTheme="minorHAnsi" w:cstheme="minorBidi"/>
          <w:lang w:val="en-GB"/>
        </w:rPr>
        <w:t>Equality Body</w:t>
      </w:r>
      <w:r w:rsidRPr="00D525B3">
        <w:rPr>
          <w:rFonts w:eastAsiaTheme="minorHAnsi" w:cstheme="minorBidi"/>
          <w:lang w:val="en-GB"/>
        </w:rPr>
        <w:t xml:space="preserve"> was</w:t>
      </w:r>
      <w:r w:rsidRPr="00D525B3">
        <w:rPr>
          <w:rFonts w:eastAsiaTheme="minorHAnsi" w:cstheme="minorBidi"/>
          <w:b/>
          <w:bCs/>
          <w:lang w:val="en-GB"/>
        </w:rPr>
        <w:t xml:space="preserve"> </w:t>
      </w:r>
      <w:r w:rsidRPr="00D525B3">
        <w:rPr>
          <w:rFonts w:eastAsiaTheme="minorHAnsi" w:cstheme="minorBidi"/>
          <w:lang w:val="en-GB"/>
        </w:rPr>
        <w:t xml:space="preserve">able to provide the government with precise historical data on the number of complaints in the area of access to goods and services, as well as on the most common discrimination grounds and kinds of services involved (e.g. restaurants/bars, shops, tourist services, public transport etc.).  This complaints data </w:t>
      </w:r>
      <w:r w:rsidR="00060543" w:rsidRPr="004A3E6D">
        <w:rPr>
          <w:b/>
          <w:bCs/>
          <w:noProof/>
          <w:color w:val="58C4B2"/>
          <w:sz w:val="24"/>
          <w:szCs w:val="24"/>
          <w:u w:val="single"/>
          <w:lang w:val="en-GB"/>
        </w:rPr>
        <w:lastRenderedPageBreak/>
        <mc:AlternateContent>
          <mc:Choice Requires="wps">
            <w:drawing>
              <wp:anchor distT="0" distB="0" distL="114300" distR="114300" simplePos="0" relativeHeight="251665408" behindDoc="1" locked="0" layoutInCell="1" allowOverlap="1" wp14:anchorId="0EF6EF56" wp14:editId="5D59057A">
                <wp:simplePos x="0" y="0"/>
                <wp:positionH relativeFrom="margin">
                  <wp:posOffset>0</wp:posOffset>
                </wp:positionH>
                <wp:positionV relativeFrom="paragraph">
                  <wp:posOffset>-40640</wp:posOffset>
                </wp:positionV>
                <wp:extent cx="5726430" cy="1300480"/>
                <wp:effectExtent l="0" t="0" r="7620" b="0"/>
                <wp:wrapNone/>
                <wp:docPr id="2131464251" name="Rectangle 2131464251"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1300480"/>
                        </a:xfrm>
                        <a:prstGeom prst="rect">
                          <a:avLst/>
                        </a:prstGeom>
                        <a:solidFill>
                          <a:srgbClr val="E9F7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6EBB9" id="Rectangle 2131464251" o:spid="_x0000_s1026" alt="P160#y1" style="position:absolute;margin-left:0;margin-top:-3.2pt;width:450.9pt;height:102.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" fillcolor="#e9f7f5" stroked="f" strokeweight="1pt">
                <w10:wrap anchorx="margin"/>
              </v:rect>
            </w:pict>
          </mc:Fallback>
        </mc:AlternateContent>
      </w:r>
      <w:r w:rsidRPr="00D525B3">
        <w:rPr>
          <w:rFonts w:eastAsiaTheme="minorHAnsi" w:cstheme="minorBidi"/>
          <w:lang w:val="en-GB"/>
        </w:rPr>
        <w:t>informed the design of the future survey by feeding into the Terms of Reference for the survey that described its scope and methodology.  In this way, the availability of detailed complaints data enabled important nation-wide work providing substantial insight into the state of discrimination, its causes and consequences in Croatian society and which will subsequently serve in drafting public policies.</w:t>
      </w:r>
    </w:p>
    <w:p w14:paraId="5E8C363F" w14:textId="77777777" w:rsidR="00E4152B" w:rsidRPr="00633C9E" w:rsidRDefault="00E4152B" w:rsidP="0049397B">
      <w:pPr>
        <w:pStyle w:val="Heading3"/>
        <w:rPr>
          <w:rStyle w:val="Heading3Char"/>
        </w:rPr>
      </w:pPr>
      <w:bookmarkStart w:id="35" w:name="_Toc153549999"/>
      <w:bookmarkStart w:id="36" w:name="_Toc153803654"/>
      <w:r w:rsidRPr="00633C9E">
        <w:rPr>
          <w:rStyle w:val="Heading3Char"/>
        </w:rPr>
        <w:t>Enabling enforcement of the future Standards Directives</w:t>
      </w:r>
      <w:bookmarkEnd w:id="35"/>
      <w:bookmarkEnd w:id="36"/>
      <w:r w:rsidRPr="00633C9E">
        <w:rPr>
          <w:rStyle w:val="Heading3Char"/>
        </w:rPr>
        <w:t xml:space="preserve"> </w:t>
      </w:r>
    </w:p>
    <w:p w14:paraId="440A0054" w14:textId="7A2BBFE1" w:rsidR="00E4152B" w:rsidRDefault="00E4152B" w:rsidP="0049397B">
      <w:r>
        <w:t xml:space="preserve">The two proposals for Directives on Standards for </w:t>
      </w:r>
      <w:r w:rsidR="00397D42">
        <w:t>Equality Bodies</w:t>
      </w:r>
      <w:r>
        <w:t xml:space="preserve"> suggest the creation of a legal obligation for governments to submit every 5 years a report to the European Commission containing all relevant information for the implementation of the Directives. Data collected by </w:t>
      </w:r>
      <w:r w:rsidR="00397D42">
        <w:t>Equality Bodies</w:t>
      </w:r>
      <w:r>
        <w:t xml:space="preserve"> on their own activities, which crucially for all </w:t>
      </w:r>
      <w:r w:rsidR="00397D42">
        <w:t>Equality Bodies</w:t>
      </w:r>
      <w:r>
        <w:t xml:space="preserve"> includes complaints data, is explicitly mentioned as feeding into this monitoring report. </w:t>
      </w:r>
    </w:p>
    <w:p w14:paraId="4EBB7081" w14:textId="04C82D1B" w:rsidR="00E4152B" w:rsidRDefault="00E4152B" w:rsidP="0049397B">
      <w:r>
        <w:t xml:space="preserve">Complaints data could be instrumental in revealing limitations in the functions of </w:t>
      </w:r>
      <w:r w:rsidR="00397D42">
        <w:t>Equality Bodies</w:t>
      </w:r>
      <w:r>
        <w:t xml:space="preserve"> and thus suggest possible ineffective and inadequate implementation of the Directives. These findings, in turn, could be leveraged to put external pressure on governments to strengthen the </w:t>
      </w:r>
      <w:r w:rsidR="0052252C">
        <w:t>Equality Body</w:t>
      </w:r>
      <w:r>
        <w:t xml:space="preserve"> through, for example, more resources, stronger powers, additional safeguards for its independence.  </w:t>
      </w:r>
    </w:p>
    <w:p w14:paraId="668E02F9" w14:textId="79EA0AD0" w:rsidR="008A5110" w:rsidRDefault="004E7A65" w:rsidP="00513BE2">
      <w:pPr>
        <w:spacing w:after="240"/>
        <w:rPr>
          <w:iCs/>
        </w:rPr>
      </w:pPr>
      <w:r w:rsidRPr="005C3ACF">
        <w:rPr>
          <w:b/>
          <w:bCs/>
          <w:noProof/>
          <w:lang w:val="en-GB"/>
        </w:rPr>
        <mc:AlternateContent>
          <mc:Choice Requires="wps">
            <w:drawing>
              <wp:anchor distT="0" distB="0" distL="114300" distR="114300" simplePos="0" relativeHeight="251659264" behindDoc="1" locked="0" layoutInCell="1" allowOverlap="1" wp14:anchorId="71A8EEF7" wp14:editId="24D0D77A">
                <wp:simplePos x="0" y="0"/>
                <wp:positionH relativeFrom="margin">
                  <wp:posOffset>0</wp:posOffset>
                </wp:positionH>
                <wp:positionV relativeFrom="paragraph">
                  <wp:posOffset>1549400</wp:posOffset>
                </wp:positionV>
                <wp:extent cx="5726430" cy="2965450"/>
                <wp:effectExtent l="0" t="0" r="7620" b="6350"/>
                <wp:wrapNone/>
                <wp:docPr id="1500823655" name="Rectangle 1500823655"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2965450"/>
                        </a:xfrm>
                        <a:prstGeom prst="rect">
                          <a:avLst/>
                        </a:prstGeom>
                        <a:solidFill>
                          <a:srgbClr val="E9F7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39EC5" id="Rectangle 1500823655" o:spid="_x0000_s1026" alt="P160#y1" style="position:absolute;margin-left:0;margin-top:122pt;width:450.9pt;height:23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" fillcolor="#e9f7f5" stroked="f" strokeweight="1pt">
                <w10:wrap anchorx="margin"/>
              </v:rect>
            </w:pict>
          </mc:Fallback>
        </mc:AlternateContent>
      </w:r>
      <w:r w:rsidR="00E4152B">
        <w:rPr>
          <w:iCs/>
        </w:rPr>
        <w:t xml:space="preserve">Ways in which complaints data could be used to uncover and highlight the lack of sufficiently strong functions of the </w:t>
      </w:r>
      <w:r w:rsidR="0052252C">
        <w:rPr>
          <w:iCs/>
        </w:rPr>
        <w:t>Equality Body</w:t>
      </w:r>
      <w:r w:rsidR="00E4152B">
        <w:rPr>
          <w:iCs/>
        </w:rPr>
        <w:t xml:space="preserve"> include for example: lack of complaints by specific vulnerable groups (possible interpretation: limited powers related to outreach and limited territorial coverage of the services provided by the </w:t>
      </w:r>
      <w:r w:rsidR="0052252C">
        <w:rPr>
          <w:iCs/>
        </w:rPr>
        <w:t>Equality Body</w:t>
      </w:r>
      <w:r w:rsidR="00E4152B">
        <w:rPr>
          <w:iCs/>
        </w:rPr>
        <w:t xml:space="preserve">), uneven distribution of complaints across different fields of life (possible interpretation: inadequate resources for promotion activities by </w:t>
      </w:r>
      <w:r w:rsidR="00397D42">
        <w:rPr>
          <w:iCs/>
        </w:rPr>
        <w:t>Equality Bodies</w:t>
      </w:r>
      <w:r w:rsidR="00E4152B">
        <w:rPr>
          <w:iCs/>
        </w:rPr>
        <w:t xml:space="preserve"> such as training of service providers in various fields of life). </w:t>
      </w:r>
    </w:p>
    <w:p w14:paraId="5519957B" w14:textId="67240649" w:rsidR="008A5110" w:rsidRPr="005C3ACF" w:rsidRDefault="008A5110" w:rsidP="001D1AD2">
      <w:pPr>
        <w:pStyle w:val="Caselawbody"/>
        <w:spacing w:before="120" w:after="120"/>
        <w:ind w:right="709"/>
        <w:rPr>
          <w:rFonts w:eastAsiaTheme="minorHAnsi" w:cstheme="minorBidi"/>
          <w:b/>
          <w:bCs/>
          <w:lang w:val="en-GB"/>
        </w:rPr>
      </w:pPr>
      <w:r w:rsidRPr="005C3ACF">
        <w:rPr>
          <w:rFonts w:eastAsiaTheme="minorHAnsi" w:cstheme="minorBidi"/>
          <w:b/>
          <w:bCs/>
          <w:lang w:val="en-GB"/>
        </w:rPr>
        <w:t xml:space="preserve">Good Practice Example: German Federal Anti-Discrimination Agency (FADA)   </w:t>
      </w:r>
    </w:p>
    <w:p w14:paraId="0303589D" w14:textId="0B6B4963" w:rsidR="00E4152B" w:rsidRPr="005C3ACF" w:rsidRDefault="008A5110" w:rsidP="005C3ACF">
      <w:pPr>
        <w:pStyle w:val="Caselawbody"/>
        <w:spacing w:before="120" w:after="120"/>
        <w:ind w:right="709"/>
        <w:rPr>
          <w:rFonts w:eastAsiaTheme="minorHAnsi" w:cstheme="minorBidi"/>
          <w:lang w:val="en-GB"/>
        </w:rPr>
      </w:pPr>
      <w:r w:rsidRPr="005C3ACF">
        <w:rPr>
          <w:rFonts w:eastAsiaTheme="minorHAnsi" w:cstheme="minorBidi"/>
          <w:lang w:val="en-GB"/>
        </w:rPr>
        <w:t xml:space="preserve">In October 2022, the Federal Anti-Discrimination Agency (FADA) published the results of the research </w:t>
      </w:r>
      <w:hyperlink r:id="rId23" w:history="1">
        <w:r w:rsidRPr="005C3ACF">
          <w:rPr>
            <w:rFonts w:eastAsiaTheme="minorHAnsi" w:cstheme="minorBidi"/>
          </w:rPr>
          <w:t>project “Minimum standards for the documentation of anti-discrimination counselling”</w:t>
        </w:r>
      </w:hyperlink>
      <w:r w:rsidRPr="005C3ACF">
        <w:rPr>
          <w:rFonts w:eastAsiaTheme="minorHAnsi" w:cstheme="minorBidi"/>
          <w:lang w:val="en-GB"/>
        </w:rPr>
        <w:t>. In a participatory exchange process between the German Centre for Integration and Migration Research (</w:t>
      </w:r>
      <w:proofErr w:type="spellStart"/>
      <w:r w:rsidRPr="005C3ACF">
        <w:rPr>
          <w:rFonts w:eastAsiaTheme="minorHAnsi" w:cstheme="minorBidi"/>
          <w:lang w:val="en-GB"/>
        </w:rPr>
        <w:t>DeZIM</w:t>
      </w:r>
      <w:proofErr w:type="spellEnd"/>
      <w:r w:rsidRPr="005C3ACF">
        <w:rPr>
          <w:rFonts w:eastAsiaTheme="minorHAnsi" w:cstheme="minorBidi"/>
          <w:lang w:val="en-GB"/>
        </w:rPr>
        <w:t xml:space="preserve"> Institute) and various anti-discrimination counselling agencies and enabled by funding by FADA, the </w:t>
      </w:r>
      <w:proofErr w:type="spellStart"/>
      <w:r w:rsidRPr="005C3ACF">
        <w:rPr>
          <w:rFonts w:eastAsiaTheme="minorHAnsi" w:cstheme="minorBidi"/>
          <w:lang w:val="en-GB"/>
        </w:rPr>
        <w:t>DeZIM</w:t>
      </w:r>
      <w:proofErr w:type="spellEnd"/>
      <w:r w:rsidRPr="005C3ACF">
        <w:rPr>
          <w:rFonts w:eastAsiaTheme="minorHAnsi" w:cstheme="minorBidi"/>
          <w:lang w:val="en-GB"/>
        </w:rPr>
        <w:t xml:space="preserve"> Institute developed minimum standards for the documentation of complaints and requests for counselling in the anti-discrimination field in Germany. The minimum standards can support anti-discrimination counselling agencies in establishing and developing their documentation procedures, but also serve as a basis for pooling data from different anti-</w:t>
      </w:r>
      <w:r w:rsidRPr="004725D4">
        <w:rPr>
          <w:lang w:val="en-GB"/>
        </w:rPr>
        <w:t xml:space="preserve">discrimination counselling agencies. Thus, the minimum </w:t>
      </w:r>
      <w:r w:rsidR="00513BE2" w:rsidRPr="005C3ACF">
        <w:rPr>
          <w:b/>
          <w:bCs/>
          <w:noProof/>
          <w:lang w:val="en-GB"/>
        </w:rPr>
        <w:lastRenderedPageBreak/>
        <mc:AlternateContent>
          <mc:Choice Requires="wps">
            <w:drawing>
              <wp:anchor distT="0" distB="0" distL="114300" distR="114300" simplePos="0" relativeHeight="251663360" behindDoc="1" locked="0" layoutInCell="1" allowOverlap="1" wp14:anchorId="7DF7BBFA" wp14:editId="65222BF3">
                <wp:simplePos x="0" y="0"/>
                <wp:positionH relativeFrom="margin">
                  <wp:posOffset>76200</wp:posOffset>
                </wp:positionH>
                <wp:positionV relativeFrom="paragraph">
                  <wp:posOffset>-88900</wp:posOffset>
                </wp:positionV>
                <wp:extent cx="5726430" cy="1156335"/>
                <wp:effectExtent l="0" t="0" r="7620" b="5715"/>
                <wp:wrapNone/>
                <wp:docPr id="1909925407" name="Rectangle 1909925407"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1156335"/>
                        </a:xfrm>
                        <a:prstGeom prst="rect">
                          <a:avLst/>
                        </a:prstGeom>
                        <a:solidFill>
                          <a:srgbClr val="E9F7F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667A5" id="Rectangle 1909925407" o:spid="_x0000_s1026" alt="P160#y1" style="position:absolute;margin-left:6pt;margin-top:-7pt;width:450.9pt;height:91.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" fillcolor="#e9f7f5" stroked="f" strokeweight="1pt">
                <w10:wrap anchorx="margin"/>
              </v:rect>
            </w:pict>
          </mc:Fallback>
        </mc:AlternateContent>
      </w:r>
      <w:r w:rsidRPr="005C3ACF">
        <w:rPr>
          <w:rFonts w:eastAsiaTheme="minorHAnsi" w:cstheme="minorBidi"/>
          <w:lang w:val="en-GB"/>
        </w:rPr>
        <w:t>standards that emerged from this process are not meant to replace the existing documentation systems of anti-discrimination counselling agencies. They can be used as an add-on or inspire the development of an individual system that is compatible with the minimum standards.</w:t>
      </w:r>
    </w:p>
    <w:p w14:paraId="326B3ECD" w14:textId="23F07BAD" w:rsidR="00E4152B" w:rsidRPr="00A055B6" w:rsidRDefault="00E4152B" w:rsidP="0049397B">
      <w:pPr>
        <w:pStyle w:val="Heading3"/>
      </w:pPr>
      <w:bookmarkStart w:id="37" w:name="_Toc153550000"/>
      <w:bookmarkStart w:id="38" w:name="_Toc153803655"/>
      <w:r w:rsidRPr="00A055B6">
        <w:t>Developing an effective Strategic Plan</w:t>
      </w:r>
      <w:bookmarkEnd w:id="37"/>
      <w:bookmarkEnd w:id="38"/>
      <w:r w:rsidRPr="00A055B6">
        <w:t xml:space="preserve"> </w:t>
      </w:r>
    </w:p>
    <w:p w14:paraId="5755080E" w14:textId="7D3AD24C" w:rsidR="00E4152B" w:rsidRPr="00987DA9" w:rsidRDefault="00E4152B" w:rsidP="0049397B">
      <w:r w:rsidRPr="00987DA9">
        <w:t xml:space="preserve">Reliable, </w:t>
      </w:r>
      <w:r>
        <w:t xml:space="preserve">comprehensive and consistent complaints </w:t>
      </w:r>
      <w:r w:rsidRPr="00987DA9">
        <w:t xml:space="preserve">data will enable the </w:t>
      </w:r>
      <w:r w:rsidR="0052252C">
        <w:t>Equality Body</w:t>
      </w:r>
      <w:r w:rsidRPr="00987DA9">
        <w:t xml:space="preserve"> to </w:t>
      </w:r>
      <w:r>
        <w:t xml:space="preserve">better monitor its own activities and make informed decisions about planning its activities, setting strategic priorities and assessing impact of activities to guide allocation of resources. </w:t>
      </w:r>
      <w:r w:rsidRPr="003C6652">
        <w:rPr>
          <w:iCs/>
        </w:rPr>
        <w:t xml:space="preserve">The two proposals for Directives on Standards for </w:t>
      </w:r>
      <w:r w:rsidR="00397D42">
        <w:rPr>
          <w:iCs/>
        </w:rPr>
        <w:t>Equality Bodies</w:t>
      </w:r>
      <w:r>
        <w:rPr>
          <w:iCs/>
        </w:rPr>
        <w:t xml:space="preserve"> create an explicit obligation for </w:t>
      </w:r>
      <w:r w:rsidR="00397D42">
        <w:rPr>
          <w:iCs/>
        </w:rPr>
        <w:t>Equality Bodies</w:t>
      </w:r>
      <w:r>
        <w:rPr>
          <w:iCs/>
        </w:rPr>
        <w:t xml:space="preserve"> to engage in strategic planning.  Own complaints data is indispensable for such planning and is already used in annual reports submitted by all </w:t>
      </w:r>
      <w:r w:rsidR="00397D42">
        <w:rPr>
          <w:iCs/>
        </w:rPr>
        <w:t>Equality Bodies</w:t>
      </w:r>
      <w:r>
        <w:rPr>
          <w:iCs/>
        </w:rPr>
        <w:t>.</w:t>
      </w:r>
    </w:p>
    <w:p w14:paraId="7422D9CC" w14:textId="77777777" w:rsidR="00E4152B" w:rsidRPr="004F3C81" w:rsidRDefault="00E4152B" w:rsidP="0049397B">
      <w:pPr>
        <w:pStyle w:val="Heading3"/>
      </w:pPr>
      <w:bookmarkStart w:id="39" w:name="_Toc153550001"/>
      <w:bookmarkStart w:id="40" w:name="_Toc153803656"/>
      <w:r w:rsidRPr="004F3C81">
        <w:t>Assessing impact of own activities</w:t>
      </w:r>
      <w:bookmarkEnd w:id="39"/>
      <w:bookmarkEnd w:id="40"/>
      <w:r w:rsidRPr="004F3C81">
        <w:t xml:space="preserve">  </w:t>
      </w:r>
    </w:p>
    <w:p w14:paraId="780A69B5" w14:textId="047A0D27" w:rsidR="00E4152B" w:rsidRDefault="00E4152B" w:rsidP="0049397B">
      <w:r>
        <w:t xml:space="preserve">Complaints data is essential for assessing the impact of </w:t>
      </w:r>
      <w:r w:rsidR="0052252C">
        <w:t>Equality Body</w:t>
      </w:r>
      <w:r>
        <w:t xml:space="preserve">’s work. Improving collection of complaints data involves collecting information on a wide range of activities that depending on the mandate of the </w:t>
      </w:r>
      <w:r w:rsidR="0052252C">
        <w:t>Equality Body</w:t>
      </w:r>
      <w:r>
        <w:t xml:space="preserve"> could include </w:t>
      </w:r>
      <w:r w:rsidRPr="00712C11">
        <w:t>providing legal advice to victims, including in pursuing their complaints; engaging in activities of mediation and conciliation; representing complainants in court; and acting as amicus curiae or expert where required; engaging or assisting in strategic litigation to address structural or systematic discrimination; deciding on cases with legally binding decisions, imposing adequate, effective and proportionate sanctions.</w:t>
      </w:r>
      <w:r w:rsidRPr="00712C11">
        <w:rPr>
          <w:vertAlign w:val="superscript"/>
        </w:rPr>
        <w:footnoteReference w:id="2"/>
      </w:r>
      <w:r>
        <w:t xml:space="preserve"> All of these actions in response to complaints provide  information, which is valuable not only for monitoring the work of the </w:t>
      </w:r>
      <w:r w:rsidR="0052252C">
        <w:t>Equality Body</w:t>
      </w:r>
      <w:r>
        <w:t xml:space="preserve"> for reasons of accountability and transparency but crucially for evaluating its impact. </w:t>
      </w:r>
    </w:p>
    <w:p w14:paraId="428635AC" w14:textId="19CC1BDB" w:rsidR="00E4152B" w:rsidRPr="004F3C81" w:rsidRDefault="00E4152B" w:rsidP="0049397B">
      <w:pPr>
        <w:pStyle w:val="Heading3"/>
      </w:pPr>
      <w:bookmarkStart w:id="41" w:name="_Toc153550002"/>
      <w:bookmarkStart w:id="42" w:name="_Toc153803657"/>
      <w:r w:rsidRPr="004F3C81">
        <w:t xml:space="preserve">Developing thematic regional cooperation between </w:t>
      </w:r>
      <w:r w:rsidR="00397D42">
        <w:t>Equality Bodies</w:t>
      </w:r>
      <w:bookmarkEnd w:id="41"/>
      <w:bookmarkEnd w:id="42"/>
    </w:p>
    <w:p w14:paraId="0DDB106A" w14:textId="081D179C" w:rsidR="00E4152B" w:rsidRPr="00987DA9" w:rsidRDefault="00E4152B" w:rsidP="00541866">
      <w:r>
        <w:t>In cases where complaints data suggests discrimination in the context of a more general, cross-border problem (e.g., trafficking of Roma or migrant children, treatment of refugees depending on national origin or race), it could be used to initiate collaboration between competent EBs for addressing the problem.</w:t>
      </w:r>
    </w:p>
    <w:p w14:paraId="41F1DEA5" w14:textId="3CEB1CE2" w:rsidR="00E4152B" w:rsidRPr="004E7A65" w:rsidRDefault="00E4152B" w:rsidP="00541866">
      <w:pPr>
        <w:pStyle w:val="Heading2"/>
        <w:numPr>
          <w:ilvl w:val="0"/>
          <w:numId w:val="10"/>
        </w:numPr>
        <w:spacing w:before="2000" w:beforeAutospacing="0"/>
        <w:ind w:left="425" w:hanging="425"/>
      </w:pPr>
      <w:bookmarkStart w:id="43" w:name="_Toc153550003"/>
      <w:bookmarkStart w:id="44" w:name="_Toc153803658"/>
      <w:r w:rsidRPr="004F3C81">
        <w:lastRenderedPageBreak/>
        <w:t>Collecting Complaints Data in a GDPR-compliant way: How does the EU General Data protection Regulation (GDPR) support the implementation of the present Guidelines?</w:t>
      </w:r>
      <w:bookmarkEnd w:id="43"/>
      <w:bookmarkEnd w:id="44"/>
    </w:p>
    <w:p w14:paraId="76F73E46" w14:textId="77777777" w:rsidR="00E4152B" w:rsidRPr="00DD5B30" w:rsidRDefault="00E4152B" w:rsidP="0049397B">
      <w:pPr>
        <w:pStyle w:val="Heading3"/>
      </w:pPr>
      <w:bookmarkStart w:id="45" w:name="_Toc153550004"/>
      <w:bookmarkStart w:id="46" w:name="_Toc153803659"/>
      <w:r w:rsidRPr="00DD5B30">
        <w:t>GDPR as the European legal framework for the collection and use of personal data</w:t>
      </w:r>
      <w:bookmarkEnd w:id="45"/>
      <w:bookmarkEnd w:id="46"/>
    </w:p>
    <w:p w14:paraId="061CF793" w14:textId="77777777" w:rsidR="00E4152B" w:rsidRDefault="00E4152B" w:rsidP="0049397B">
      <w:pPr>
        <w:rPr>
          <w:lang w:val="en-GB"/>
        </w:rPr>
      </w:pPr>
      <w:r>
        <w:rPr>
          <w:lang w:val="en-GB"/>
        </w:rPr>
        <w:t xml:space="preserve">The </w:t>
      </w:r>
      <w:r w:rsidRPr="00F25A34">
        <w:rPr>
          <w:lang w:val="en-GB"/>
        </w:rPr>
        <w:t>European legal framework guarantees fundamental rights related to</w:t>
      </w:r>
      <w:r>
        <w:rPr>
          <w:lang w:val="en-GB"/>
        </w:rPr>
        <w:t xml:space="preserve"> the</w:t>
      </w:r>
      <w:r w:rsidRPr="00F25A34">
        <w:rPr>
          <w:lang w:val="en-GB"/>
        </w:rPr>
        <w:t xml:space="preserve"> protection of personal data such as the right to respect for private and family life from Article 8 of the EU Charter of Fundamental Rights.</w:t>
      </w:r>
      <w:r w:rsidRPr="00F25A34">
        <w:rPr>
          <w:vertAlign w:val="superscript"/>
          <w:lang w:val="en-GB"/>
        </w:rPr>
        <w:footnoteReference w:id="3"/>
      </w:r>
      <w:r w:rsidRPr="00F25A34">
        <w:rPr>
          <w:lang w:val="en-GB"/>
        </w:rPr>
        <w:t xml:space="preserve"> That also encompasses the right to respect for information relating to private life.</w:t>
      </w:r>
      <w:r w:rsidRPr="00F25A34">
        <w:rPr>
          <w:vertAlign w:val="superscript"/>
          <w:lang w:val="en-GB"/>
        </w:rPr>
        <w:footnoteReference w:id="4"/>
      </w:r>
      <w:r w:rsidRPr="00F25A34">
        <w:rPr>
          <w:lang w:val="en-GB"/>
        </w:rPr>
        <w:t xml:space="preserve"> In this respect, </w:t>
      </w:r>
      <w:r>
        <w:rPr>
          <w:lang w:val="en-GB"/>
        </w:rPr>
        <w:t>t</w:t>
      </w:r>
      <w:r w:rsidRPr="00F25A34">
        <w:rPr>
          <w:lang w:val="en-GB"/>
        </w:rPr>
        <w:t xml:space="preserve">he most important legal instrument at the EU level is </w:t>
      </w:r>
      <w:bookmarkStart w:id="47" w:name="_Hlk113868529"/>
      <w:r w:rsidRPr="00F25A34">
        <w:rPr>
          <w:lang w:val="en-GB"/>
        </w:rPr>
        <w:t>General Data protection Regulation (GDPR)</w:t>
      </w:r>
      <w:bookmarkEnd w:id="47"/>
      <w:r w:rsidRPr="00F25A34">
        <w:rPr>
          <w:lang w:val="en-GB"/>
        </w:rPr>
        <w:t>.</w:t>
      </w:r>
      <w:r w:rsidRPr="00F25A34">
        <w:rPr>
          <w:vertAlign w:val="superscript"/>
          <w:lang w:val="en-GB"/>
        </w:rPr>
        <w:footnoteReference w:id="5"/>
      </w:r>
      <w:r w:rsidRPr="00F25A34">
        <w:rPr>
          <w:lang w:val="en-GB"/>
        </w:rPr>
        <w:t xml:space="preserve"> It was adopted in May 2016 and applied since 25 May 2018. As a regulation, it has direct application in all EU Member States. </w:t>
      </w:r>
    </w:p>
    <w:p w14:paraId="2052647F" w14:textId="4BAF796E" w:rsidR="00E4152B" w:rsidRPr="008F04E6" w:rsidRDefault="00E4152B" w:rsidP="0049397B">
      <w:r w:rsidRPr="00F25A34">
        <w:rPr>
          <w:lang w:val="en-GB"/>
        </w:rPr>
        <w:t>Equality data</w:t>
      </w:r>
      <w:r>
        <w:rPr>
          <w:lang w:val="en-GB"/>
        </w:rPr>
        <w:t>, including complaints data,</w:t>
      </w:r>
      <w:r w:rsidRPr="00F25A34">
        <w:rPr>
          <w:lang w:val="en-GB"/>
        </w:rPr>
        <w:t xml:space="preserve"> </w:t>
      </w:r>
      <w:r>
        <w:rPr>
          <w:lang w:val="en-GB"/>
        </w:rPr>
        <w:t xml:space="preserve">could include significant amount of </w:t>
      </w:r>
      <w:r w:rsidRPr="00F25A34">
        <w:rPr>
          <w:lang w:val="en-GB"/>
        </w:rPr>
        <w:t xml:space="preserve">personal data, and its collection and use are subject to a legal </w:t>
      </w:r>
      <w:r w:rsidRPr="00E46C12">
        <w:t xml:space="preserve">framework at European and national (Member States) levels. Although the </w:t>
      </w:r>
      <w:r w:rsidRPr="003E1A61">
        <w:t>way complaints data is used most often</w:t>
      </w:r>
      <w:r w:rsidRPr="00E46C12">
        <w:t xml:space="preserve"> by </w:t>
      </w:r>
      <w:r w:rsidR="00397D42">
        <w:t>Equality Bodies</w:t>
      </w:r>
      <w:r w:rsidRPr="00E46C12">
        <w:t xml:space="preserve"> should not trigger any restriction</w:t>
      </w:r>
      <w:r>
        <w:t xml:space="preserve">s for its collection by </w:t>
      </w:r>
      <w:r w:rsidR="00397D42">
        <w:t>Equality Bodies</w:t>
      </w:r>
      <w:r>
        <w:t xml:space="preserve"> </w:t>
      </w:r>
      <w:r w:rsidRPr="00E46C12">
        <w:t>under the EU General Data protection Regulation (GDPR)</w:t>
      </w:r>
      <w:r w:rsidRPr="003E1A61">
        <w:t xml:space="preserve">, </w:t>
      </w:r>
      <w:r>
        <w:t xml:space="preserve">there could be misunderstanding about the applicability of the GDPR. </w:t>
      </w:r>
    </w:p>
    <w:p w14:paraId="13E6286B" w14:textId="77777777" w:rsidR="00E4152B" w:rsidRPr="00F25A34" w:rsidRDefault="00E4152B" w:rsidP="0049397B">
      <w:pPr>
        <w:rPr>
          <w:lang w:val="en-GB"/>
        </w:rPr>
      </w:pPr>
      <w:r w:rsidRPr="00F25A34">
        <w:rPr>
          <w:lang w:val="en-GB"/>
        </w:rPr>
        <w:t>Personal data means any information related to an identified or identifiable natural person. A person is identified when they can be distinguished or 'singled out' from a bigger group of persons from the information directly. A person is identifiable when they have not been identified yet but when identification is possible with a combination of available pieces of information.</w:t>
      </w:r>
      <w:r w:rsidRPr="00F25A34">
        <w:rPr>
          <w:vertAlign w:val="superscript"/>
          <w:lang w:val="en-GB"/>
        </w:rPr>
        <w:footnoteReference w:id="6"/>
      </w:r>
      <w:r w:rsidRPr="00F25A34">
        <w:rPr>
          <w:lang w:val="en-GB"/>
        </w:rPr>
        <w:t xml:space="preserve"> </w:t>
      </w:r>
    </w:p>
    <w:p w14:paraId="7FA940E6" w14:textId="77777777" w:rsidR="00E4152B" w:rsidRPr="00DD5B30" w:rsidRDefault="00E4152B" w:rsidP="0049397B">
      <w:pPr>
        <w:pStyle w:val="Heading3"/>
      </w:pPr>
      <w:bookmarkStart w:id="48" w:name="_Toc153550005"/>
      <w:bookmarkStart w:id="49" w:name="_Toc153803660"/>
      <w:r w:rsidRPr="00DD5B30">
        <w:t xml:space="preserve">GDPR does not apply to </w:t>
      </w:r>
      <w:proofErr w:type="spellStart"/>
      <w:r w:rsidRPr="00DD5B30">
        <w:t>anonymised</w:t>
      </w:r>
      <w:proofErr w:type="spellEnd"/>
      <w:r w:rsidRPr="00DD5B30">
        <w:t xml:space="preserve"> data collection</w:t>
      </w:r>
      <w:bookmarkEnd w:id="48"/>
      <w:bookmarkEnd w:id="49"/>
      <w:r w:rsidRPr="00DD5B30">
        <w:t xml:space="preserve"> </w:t>
      </w:r>
    </w:p>
    <w:p w14:paraId="1B2BA1F5" w14:textId="77777777" w:rsidR="00E4152B" w:rsidRPr="00F25A34" w:rsidRDefault="00E4152B" w:rsidP="0049397B">
      <w:pPr>
        <w:rPr>
          <w:lang w:val="en-GB"/>
        </w:rPr>
      </w:pPr>
      <w:r w:rsidRPr="00F25A34">
        <w:rPr>
          <w:lang w:val="en-GB"/>
        </w:rPr>
        <w:t>It is important to be aware that the principles of data protection do not apply to anonymous information, namely information which does not relate to an identified or identifiable natural person or to personal data rendered anonymous in such a manner that the data subject is not or no longer identifiable.</w:t>
      </w:r>
      <w:r w:rsidRPr="00F25A34">
        <w:rPr>
          <w:vertAlign w:val="superscript"/>
          <w:lang w:val="en-GB"/>
        </w:rPr>
        <w:footnoteReference w:id="7"/>
      </w:r>
      <w:r w:rsidRPr="00F25A34">
        <w:rPr>
          <w:lang w:val="en-GB"/>
        </w:rPr>
        <w:t xml:space="preserve"> The GDPR considers data anonymous only when it cannot be identified by any means </w:t>
      </w:r>
      <w:r w:rsidRPr="00F25A34">
        <w:rPr>
          <w:lang w:val="en-GB"/>
        </w:rPr>
        <w:lastRenderedPageBreak/>
        <w:t xml:space="preserve">“reasonably likely to be used ... either by the controller or by another person”. This means that if the data could be re-identified by any person using ‘reasonable effort’, it would not be considered to be anonymised. The Regulation further states that the GDPR does not concern the processing of such anonymous information, including for statistical or research purposes. </w:t>
      </w:r>
    </w:p>
    <w:p w14:paraId="73F0E4C8" w14:textId="4E3C0489" w:rsidR="00E4152B" w:rsidRDefault="00E4152B" w:rsidP="0049397B">
      <w:r>
        <w:t xml:space="preserve">Even though that publishing and processing of equality data in an aggregated and </w:t>
      </w:r>
      <w:bookmarkStart w:id="50" w:name="_Int_JKTYKhyF"/>
      <w:proofErr w:type="spellStart"/>
      <w:r>
        <w:t>anonymised</w:t>
      </w:r>
      <w:bookmarkEnd w:id="50"/>
      <w:proofErr w:type="spellEnd"/>
      <w:r>
        <w:t xml:space="preserve"> form is not problematic from a GDPR perspective as it cannot be linked back to the individual, </w:t>
      </w:r>
      <w:r w:rsidR="00397D42">
        <w:t>Equality Bodies</w:t>
      </w:r>
      <w:r>
        <w:t xml:space="preserve"> that process special categories of personal data in order to create aggregated and </w:t>
      </w:r>
      <w:proofErr w:type="spellStart"/>
      <w:r>
        <w:t>anonymised</w:t>
      </w:r>
      <w:proofErr w:type="spellEnd"/>
      <w:r>
        <w:t xml:space="preserve"> equality data, could themselves at that point link all data to individuals concerned. It is therefore important that </w:t>
      </w:r>
      <w:r w:rsidR="00397D42">
        <w:t>Equality Bodies</w:t>
      </w:r>
      <w:r>
        <w:t xml:space="preserve"> implement certain safeguards when processing data (such as temporary nature of data storage, limited access to data by employees, etc.). </w:t>
      </w:r>
    </w:p>
    <w:p w14:paraId="7B85B002" w14:textId="77777777" w:rsidR="00E4152B" w:rsidRPr="00DD5B30" w:rsidRDefault="00E4152B" w:rsidP="0049397B">
      <w:pPr>
        <w:pStyle w:val="Heading3"/>
      </w:pPr>
      <w:bookmarkStart w:id="51" w:name="_Toc153550006"/>
      <w:bookmarkStart w:id="52" w:name="_Toc153803661"/>
      <w:r w:rsidRPr="00DD5B30">
        <w:t>GDPR principles regarding the collection, use and protection of personal data</w:t>
      </w:r>
      <w:bookmarkEnd w:id="51"/>
      <w:bookmarkEnd w:id="52"/>
      <w:r w:rsidRPr="00DD5B30">
        <w:t xml:space="preserve"> </w:t>
      </w:r>
    </w:p>
    <w:p w14:paraId="52BE3789" w14:textId="77777777" w:rsidR="00E4152B" w:rsidRPr="00F25A34" w:rsidRDefault="00E4152B" w:rsidP="0049397B">
      <w:pPr>
        <w:rPr>
          <w:lang w:val="en-GB"/>
        </w:rPr>
      </w:pPr>
      <w:r w:rsidRPr="00F25A34">
        <w:rPr>
          <w:lang w:val="en-GB"/>
        </w:rPr>
        <w:t>GDPR sets out the guiding principles to be observed when processing personal data (Article 5), such as: lawfulness, fairness, transparency and accountability, integrity, confidentiality, purpose limitation, data minimisation, accuracy and storage limitation. Compliance with the spirit of key principles is therefore a fundamental building block for good data protection practice.</w:t>
      </w:r>
      <w:r w:rsidRPr="00F25A34">
        <w:rPr>
          <w:vertAlign w:val="superscript"/>
          <w:lang w:val="en-GB"/>
        </w:rPr>
        <w:footnoteReference w:id="8"/>
      </w:r>
    </w:p>
    <w:p w14:paraId="66655184" w14:textId="22533822" w:rsidR="00E4152B" w:rsidRDefault="00E4152B" w:rsidP="0049397B">
      <w:pPr>
        <w:rPr>
          <w:lang w:val="en-GB"/>
        </w:rPr>
      </w:pPr>
      <w:r w:rsidRPr="00F25A34">
        <w:rPr>
          <w:lang w:val="en-GB"/>
        </w:rPr>
        <w:t>T</w:t>
      </w:r>
      <w:r>
        <w:rPr>
          <w:lang w:val="en-GB"/>
        </w:rPr>
        <w:t>hree</w:t>
      </w:r>
      <w:r w:rsidRPr="00F25A34">
        <w:rPr>
          <w:lang w:val="en-GB"/>
        </w:rPr>
        <w:t xml:space="preserve"> </w:t>
      </w:r>
      <w:r>
        <w:rPr>
          <w:lang w:val="en-GB"/>
        </w:rPr>
        <w:t xml:space="preserve">particularly relevant </w:t>
      </w:r>
      <w:r w:rsidRPr="00F25A34">
        <w:rPr>
          <w:lang w:val="en-GB"/>
        </w:rPr>
        <w:t>principles</w:t>
      </w:r>
      <w:r>
        <w:rPr>
          <w:lang w:val="en-GB"/>
        </w:rPr>
        <w:t xml:space="preserve"> for the collection of complaints data by </w:t>
      </w:r>
      <w:r w:rsidR="00397D42">
        <w:rPr>
          <w:lang w:val="en-GB"/>
        </w:rPr>
        <w:t>Equality Bodies</w:t>
      </w:r>
      <w:r w:rsidRPr="00F25A34">
        <w:rPr>
          <w:lang w:val="en-GB"/>
        </w:rPr>
        <w:t xml:space="preserve"> are transparency</w:t>
      </w:r>
      <w:r>
        <w:rPr>
          <w:lang w:val="en-GB"/>
        </w:rPr>
        <w:t xml:space="preserve">, </w:t>
      </w:r>
      <w:r w:rsidRPr="00F25A34">
        <w:rPr>
          <w:lang w:val="en-GB"/>
        </w:rPr>
        <w:t>accountability</w:t>
      </w:r>
      <w:r>
        <w:rPr>
          <w:lang w:val="en-GB"/>
        </w:rPr>
        <w:t xml:space="preserve"> and storage limitation</w:t>
      </w:r>
      <w:r w:rsidRPr="00F25A34">
        <w:rPr>
          <w:lang w:val="en-GB"/>
        </w:rPr>
        <w:t>. In general terms, the transparency principle requires that the data subject is fully aware of the processing of any personal data, and accountability principle requires collector to take responsibility for what they do with personal data and how they comply with other principles.</w:t>
      </w:r>
      <w:r>
        <w:rPr>
          <w:lang w:val="en-GB"/>
        </w:rPr>
        <w:t xml:space="preserve"> The principle of storage limitation further obligates the data controller not to keep personal data for longer than they need it and to </w:t>
      </w:r>
      <w:r w:rsidRPr="009D75D0">
        <w:rPr>
          <w:lang w:val="en-GB"/>
        </w:rPr>
        <w:t xml:space="preserve">erase or anonymise </w:t>
      </w:r>
      <w:r>
        <w:rPr>
          <w:lang w:val="en-GB"/>
        </w:rPr>
        <w:t>this data</w:t>
      </w:r>
      <w:r w:rsidRPr="009D75D0">
        <w:rPr>
          <w:lang w:val="en-GB"/>
        </w:rPr>
        <w:t xml:space="preserve"> when </w:t>
      </w:r>
      <w:r>
        <w:rPr>
          <w:lang w:val="en-GB"/>
        </w:rPr>
        <w:t xml:space="preserve">they </w:t>
      </w:r>
      <w:r w:rsidRPr="009D75D0">
        <w:rPr>
          <w:lang w:val="en-GB"/>
        </w:rPr>
        <w:t>no longer need it.</w:t>
      </w:r>
      <w:r>
        <w:rPr>
          <w:lang w:val="en-GB"/>
        </w:rPr>
        <w:t xml:space="preserve">   </w:t>
      </w:r>
    </w:p>
    <w:p w14:paraId="57F5317C" w14:textId="77777777" w:rsidR="00E4152B" w:rsidRPr="00F25A34" w:rsidRDefault="00E4152B" w:rsidP="0049397B">
      <w:pPr>
        <w:rPr>
          <w:lang w:val="en-GB"/>
        </w:rPr>
      </w:pPr>
      <w:r>
        <w:rPr>
          <w:lang w:val="en-GB"/>
        </w:rPr>
        <w:t xml:space="preserve">Complaints data, like all </w:t>
      </w:r>
      <w:r w:rsidRPr="00F25A34">
        <w:rPr>
          <w:lang w:val="en-GB"/>
        </w:rPr>
        <w:t xml:space="preserve">data based on personal circumstances, is open to interpretation from different actors. While some see concrete data (in an aggregated and anonymised form) illustrating different inequalities based on personal circumstances (racial or ethnic inequalities) as a basis for policymaking that would remedy such inequalities, the same data can also be interpreted and communicated in a way that could further stigmatise and even trigger intolerance and additional discrimination of specific target groups. If data collectors, particularly state authorities, do not clearly and transparently communicate the purpose of data collection as well as the meaning of the results of data collection activities, such danger becomes even more apparent and tangible. Such </w:t>
      </w:r>
      <w:r w:rsidRPr="00F25A34">
        <w:rPr>
          <w:lang w:val="en-GB"/>
        </w:rPr>
        <w:lastRenderedPageBreak/>
        <w:t>fears could also lead already vulnerable target groups to being disinclined to (any) data collection activities.</w:t>
      </w:r>
    </w:p>
    <w:p w14:paraId="7478378A" w14:textId="77777777" w:rsidR="00E4152B" w:rsidRPr="00DD5B30" w:rsidRDefault="00E4152B" w:rsidP="0049397B">
      <w:pPr>
        <w:pStyle w:val="Heading3"/>
      </w:pPr>
      <w:bookmarkStart w:id="53" w:name="_Toc153550007"/>
      <w:bookmarkStart w:id="54" w:name="_Toc153803662"/>
      <w:r w:rsidRPr="00DD5B30">
        <w:t>GDPR as legal basis for the collection and use of personal data</w:t>
      </w:r>
      <w:bookmarkEnd w:id="53"/>
      <w:bookmarkEnd w:id="54"/>
    </w:p>
    <w:p w14:paraId="42F78CA3" w14:textId="40409004" w:rsidR="00E4152B" w:rsidRPr="00F25A34" w:rsidRDefault="00E4152B" w:rsidP="0049397B">
      <w:pPr>
        <w:rPr>
          <w:lang w:val="en-GB"/>
        </w:rPr>
      </w:pPr>
      <w:r>
        <w:rPr>
          <w:lang w:val="en-GB"/>
        </w:rPr>
        <w:t xml:space="preserve">GDPR and in particular, </w:t>
      </w:r>
      <w:r w:rsidRPr="00E65132">
        <w:rPr>
          <w:lang w:val="en-GB"/>
        </w:rPr>
        <w:t>Art. 6</w:t>
      </w:r>
      <w:r>
        <w:rPr>
          <w:lang w:val="en-GB"/>
        </w:rPr>
        <w:t xml:space="preserve"> enables the collection of equality data, which is personal data, through laying down clear and specific conditions for the lawfulness of the </w:t>
      </w:r>
      <w:r w:rsidRPr="00E65132">
        <w:rPr>
          <w:lang w:val="en-GB"/>
        </w:rPr>
        <w:t>processing</w:t>
      </w:r>
      <w:r>
        <w:rPr>
          <w:lang w:val="en-GB"/>
        </w:rPr>
        <w:t xml:space="preserve"> of personal data. As long as at least one of those conditions are met, there should be no legal obstacles for the collection of equality data, which contains personal data. The </w:t>
      </w:r>
      <w:hyperlink r:id="rId24" w:history="1">
        <w:r w:rsidRPr="009E09EE">
          <w:rPr>
            <w:rStyle w:val="Hyperlink"/>
            <w:lang w:val="en-GB"/>
          </w:rPr>
          <w:t>opinion of the European Data Protection Supervisor</w:t>
        </w:r>
      </w:hyperlink>
      <w:r>
        <w:rPr>
          <w:lang w:val="en-GB"/>
        </w:rPr>
        <w:t xml:space="preserve"> on the European Commission proposals for Standards Directives further clarifies that the GDPR enables the collection of equality data and access to disaggregated equality data through stipulating conditions that such collection should comply with.  Nevertheless, sometimes </w:t>
      </w:r>
      <w:r w:rsidRPr="00F25A34">
        <w:rPr>
          <w:lang w:val="en-GB"/>
        </w:rPr>
        <w:t xml:space="preserve">personal data protection requirements in GDPR are </w:t>
      </w:r>
      <w:r>
        <w:rPr>
          <w:lang w:val="en-GB"/>
        </w:rPr>
        <w:t>mis</w:t>
      </w:r>
      <w:r w:rsidRPr="00F25A34">
        <w:rPr>
          <w:lang w:val="en-GB"/>
        </w:rPr>
        <w:t>understood as prohibiting collection of personal data</w:t>
      </w:r>
      <w:r>
        <w:rPr>
          <w:lang w:val="en-GB"/>
        </w:rPr>
        <w:t xml:space="preserve">, which could significantly limit the comprehensiveness of the complaints data collected by </w:t>
      </w:r>
      <w:r w:rsidR="00397D42">
        <w:rPr>
          <w:lang w:val="en-GB"/>
        </w:rPr>
        <w:t>Equality Bodies</w:t>
      </w:r>
      <w:r w:rsidRPr="00F25A34">
        <w:rPr>
          <w:lang w:val="en-GB"/>
        </w:rPr>
        <w:t>. State authorities, institutions and organisations could invoke the argument that such collection</w:t>
      </w:r>
      <w:r>
        <w:rPr>
          <w:lang w:val="en-GB"/>
        </w:rPr>
        <w:t xml:space="preserve"> of sensitive personal data</w:t>
      </w:r>
      <w:r w:rsidRPr="00F25A34">
        <w:rPr>
          <w:lang w:val="en-GB"/>
        </w:rPr>
        <w:t xml:space="preserve"> i</w:t>
      </w:r>
      <w:r>
        <w:rPr>
          <w:lang w:val="en-GB"/>
        </w:rPr>
        <w:t>s</w:t>
      </w:r>
      <w:r w:rsidRPr="00F25A34">
        <w:rPr>
          <w:lang w:val="en-GB"/>
        </w:rPr>
        <w:t xml:space="preserve"> not permitted in Article 9(1) of GDPR and in Article 8(1) in the EU Charter of Fundamental Rights.</w:t>
      </w:r>
      <w:r>
        <w:rPr>
          <w:lang w:val="en-GB"/>
        </w:rPr>
        <w:t xml:space="preserve"> Under Article 9(1), the p</w:t>
      </w:r>
      <w:r w:rsidRPr="00CE5D1B">
        <w:rPr>
          <w:lang w:val="en-GB"/>
        </w:rPr>
        <w:t xml:space="preserve">rocessing of </w:t>
      </w:r>
      <w:r>
        <w:rPr>
          <w:lang w:val="en-GB"/>
        </w:rPr>
        <w:t xml:space="preserve">special categories of </w:t>
      </w:r>
      <w:r w:rsidRPr="00CE5D1B">
        <w:rPr>
          <w:lang w:val="en-GB"/>
        </w:rPr>
        <w:t>personal data</w:t>
      </w:r>
      <w:r>
        <w:rPr>
          <w:lang w:val="en-GB"/>
        </w:rPr>
        <w:t xml:space="preserve"> refers to data </w:t>
      </w:r>
      <w:r w:rsidRPr="00CE5D1B">
        <w:rPr>
          <w:lang w:val="en-GB"/>
        </w:rPr>
        <w:t>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w:t>
      </w:r>
      <w:r>
        <w:rPr>
          <w:lang w:val="en-GB"/>
        </w:rPr>
        <w:t>.</w:t>
      </w:r>
    </w:p>
    <w:p w14:paraId="2DDB2B73" w14:textId="77777777" w:rsidR="00E4152B" w:rsidRPr="00F25A34" w:rsidRDefault="00E4152B" w:rsidP="0049397B">
      <w:pPr>
        <w:rPr>
          <w:lang w:val="en-GB"/>
        </w:rPr>
      </w:pPr>
      <w:r w:rsidRPr="00F25A34">
        <w:rPr>
          <w:lang w:val="en-GB"/>
        </w:rPr>
        <w:t xml:space="preserve">This argumentation lacks understanding and knowledge regarding legislative framework and its interpretation </w:t>
      </w:r>
      <w:r>
        <w:rPr>
          <w:lang w:val="en-GB"/>
        </w:rPr>
        <w:t>since the</w:t>
      </w:r>
      <w:r w:rsidRPr="00F25A34">
        <w:rPr>
          <w:lang w:val="en-GB"/>
        </w:rPr>
        <w:t xml:space="preserve"> GDPR provides clear conditions for collecting, processing, storing and transferring data, including “special categories” of personal data (such as ethnic origins, religious or philosophical beliefs, data concerning health or data concerning a natural person's sex life or sexual orientation) by institutions. </w:t>
      </w:r>
      <w:hyperlink r:id="rId25" w:history="1">
        <w:r w:rsidRPr="0072283E">
          <w:rPr>
            <w:rStyle w:val="Hyperlink"/>
            <w:lang w:val="en-GB"/>
          </w:rPr>
          <w:t>Article 9 (2)</w:t>
        </w:r>
      </w:hyperlink>
      <w:r w:rsidRPr="00F25A34">
        <w:rPr>
          <w:lang w:val="en-GB"/>
        </w:rPr>
        <w:t xml:space="preserve"> in GDPR clearly states that processing of personal data is explicitly NOT prohibited when at least one of following apply: </w:t>
      </w:r>
    </w:p>
    <w:p w14:paraId="4C1E9346" w14:textId="77777777" w:rsidR="00E4152B" w:rsidRDefault="00E4152B" w:rsidP="0049397B">
      <w:pPr>
        <w:numPr>
          <w:ilvl w:val="0"/>
          <w:numId w:val="12"/>
        </w:numPr>
        <w:spacing w:after="160" w:line="259" w:lineRule="auto"/>
        <w:rPr>
          <w:lang w:val="en-GB"/>
        </w:rPr>
      </w:pPr>
      <w:r w:rsidRPr="00F25A34">
        <w:rPr>
          <w:lang w:val="en-GB"/>
        </w:rPr>
        <w:t xml:space="preserve">When the data subject has given </w:t>
      </w:r>
      <w:r w:rsidRPr="00F25A34">
        <w:rPr>
          <w:b/>
          <w:lang w:val="en-GB"/>
        </w:rPr>
        <w:t>explicit consent</w:t>
      </w:r>
      <w:r w:rsidRPr="00F25A34">
        <w:rPr>
          <w:lang w:val="en-GB"/>
        </w:rPr>
        <w:t xml:space="preserve"> to the processing of those personal data for one or more specified purposes</w:t>
      </w:r>
      <w:r>
        <w:rPr>
          <w:lang w:val="en-GB"/>
        </w:rPr>
        <w:t xml:space="preserve">. </w:t>
      </w:r>
    </w:p>
    <w:p w14:paraId="4C04BC9F" w14:textId="057B0DE6" w:rsidR="00E4152B" w:rsidRPr="00F25A34" w:rsidRDefault="00E4152B" w:rsidP="0049397B">
      <w:pPr>
        <w:numPr>
          <w:ilvl w:val="0"/>
          <w:numId w:val="12"/>
        </w:numPr>
        <w:spacing w:after="160" w:line="259" w:lineRule="auto"/>
        <w:rPr>
          <w:lang w:val="en-GB"/>
        </w:rPr>
      </w:pPr>
      <w:r>
        <w:rPr>
          <w:lang w:val="en-GB"/>
        </w:rPr>
        <w:t xml:space="preserve">It is worth noting that when public authorities, such as </w:t>
      </w:r>
      <w:r w:rsidR="00397D42">
        <w:rPr>
          <w:lang w:val="en-GB"/>
        </w:rPr>
        <w:t>Equality Bodies</w:t>
      </w:r>
      <w:r>
        <w:rPr>
          <w:lang w:val="en-GB"/>
        </w:rPr>
        <w:t xml:space="preserve">, act as data controllers there are </w:t>
      </w:r>
      <w:r w:rsidRPr="005147DE">
        <w:rPr>
          <w:lang w:val="en-GB"/>
        </w:rPr>
        <w:t>lawful bases</w:t>
      </w:r>
      <w:r>
        <w:rPr>
          <w:lang w:val="en-GB"/>
        </w:rPr>
        <w:t xml:space="preserve"> other than consent</w:t>
      </w:r>
      <w:r w:rsidRPr="005147DE">
        <w:rPr>
          <w:lang w:val="en-GB"/>
        </w:rPr>
        <w:t xml:space="preserve"> that are, in principle, more appropriate to the activity of public authorities.</w:t>
      </w:r>
      <w:r>
        <w:rPr>
          <w:rStyle w:val="FootnoteReference"/>
          <w:lang w:val="en-GB"/>
        </w:rPr>
        <w:footnoteReference w:id="9"/>
      </w:r>
      <w:r>
        <w:rPr>
          <w:lang w:val="en-GB"/>
        </w:rPr>
        <w:t xml:space="preserve"> This is due to the </w:t>
      </w:r>
      <w:r w:rsidRPr="00E82186">
        <w:t xml:space="preserve">clear imbalance of power in the relationship between </w:t>
      </w:r>
      <w:r>
        <w:t>public authorities as data</w:t>
      </w:r>
      <w:r w:rsidRPr="00E82186">
        <w:t xml:space="preserve"> controller</w:t>
      </w:r>
      <w:r>
        <w:t>s</w:t>
      </w:r>
      <w:r w:rsidRPr="00E82186">
        <w:t xml:space="preserve"> and the data subject.</w:t>
      </w:r>
      <w:r>
        <w:t xml:space="preserve"> Specifically, Article 6 (1c) and (1e) could provide more suitable legal bases for EBs to rely on when </w:t>
      </w:r>
      <w:r>
        <w:lastRenderedPageBreak/>
        <w:t xml:space="preserve">processing personal data. Article 6 (1e) is discussed in the second paragraph below. Article 6 </w:t>
      </w:r>
      <w:r w:rsidRPr="00B51905">
        <w:t>(</w:t>
      </w:r>
      <w:r>
        <w:t>1</w:t>
      </w:r>
      <w:r w:rsidRPr="00B51905">
        <w:t xml:space="preserve">c) </w:t>
      </w:r>
      <w:r>
        <w:t xml:space="preserve">allows personal data processing when it is </w:t>
      </w:r>
      <w:r w:rsidRPr="00B51905">
        <w:t xml:space="preserve">necessary for </w:t>
      </w:r>
      <w:r w:rsidRPr="005C18AC">
        <w:rPr>
          <w:b/>
          <w:bCs/>
        </w:rPr>
        <w:t>compliance with a legal obligation to which the controller</w:t>
      </w:r>
      <w:r>
        <w:rPr>
          <w:b/>
          <w:bCs/>
        </w:rPr>
        <w:t xml:space="preserve"> (that is, the </w:t>
      </w:r>
      <w:r w:rsidR="0052252C">
        <w:rPr>
          <w:b/>
          <w:bCs/>
        </w:rPr>
        <w:t>Equality Body</w:t>
      </w:r>
      <w:r>
        <w:rPr>
          <w:b/>
          <w:bCs/>
        </w:rPr>
        <w:t>)</w:t>
      </w:r>
      <w:r w:rsidRPr="005C18AC">
        <w:rPr>
          <w:b/>
          <w:bCs/>
        </w:rPr>
        <w:t xml:space="preserve"> is subject</w:t>
      </w:r>
      <w:r>
        <w:t>;</w:t>
      </w:r>
    </w:p>
    <w:p w14:paraId="6CC4F195" w14:textId="77777777" w:rsidR="00E4152B" w:rsidRPr="00F25A34" w:rsidRDefault="00E4152B" w:rsidP="0049397B">
      <w:pPr>
        <w:numPr>
          <w:ilvl w:val="0"/>
          <w:numId w:val="12"/>
        </w:numPr>
        <w:spacing w:after="160" w:line="259" w:lineRule="auto"/>
        <w:rPr>
          <w:lang w:val="en-GB"/>
        </w:rPr>
      </w:pPr>
      <w:r w:rsidRPr="00F25A34">
        <w:rPr>
          <w:lang w:val="en-GB"/>
        </w:rPr>
        <w:t xml:space="preserve">When processing is necessary </w:t>
      </w:r>
      <w:r w:rsidRPr="00F25A34">
        <w:rPr>
          <w:b/>
          <w:lang w:val="en-GB"/>
        </w:rPr>
        <w:t>for reasons of substantial public interest, on the basis of Union or Member State law</w:t>
      </w:r>
      <w:r w:rsidRPr="00F25A34">
        <w:rPr>
          <w:lang w:val="en-GB"/>
        </w:rPr>
        <w:t xml:space="preserve"> which shall be proportionate to the aim pursued, respect the essence of the right to data protection and provide for suitable and specific measures to safeguard the fundamental rights and the interests of the data subject; </w:t>
      </w:r>
    </w:p>
    <w:p w14:paraId="4D3AF690" w14:textId="4CF21CBE" w:rsidR="00E4152B" w:rsidRPr="0091691E" w:rsidRDefault="00E4152B" w:rsidP="0049397B">
      <w:pPr>
        <w:numPr>
          <w:ilvl w:val="0"/>
          <w:numId w:val="12"/>
        </w:numPr>
        <w:spacing w:after="160" w:line="259" w:lineRule="auto"/>
        <w:rPr>
          <w:b/>
          <w:bCs/>
          <w:lang w:val="en-GB"/>
        </w:rPr>
      </w:pPr>
      <w:r w:rsidRPr="00F25A34">
        <w:rPr>
          <w:lang w:val="en-GB"/>
        </w:rPr>
        <w:t xml:space="preserve">When processing is necessary for archiving purposes </w:t>
      </w:r>
      <w:r w:rsidRPr="008F0E0B">
        <w:rPr>
          <w:b/>
          <w:bCs/>
          <w:lang w:val="en-GB"/>
        </w:rPr>
        <w:t>in the public interest</w:t>
      </w:r>
      <w:r w:rsidRPr="00F25A34">
        <w:rPr>
          <w:lang w:val="en-GB"/>
        </w:rPr>
        <w:t xml:space="preserve">, </w:t>
      </w:r>
      <w:r w:rsidRPr="00F25A34">
        <w:rPr>
          <w:b/>
          <w:lang w:val="en-GB"/>
        </w:rPr>
        <w:t>scientific or historical research purposes or statistical purposes</w:t>
      </w:r>
      <w:r w:rsidRPr="00F25A34">
        <w:rPr>
          <w:lang w:val="en-GB"/>
        </w:rPr>
        <w:t xml:space="preserve"> in accordance with Article 89(1) which shall be proportionate to the aim pursued, respect the essence of the right to data protection and provide for suitable and specific measures to safeguard the fundamental rights and the interests of the data subject.</w:t>
      </w:r>
    </w:p>
    <w:p w14:paraId="2E18DFE2" w14:textId="77777777" w:rsidR="0091691E" w:rsidRDefault="0091691E" w:rsidP="001B6DED">
      <w:pPr>
        <w:spacing w:after="160" w:line="259" w:lineRule="auto"/>
      </w:pPr>
      <w:bookmarkStart w:id="55" w:name="_Toc153550008"/>
    </w:p>
    <w:p w14:paraId="25E4964A" w14:textId="77777777" w:rsidR="001B6DED" w:rsidRDefault="001B6DED" w:rsidP="0049397B">
      <w:pPr>
        <w:pStyle w:val="Heading1"/>
        <w:sectPr w:rsidR="001B6DED" w:rsidSect="000875A5">
          <w:headerReference w:type="default" r:id="rId26"/>
          <w:footerReference w:type="default" r:id="rId27"/>
          <w:pgSz w:w="11906" w:h="16838"/>
          <w:pgMar w:top="1440" w:right="1440" w:bottom="1440" w:left="1440" w:header="708" w:footer="708" w:gutter="0"/>
          <w:cols w:space="708"/>
          <w:docGrid w:linePitch="360"/>
        </w:sectPr>
      </w:pPr>
      <w:bookmarkStart w:id="56" w:name="_Toc153803663"/>
    </w:p>
    <w:p w14:paraId="71866F20" w14:textId="550D1C07" w:rsidR="004136F1" w:rsidRPr="004E7A65" w:rsidRDefault="00E4152B" w:rsidP="004E7A65">
      <w:pPr>
        <w:pStyle w:val="Heading1"/>
        <w:spacing w:before="9600"/>
        <w:jc w:val="center"/>
        <w:rPr>
          <w:sz w:val="48"/>
          <w:szCs w:val="48"/>
        </w:rPr>
        <w:sectPr w:rsidR="004136F1" w:rsidRPr="004E7A65" w:rsidSect="000875A5">
          <w:headerReference w:type="default" r:id="rId28"/>
          <w:footerReference w:type="default" r:id="rId29"/>
          <w:pgSz w:w="11906" w:h="16838"/>
          <w:pgMar w:top="1440" w:right="1440" w:bottom="1440" w:left="1440" w:header="708" w:footer="708" w:gutter="0"/>
          <w:cols w:space="708"/>
          <w:docGrid w:linePitch="360"/>
        </w:sectPr>
      </w:pPr>
      <w:r w:rsidRPr="004E7A65">
        <w:rPr>
          <w:sz w:val="48"/>
          <w:szCs w:val="48"/>
        </w:rPr>
        <w:lastRenderedPageBreak/>
        <w:t xml:space="preserve">Section II: How can the Staff of </w:t>
      </w:r>
      <w:r w:rsidR="00397D42">
        <w:rPr>
          <w:sz w:val="48"/>
          <w:szCs w:val="48"/>
        </w:rPr>
        <w:t>Equality Bodies</w:t>
      </w:r>
      <w:r w:rsidRPr="004E7A65">
        <w:rPr>
          <w:sz w:val="48"/>
          <w:szCs w:val="48"/>
        </w:rPr>
        <w:t xml:space="preserve"> Implement the Minimal Guidelines in their Everyday Work</w:t>
      </w:r>
      <w:bookmarkEnd w:id="55"/>
      <w:bookmarkEnd w:id="56"/>
    </w:p>
    <w:p w14:paraId="46DD70D5" w14:textId="56330CBC" w:rsidR="00E4152B" w:rsidRDefault="00E4152B" w:rsidP="0049397B">
      <w:pPr>
        <w:rPr>
          <w:lang w:val="en-GB"/>
        </w:rPr>
      </w:pPr>
      <w:r w:rsidRPr="0043792D">
        <w:rPr>
          <w:lang w:val="en-GB"/>
        </w:rPr>
        <w:lastRenderedPageBreak/>
        <w:t>The below section</w:t>
      </w:r>
      <w:r>
        <w:rPr>
          <w:lang w:val="en-GB"/>
        </w:rPr>
        <w:t xml:space="preserve"> of the guidelines</w:t>
      </w:r>
      <w:r w:rsidRPr="0043792D">
        <w:rPr>
          <w:lang w:val="en-GB"/>
        </w:rPr>
        <w:t xml:space="preserve"> </w:t>
      </w:r>
      <w:r>
        <w:rPr>
          <w:lang w:val="en-GB"/>
        </w:rPr>
        <w:t>addresses</w:t>
      </w:r>
      <w:r w:rsidRPr="0043792D">
        <w:rPr>
          <w:lang w:val="en-GB"/>
        </w:rPr>
        <w:t xml:space="preserve"> staff of national </w:t>
      </w:r>
      <w:r w:rsidR="00397D42">
        <w:rPr>
          <w:lang w:val="en-GB"/>
        </w:rPr>
        <w:t>Equality Bodies</w:t>
      </w:r>
      <w:r w:rsidRPr="0043792D">
        <w:rPr>
          <w:lang w:val="en-GB"/>
        </w:rPr>
        <w:t>, who</w:t>
      </w:r>
      <w:r>
        <w:rPr>
          <w:lang w:val="en-GB"/>
        </w:rPr>
        <w:t xml:space="preserve"> register,</w:t>
      </w:r>
      <w:r w:rsidRPr="0043792D">
        <w:rPr>
          <w:lang w:val="en-GB"/>
        </w:rPr>
        <w:t xml:space="preserve"> process, or otherwise</w:t>
      </w:r>
      <w:r>
        <w:rPr>
          <w:lang w:val="en-GB"/>
        </w:rPr>
        <w:t xml:space="preserve"> influence</w:t>
      </w:r>
      <w:r w:rsidRPr="0043792D">
        <w:rPr>
          <w:lang w:val="en-GB"/>
        </w:rPr>
        <w:t xml:space="preserve"> </w:t>
      </w:r>
      <w:r>
        <w:rPr>
          <w:lang w:val="en-GB"/>
        </w:rPr>
        <w:t>the collection of</w:t>
      </w:r>
      <w:r w:rsidRPr="0043792D">
        <w:rPr>
          <w:lang w:val="en-GB"/>
        </w:rPr>
        <w:t xml:space="preserve"> complaints data throughout the whole cycle of </w:t>
      </w:r>
      <w:r>
        <w:rPr>
          <w:lang w:val="en-GB"/>
        </w:rPr>
        <w:t xml:space="preserve">complaints data </w:t>
      </w:r>
      <w:r w:rsidRPr="0043792D">
        <w:rPr>
          <w:lang w:val="en-GB"/>
        </w:rPr>
        <w:t>collection</w:t>
      </w:r>
      <w:r>
        <w:rPr>
          <w:lang w:val="en-GB"/>
        </w:rPr>
        <w:t xml:space="preserve">.  The below guidelines are meant to serve as a practical roadmap for relevant staff of </w:t>
      </w:r>
      <w:r w:rsidR="00397D42">
        <w:rPr>
          <w:lang w:val="en-GB"/>
        </w:rPr>
        <w:t>Equality Bodies</w:t>
      </w:r>
      <w:r>
        <w:rPr>
          <w:lang w:val="en-GB"/>
        </w:rPr>
        <w:t xml:space="preserve">, so that they know what minimal information about a complaint to collect and how to record it through the different phases in the processing of a complaint.  </w:t>
      </w:r>
    </w:p>
    <w:p w14:paraId="383E79CA" w14:textId="77777777" w:rsidR="00E4152B" w:rsidRDefault="00E4152B" w:rsidP="0049397B">
      <w:r>
        <w:t xml:space="preserve">For organizations that do not provide direct assistance to victims, these guidelines could be communicated to partners so that the information received contains a common minimum set of data that could be comparable across countries. </w:t>
      </w:r>
    </w:p>
    <w:p w14:paraId="4FD30F20" w14:textId="633D99D5" w:rsidR="00E4152B" w:rsidRPr="00FB1FDA" w:rsidRDefault="00E4152B" w:rsidP="0049397B">
      <w:pPr>
        <w:rPr>
          <w:lang w:val="en-GB"/>
        </w:rPr>
      </w:pPr>
      <w:r w:rsidRPr="00FB1FDA">
        <w:rPr>
          <w:lang w:val="en-GB"/>
        </w:rPr>
        <w:t>Suggested list</w:t>
      </w:r>
      <w:r>
        <w:rPr>
          <w:lang w:val="en-GB"/>
        </w:rPr>
        <w:t xml:space="preserve"> of information items to be gathered</w:t>
      </w:r>
      <w:r w:rsidRPr="00FB1FDA">
        <w:rPr>
          <w:lang w:val="en-GB"/>
        </w:rPr>
        <w:t xml:space="preserve"> </w:t>
      </w:r>
      <w:r>
        <w:rPr>
          <w:lang w:val="en-GB"/>
        </w:rPr>
        <w:t>is</w:t>
      </w:r>
      <w:r w:rsidRPr="00FB1FDA">
        <w:rPr>
          <w:lang w:val="en-GB"/>
        </w:rPr>
        <w:t xml:space="preserve"> based on the common practices of EBs</w:t>
      </w:r>
      <w:r>
        <w:rPr>
          <w:lang w:val="en-GB"/>
        </w:rPr>
        <w:t xml:space="preserve"> identified through the Equinet Report on </w:t>
      </w:r>
      <w:r w:rsidRPr="00FB1FDA">
        <w:rPr>
          <w:lang w:val="en-GB"/>
        </w:rPr>
        <w:t xml:space="preserve">Collection and Use of Complaints Data </w:t>
      </w:r>
      <w:r>
        <w:rPr>
          <w:lang w:val="en-GB"/>
        </w:rPr>
        <w:t xml:space="preserve">The focus is on already existing complaints information that the majority of </w:t>
      </w:r>
      <w:r w:rsidR="00397D42">
        <w:rPr>
          <w:lang w:val="en-GB"/>
        </w:rPr>
        <w:t>Equality Bodies</w:t>
      </w:r>
      <w:r>
        <w:rPr>
          <w:lang w:val="en-GB"/>
        </w:rPr>
        <w:t xml:space="preserve"> in Europe collect.</w:t>
      </w:r>
    </w:p>
    <w:p w14:paraId="41506210" w14:textId="50B22B82" w:rsidR="00E4152B" w:rsidRPr="00890F5A" w:rsidRDefault="00E4152B" w:rsidP="00A26BB4">
      <w:pPr>
        <w:rPr>
          <w:lang w:val="en-GB"/>
        </w:rPr>
      </w:pPr>
      <w:r w:rsidRPr="330282C5">
        <w:rPr>
          <w:lang w:val="en-GB"/>
        </w:rPr>
        <w:t xml:space="preserve">To make the below measures for a more systematic approach to complaints data collection   easy to implement, the guidelines are structured according to the simplified </w:t>
      </w:r>
      <w:bookmarkStart w:id="57" w:name="_Int_tM0z78zb"/>
      <w:r w:rsidRPr="330282C5">
        <w:rPr>
          <w:lang w:val="en-GB"/>
        </w:rPr>
        <w:t>life-cycle</w:t>
      </w:r>
      <w:bookmarkEnd w:id="57"/>
      <w:r w:rsidRPr="330282C5">
        <w:rPr>
          <w:lang w:val="en-GB"/>
        </w:rPr>
        <w:t xml:space="preserve"> of a complaint. Although the system of processing a complaint might be specific based on competences and internal structures of EBs, simplified three-step cycle should encompass most of the realities of EBs work.</w:t>
      </w:r>
    </w:p>
    <w:p w14:paraId="71B46B02" w14:textId="645F9158" w:rsidR="00E4152B" w:rsidRPr="003E0E43" w:rsidRDefault="00E4152B" w:rsidP="00A26BB4">
      <w:pPr>
        <w:pStyle w:val="Heading2"/>
      </w:pPr>
      <w:bookmarkStart w:id="58" w:name="_Toc153550009"/>
      <w:bookmarkStart w:id="59" w:name="_Toc153803664"/>
      <w:r w:rsidRPr="00E53D4D">
        <w:t>Before we start: 5 steps, 5 guiding principles</w:t>
      </w:r>
      <w:bookmarkEnd w:id="58"/>
      <w:bookmarkEnd w:id="59"/>
    </w:p>
    <w:p w14:paraId="317A2E07" w14:textId="2D4D57FB" w:rsidR="00E4152B" w:rsidRPr="000A7FDE" w:rsidRDefault="00E4152B" w:rsidP="0049397B">
      <w:r>
        <w:t xml:space="preserve">The guidelines below are premised on five core pillars.  They reflect the main underlying principles that aim to ensure both better quality and improved comparability of the complaints data collected by </w:t>
      </w:r>
      <w:r w:rsidR="00397D42">
        <w:t>Equality Bodies</w:t>
      </w:r>
      <w:r>
        <w:t xml:space="preserve">.  </w:t>
      </w:r>
    </w:p>
    <w:p w14:paraId="5D78358C" w14:textId="67341C65" w:rsidR="00E4152B" w:rsidRPr="00A26BB4" w:rsidRDefault="00E4152B" w:rsidP="00A26BB4">
      <w:pPr>
        <w:pStyle w:val="Heading3"/>
        <w:numPr>
          <w:ilvl w:val="0"/>
          <w:numId w:val="9"/>
        </w:numPr>
        <w:ind w:left="1080" w:hanging="720"/>
      </w:pPr>
      <w:bookmarkStart w:id="60" w:name="_Toc153550010"/>
      <w:bookmarkStart w:id="61" w:name="_Toc153803665"/>
      <w:r w:rsidRPr="00E53D4D">
        <w:t>Harmonize the definition of a complaint</w:t>
      </w:r>
      <w:bookmarkEnd w:id="60"/>
      <w:bookmarkEnd w:id="61"/>
    </w:p>
    <w:p w14:paraId="67AB36D1" w14:textId="68E59E8A" w:rsidR="00E4152B" w:rsidRDefault="00074C59" w:rsidP="0049397B">
      <w:pPr>
        <w:pStyle w:val="ListParagraph"/>
        <w:rPr>
          <w:lang w:val="en-GB"/>
        </w:rPr>
      </w:pPr>
      <w:r w:rsidRPr="005C3ACF">
        <w:rPr>
          <w:b/>
          <w:bCs/>
          <w:noProof/>
          <w:color w:val="000000" w:themeColor="text1"/>
          <w:lang w:val="en-GB"/>
        </w:rPr>
        <mc:AlternateContent>
          <mc:Choice Requires="wps">
            <w:drawing>
              <wp:anchor distT="0" distB="0" distL="114300" distR="114300" simplePos="0" relativeHeight="251658244" behindDoc="1" locked="0" layoutInCell="1" allowOverlap="1" wp14:anchorId="1692C607" wp14:editId="69B25E45">
                <wp:simplePos x="0" y="0"/>
                <wp:positionH relativeFrom="margin">
                  <wp:posOffset>41031</wp:posOffset>
                </wp:positionH>
                <wp:positionV relativeFrom="paragraph">
                  <wp:posOffset>1264041</wp:posOffset>
                </wp:positionV>
                <wp:extent cx="5726430" cy="1805354"/>
                <wp:effectExtent l="0" t="0" r="7620" b="4445"/>
                <wp:wrapNone/>
                <wp:docPr id="536156305" name="Rectangle 536156305"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1805354"/>
                        </a:xfrm>
                        <a:prstGeom prst="rect">
                          <a:avLst/>
                        </a:prstGeom>
                        <a:solidFill>
                          <a:srgbClr val="E9F7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1A6BE" id="Rectangle 536156305" o:spid="_x0000_s1026" alt="P160#y1" style="position:absolute;margin-left:3.25pt;margin-top:99.55pt;width:450.9pt;height:142.1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" fillcolor="#e9f7f5" stroked="f" strokeweight="1pt">
                <w10:wrap anchorx="margin"/>
              </v:rect>
            </w:pict>
          </mc:Fallback>
        </mc:AlternateContent>
      </w:r>
      <w:r w:rsidR="00E4152B">
        <w:rPr>
          <w:lang w:val="en-GB"/>
        </w:rPr>
        <w:t xml:space="preserve">The first step for ensuring comparable and reliable complaints data among </w:t>
      </w:r>
      <w:r w:rsidR="00397D42">
        <w:rPr>
          <w:lang w:val="en-GB"/>
        </w:rPr>
        <w:t>Equality Bodies</w:t>
      </w:r>
      <w:r w:rsidR="00E4152B">
        <w:rPr>
          <w:lang w:val="en-GB"/>
        </w:rPr>
        <w:t xml:space="preserve"> </w:t>
      </w:r>
      <w:r w:rsidR="00E4152B" w:rsidRPr="00451AC2">
        <w:rPr>
          <w:lang w:val="en-GB"/>
        </w:rPr>
        <w:t>is to decide on what</w:t>
      </w:r>
      <w:r w:rsidR="00E4152B">
        <w:rPr>
          <w:lang w:val="en-GB"/>
        </w:rPr>
        <w:t xml:space="preserve"> constitutes a complaint. Based on results by </w:t>
      </w:r>
      <w:r w:rsidR="00397D42">
        <w:rPr>
          <w:lang w:val="en-GB"/>
        </w:rPr>
        <w:t>Equality Bodies</w:t>
      </w:r>
      <w:r w:rsidR="00E4152B">
        <w:rPr>
          <w:lang w:val="en-GB"/>
        </w:rPr>
        <w:t xml:space="preserve"> from a questionnaire on complaints data and for the purpose of </w:t>
      </w:r>
      <w:r w:rsidR="00E4152B" w:rsidRPr="00451AC2">
        <w:rPr>
          <w:lang w:val="en-GB"/>
        </w:rPr>
        <w:t>harmoniz</w:t>
      </w:r>
      <w:r w:rsidR="00E4152B">
        <w:rPr>
          <w:lang w:val="en-GB"/>
        </w:rPr>
        <w:t xml:space="preserve">ing definitions between different European </w:t>
      </w:r>
      <w:r w:rsidR="00397D42">
        <w:rPr>
          <w:lang w:val="en-GB"/>
        </w:rPr>
        <w:t>Equality Bodies</w:t>
      </w:r>
      <w:r w:rsidR="00E4152B">
        <w:rPr>
          <w:lang w:val="en-GB"/>
        </w:rPr>
        <w:t xml:space="preserve">, these Guidelines adopt the following </w:t>
      </w:r>
      <w:r w:rsidR="00E4152B" w:rsidRPr="00451AC2">
        <w:rPr>
          <w:lang w:val="en-GB"/>
        </w:rPr>
        <w:t xml:space="preserve">broad definition </w:t>
      </w:r>
      <w:r w:rsidR="00E4152B">
        <w:rPr>
          <w:lang w:val="en-GB"/>
        </w:rPr>
        <w:t>of a complaint.</w:t>
      </w:r>
    </w:p>
    <w:p w14:paraId="3009E70E" w14:textId="773A519E" w:rsidR="00D62C3F" w:rsidRDefault="00AD485C" w:rsidP="00DE401C">
      <w:pPr>
        <w:pStyle w:val="Caselawbody"/>
        <w:spacing w:before="120" w:after="120"/>
        <w:ind w:right="709"/>
        <w:rPr>
          <w:rFonts w:eastAsiaTheme="minorHAnsi" w:cstheme="minorBidi"/>
          <w:lang w:val="en-GB"/>
        </w:rPr>
      </w:pPr>
      <w:r w:rsidRPr="00D62C3F">
        <w:rPr>
          <w:rFonts w:eastAsiaTheme="minorHAnsi" w:cstheme="minorBidi"/>
          <w:b/>
          <w:bCs/>
          <w:lang w:val="en-GB"/>
        </w:rPr>
        <w:t>COMPLAINT</w:t>
      </w:r>
    </w:p>
    <w:p w14:paraId="7DC3F9B7" w14:textId="75249B6A" w:rsidR="00E4152B" w:rsidRPr="00D62C3F" w:rsidRDefault="00D62C3F" w:rsidP="00D62C3F">
      <w:pPr>
        <w:pStyle w:val="Caselawbody"/>
        <w:spacing w:before="120" w:after="120"/>
        <w:ind w:right="709"/>
        <w:rPr>
          <w:rFonts w:eastAsiaTheme="minorHAnsi" w:cstheme="minorBidi"/>
          <w:lang w:val="en-GB"/>
        </w:rPr>
      </w:pPr>
      <w:r>
        <w:rPr>
          <w:rFonts w:eastAsiaTheme="minorHAnsi" w:cstheme="minorBidi"/>
          <w:lang w:val="en-GB"/>
        </w:rPr>
        <w:t xml:space="preserve">A </w:t>
      </w:r>
      <w:r w:rsidR="00AD485C" w:rsidRPr="00D62C3F">
        <w:rPr>
          <w:rFonts w:eastAsiaTheme="minorHAnsi" w:cstheme="minorBidi"/>
          <w:lang w:val="en-GB"/>
        </w:rPr>
        <w:t xml:space="preserve">request submitted to the </w:t>
      </w:r>
      <w:r w:rsidR="0052252C">
        <w:rPr>
          <w:rFonts w:eastAsiaTheme="minorHAnsi" w:cstheme="minorBidi"/>
          <w:lang w:val="en-GB"/>
        </w:rPr>
        <w:t>Equality Body</w:t>
      </w:r>
      <w:r w:rsidR="00AD485C" w:rsidRPr="00D62C3F">
        <w:rPr>
          <w:rFonts w:eastAsiaTheme="minorHAnsi" w:cstheme="minorBidi"/>
          <w:lang w:val="en-GB"/>
        </w:rPr>
        <w:t xml:space="preserve"> to evaluate situation of alleged/possible discrimination, filed either by the potential victim or another person/institution that is not personally affected by discrimination and ex officio investigations. As a complaint will also be counted information about possible/alleged discrimination submitted to the </w:t>
      </w:r>
      <w:r w:rsidR="0052252C">
        <w:rPr>
          <w:rFonts w:eastAsiaTheme="minorHAnsi" w:cstheme="minorBidi"/>
          <w:lang w:val="en-GB"/>
        </w:rPr>
        <w:t>Equality Body</w:t>
      </w:r>
      <w:r w:rsidR="00AD485C" w:rsidRPr="00D62C3F">
        <w:rPr>
          <w:rFonts w:eastAsiaTheme="minorHAnsi" w:cstheme="minorBidi"/>
          <w:lang w:val="en-GB"/>
        </w:rPr>
        <w:t xml:space="preserve"> that does not include a request for handling the case</w:t>
      </w:r>
      <w:r w:rsidR="00BD5E79">
        <w:rPr>
          <w:rFonts w:eastAsiaTheme="minorHAnsi" w:cstheme="minorBidi"/>
          <w:lang w:val="en-GB"/>
        </w:rPr>
        <w:t>.</w:t>
      </w:r>
      <w:r w:rsidR="00AD485C" w:rsidRPr="00D62C3F">
        <w:rPr>
          <w:rFonts w:eastAsiaTheme="minorHAnsi" w:cstheme="minorBidi"/>
          <w:lang w:val="en-GB"/>
        </w:rPr>
        <w:t xml:space="preserve"> </w:t>
      </w:r>
    </w:p>
    <w:p w14:paraId="624FE3EE" w14:textId="77777777" w:rsidR="00E4152B" w:rsidRPr="00E53D4D" w:rsidRDefault="00E4152B" w:rsidP="0049397B">
      <w:pPr>
        <w:pStyle w:val="Heading3"/>
        <w:numPr>
          <w:ilvl w:val="0"/>
          <w:numId w:val="9"/>
        </w:numPr>
        <w:ind w:left="1080" w:hanging="720"/>
      </w:pPr>
      <w:bookmarkStart w:id="62" w:name="_Toc153550011"/>
      <w:bookmarkStart w:id="63" w:name="_Toc153803666"/>
      <w:r w:rsidRPr="00E53D4D">
        <w:lastRenderedPageBreak/>
        <w:t>Standardize data collection points</w:t>
      </w:r>
      <w:bookmarkEnd w:id="62"/>
      <w:bookmarkEnd w:id="63"/>
      <w:r w:rsidRPr="00E53D4D">
        <w:t xml:space="preserve">   </w:t>
      </w:r>
    </w:p>
    <w:p w14:paraId="2DE80471" w14:textId="77777777" w:rsidR="00E4152B" w:rsidRPr="00E066E6" w:rsidRDefault="00E4152B" w:rsidP="0049397B">
      <w:pPr>
        <w:ind w:left="720"/>
      </w:pPr>
      <w:r w:rsidRPr="00E066E6">
        <w:t xml:space="preserve">Ensure that points for data collection within the life cycle of a complaint are standardized. </w:t>
      </w:r>
      <w:r>
        <w:t>This</w:t>
      </w:r>
      <w:r w:rsidRPr="00E066E6">
        <w:t xml:space="preserve"> means that the same type of data </w:t>
      </w:r>
      <w:r>
        <w:t>is to be</w:t>
      </w:r>
      <w:r w:rsidRPr="00E066E6">
        <w:t xml:space="preserve"> collected</w:t>
      </w:r>
      <w:r>
        <w:t xml:space="preserve"> </w:t>
      </w:r>
      <w:r w:rsidRPr="00E066E6">
        <w:t>in the predefined form</w:t>
      </w:r>
      <w:r>
        <w:t xml:space="preserve"> </w:t>
      </w:r>
      <w:r w:rsidRPr="00E066E6">
        <w:t xml:space="preserve">at the same point of handling a complaint </w:t>
      </w:r>
    </w:p>
    <w:p w14:paraId="38FF3ADE" w14:textId="77777777" w:rsidR="00E4152B" w:rsidRDefault="00E4152B" w:rsidP="0049397B">
      <w:pPr>
        <w:ind w:left="720"/>
        <w:rPr>
          <w:lang w:val="en-GB"/>
        </w:rPr>
      </w:pPr>
      <w:r>
        <w:rPr>
          <w:lang w:val="en-GB"/>
        </w:rPr>
        <w:t>D</w:t>
      </w:r>
      <w:r w:rsidRPr="00C866C0">
        <w:rPr>
          <w:lang w:val="en-GB"/>
        </w:rPr>
        <w:t>epending on the</w:t>
      </w:r>
      <w:r>
        <w:rPr>
          <w:lang w:val="en-GB"/>
        </w:rPr>
        <w:t xml:space="preserve"> structure,</w:t>
      </w:r>
      <w:r w:rsidRPr="00C866C0">
        <w:rPr>
          <w:lang w:val="en-GB"/>
        </w:rPr>
        <w:t xml:space="preserve"> mandate and powers of your organization, the</w:t>
      </w:r>
      <w:r>
        <w:rPr>
          <w:lang w:val="en-GB"/>
        </w:rPr>
        <w:t xml:space="preserve"> points for data collection</w:t>
      </w:r>
      <w:r w:rsidRPr="00C866C0">
        <w:rPr>
          <w:lang w:val="en-GB"/>
        </w:rPr>
        <w:t xml:space="preserve"> might be different and</w:t>
      </w:r>
      <w:r>
        <w:rPr>
          <w:lang w:val="en-GB"/>
        </w:rPr>
        <w:t xml:space="preserve"> might take place in a </w:t>
      </w:r>
      <w:r w:rsidRPr="00C866C0">
        <w:rPr>
          <w:lang w:val="en-GB"/>
        </w:rPr>
        <w:t>different order:</w:t>
      </w:r>
    </w:p>
    <w:p w14:paraId="32822BFE" w14:textId="77777777" w:rsidR="00E4152B" w:rsidRDefault="00E4152B" w:rsidP="0049397B">
      <w:pPr>
        <w:ind w:left="1440"/>
        <w:rPr>
          <w:lang w:val="en-GB"/>
        </w:rPr>
      </w:pPr>
      <w:r w:rsidRPr="00890F5A">
        <w:rPr>
          <w:lang w:val="en-GB"/>
        </w:rPr>
        <w:t>1. Complaint submission/reception of a complaint (i.e., a moment when complaint is received by EB)</w:t>
      </w:r>
      <w:r>
        <w:rPr>
          <w:lang w:val="en-GB"/>
        </w:rPr>
        <w:t>;</w:t>
      </w:r>
    </w:p>
    <w:p w14:paraId="46DE84D7" w14:textId="57811227" w:rsidR="00E4152B" w:rsidRPr="00890F5A" w:rsidRDefault="00E4152B" w:rsidP="0049397B">
      <w:pPr>
        <w:ind w:left="1440"/>
        <w:rPr>
          <w:lang w:val="en-GB"/>
        </w:rPr>
      </w:pPr>
      <w:r w:rsidRPr="00890F5A">
        <w:rPr>
          <w:lang w:val="en-GB"/>
        </w:rPr>
        <w:t xml:space="preserve">2. Assessment of a complaint (i.e., a moment when EB officer </w:t>
      </w:r>
      <w:r>
        <w:rPr>
          <w:lang w:val="en-GB"/>
        </w:rPr>
        <w:t>conducts</w:t>
      </w:r>
      <w:r w:rsidRPr="00890F5A">
        <w:rPr>
          <w:lang w:val="en-GB"/>
        </w:rPr>
        <w:t xml:space="preserve"> legal analyses, investigation and</w:t>
      </w:r>
      <w:r>
        <w:rPr>
          <w:lang w:val="en-GB"/>
        </w:rPr>
        <w:t xml:space="preserve"> the</w:t>
      </w:r>
      <w:r w:rsidRPr="00890F5A">
        <w:rPr>
          <w:lang w:val="en-GB"/>
        </w:rPr>
        <w:t xml:space="preserve"> EB </w:t>
      </w:r>
      <w:r>
        <w:rPr>
          <w:lang w:val="en-GB"/>
        </w:rPr>
        <w:t>or</w:t>
      </w:r>
      <w:r w:rsidRPr="008074EF">
        <w:t xml:space="preserve"> </w:t>
      </w:r>
      <w:r>
        <w:rPr>
          <w:lang w:val="en-GB"/>
        </w:rPr>
        <w:t>the</w:t>
      </w:r>
      <w:r w:rsidRPr="008074EF">
        <w:rPr>
          <w:lang w:val="en-GB"/>
        </w:rPr>
        <w:t xml:space="preserve"> partner organizations</w:t>
      </w:r>
      <w:r>
        <w:rPr>
          <w:lang w:val="en-GB"/>
        </w:rPr>
        <w:t>,</w:t>
      </w:r>
      <w:r w:rsidRPr="008074EF">
        <w:rPr>
          <w:lang w:val="en-GB"/>
        </w:rPr>
        <w:t xml:space="preserve"> providing assistance to victims on behalf of the </w:t>
      </w:r>
      <w:r w:rsidR="0052252C">
        <w:rPr>
          <w:lang w:val="en-GB"/>
        </w:rPr>
        <w:t>Equality Body</w:t>
      </w:r>
      <w:r>
        <w:rPr>
          <w:lang w:val="en-GB"/>
        </w:rPr>
        <w:t>, takes action</w:t>
      </w:r>
      <w:r w:rsidRPr="00890F5A">
        <w:rPr>
          <w:lang w:val="en-GB"/>
        </w:rPr>
        <w:t>)</w:t>
      </w:r>
      <w:r>
        <w:rPr>
          <w:lang w:val="en-GB"/>
        </w:rPr>
        <w:t>;</w:t>
      </w:r>
    </w:p>
    <w:p w14:paraId="619B1694" w14:textId="77777777" w:rsidR="00E4152B" w:rsidRPr="00C866C0" w:rsidRDefault="00E4152B" w:rsidP="0049397B">
      <w:pPr>
        <w:ind w:left="1440"/>
        <w:rPr>
          <w:lang w:val="en-GB"/>
        </w:rPr>
      </w:pPr>
      <w:r w:rsidRPr="00890F5A">
        <w:rPr>
          <w:lang w:val="en-GB"/>
        </w:rPr>
        <w:t>3. Follow-up of the complaint – data on decision(s) of other authorities or remedies (</w:t>
      </w:r>
      <w:r>
        <w:rPr>
          <w:lang w:val="en-GB"/>
        </w:rPr>
        <w:t xml:space="preserve">e.g., </w:t>
      </w:r>
      <w:r w:rsidRPr="00890F5A">
        <w:rPr>
          <w:lang w:val="en-GB"/>
        </w:rPr>
        <w:t>court decisions</w:t>
      </w:r>
      <w:r>
        <w:rPr>
          <w:lang w:val="en-GB"/>
        </w:rPr>
        <w:t>, tribunals</w:t>
      </w:r>
      <w:r w:rsidRPr="00890F5A">
        <w:rPr>
          <w:lang w:val="en-GB"/>
        </w:rPr>
        <w:t>)</w:t>
      </w:r>
      <w:r>
        <w:rPr>
          <w:lang w:val="en-GB"/>
        </w:rPr>
        <w:t>.</w:t>
      </w:r>
    </w:p>
    <w:p w14:paraId="15BE09E1" w14:textId="77777777" w:rsidR="00E4152B" w:rsidRPr="00DC24A3" w:rsidRDefault="00E4152B" w:rsidP="0049397B">
      <w:pPr>
        <w:pStyle w:val="Heading3"/>
        <w:numPr>
          <w:ilvl w:val="0"/>
          <w:numId w:val="9"/>
        </w:numPr>
        <w:ind w:left="1080" w:hanging="720"/>
      </w:pPr>
      <w:bookmarkStart w:id="64" w:name="_Toc153550012"/>
      <w:bookmarkStart w:id="65" w:name="_Toc153803667"/>
      <w:r w:rsidRPr="00E53D4D">
        <w:t>Standardize information on complaints to be collected</w:t>
      </w:r>
      <w:bookmarkEnd w:id="64"/>
      <w:bookmarkEnd w:id="65"/>
    </w:p>
    <w:p w14:paraId="368DB59C" w14:textId="77777777" w:rsidR="00E4152B" w:rsidRDefault="00E4152B" w:rsidP="0049397B">
      <w:pPr>
        <w:ind w:left="720"/>
      </w:pPr>
      <w:r>
        <w:rPr>
          <w:lang w:val="en-GB"/>
        </w:rPr>
        <w:t xml:space="preserve">All employees </w:t>
      </w:r>
      <w:r w:rsidRPr="007C5176">
        <w:rPr>
          <w:lang w:val="en-GB"/>
        </w:rPr>
        <w:t>responsible for data collection (e.g.,</w:t>
      </w:r>
      <w:r>
        <w:rPr>
          <w:lang w:val="en-GB"/>
        </w:rPr>
        <w:t xml:space="preserve"> frontline registration staff,</w:t>
      </w:r>
      <w:r w:rsidRPr="007C5176">
        <w:rPr>
          <w:lang w:val="en-GB"/>
        </w:rPr>
        <w:t xml:space="preserve"> legal officer</w:t>
      </w:r>
      <w:r>
        <w:rPr>
          <w:lang w:val="en-GB"/>
        </w:rPr>
        <w:t xml:space="preserve">s, statisticians and research staff, members of partner organizations handling complaints on behalf of your organization) should collect a predefined minimum information on complaints. Different staff could be responsible for collecting information at different specific phases in the processing of a complaint and accordingly, the specific information items to be collected by them might also be different. For example, </w:t>
      </w:r>
      <w:r w:rsidRPr="00BD1957">
        <w:t xml:space="preserve">frontline registration staff might collect data at the reception of a complaint, legal officers in further stages, external relations might be responsible for data collected during follow-up. </w:t>
      </w:r>
    </w:p>
    <w:p w14:paraId="757CF657" w14:textId="77777777" w:rsidR="00E4152B" w:rsidRPr="00E53D4D" w:rsidRDefault="00E4152B" w:rsidP="0049397B">
      <w:pPr>
        <w:pStyle w:val="Heading3"/>
        <w:numPr>
          <w:ilvl w:val="0"/>
          <w:numId w:val="9"/>
        </w:numPr>
        <w:ind w:left="1080" w:hanging="720"/>
      </w:pPr>
      <w:bookmarkStart w:id="66" w:name="_Toc153550013"/>
      <w:bookmarkStart w:id="67" w:name="_Toc153803668"/>
      <w:r w:rsidRPr="00E53D4D">
        <w:t>Standardize data collection methods</w:t>
      </w:r>
      <w:bookmarkEnd w:id="66"/>
      <w:bookmarkEnd w:id="67"/>
    </w:p>
    <w:p w14:paraId="56034B2F" w14:textId="77777777" w:rsidR="00E4152B" w:rsidRDefault="00E4152B" w:rsidP="0049397B">
      <w:pPr>
        <w:ind w:left="720"/>
      </w:pPr>
      <w:r w:rsidRPr="00BD1957">
        <w:t>There are several tips to increase</w:t>
      </w:r>
      <w:r>
        <w:t xml:space="preserve"> the</w:t>
      </w:r>
      <w:r w:rsidRPr="00BD1957">
        <w:t xml:space="preserve"> quality of </w:t>
      </w:r>
      <w:r>
        <w:t xml:space="preserve">the collected </w:t>
      </w:r>
      <w:r w:rsidRPr="00BD1957">
        <w:t>data</w:t>
      </w:r>
      <w:r>
        <w:t xml:space="preserve"> by standardizing the method: </w:t>
      </w:r>
    </w:p>
    <w:p w14:paraId="57683359" w14:textId="77777777" w:rsidR="00E4152B" w:rsidRPr="00B5705B" w:rsidRDefault="00E4152B" w:rsidP="0049397B">
      <w:pPr>
        <w:pStyle w:val="ListParagraph"/>
        <w:numPr>
          <w:ilvl w:val="0"/>
          <w:numId w:val="13"/>
        </w:numPr>
        <w:spacing w:after="160" w:line="259" w:lineRule="auto"/>
        <w:ind w:left="1276"/>
      </w:pPr>
      <w:r w:rsidRPr="00B5705B">
        <w:t>minimize the number of steps in which data are being transmitted from one source to another source (e.g., from paper to electronic form, from several documents into one database);</w:t>
      </w:r>
    </w:p>
    <w:p w14:paraId="5386BF0A" w14:textId="77777777" w:rsidR="00E4152B" w:rsidRPr="00B5705B" w:rsidRDefault="00E4152B" w:rsidP="0049397B">
      <w:pPr>
        <w:pStyle w:val="ListParagraph"/>
        <w:numPr>
          <w:ilvl w:val="0"/>
          <w:numId w:val="13"/>
        </w:numPr>
        <w:spacing w:after="160" w:line="259" w:lineRule="auto"/>
        <w:ind w:left="1276"/>
      </w:pPr>
      <w:r w:rsidRPr="330282C5">
        <w:t>automatize</w:t>
      </w:r>
      <w:r>
        <w:t xml:space="preserve"> as much as possible</w:t>
      </w:r>
      <w:r w:rsidRPr="330282C5">
        <w:t xml:space="preserve"> the necessary steps </w:t>
      </w:r>
      <w:r>
        <w:t>for</w:t>
      </w:r>
      <w:r w:rsidRPr="330282C5">
        <w:t xml:space="preserve"> </w:t>
      </w:r>
      <w:r>
        <w:t>transmitting data</w:t>
      </w:r>
      <w:r w:rsidRPr="330282C5">
        <w:t xml:space="preserve"> (e.g., the same</w:t>
      </w:r>
      <w:r>
        <w:t xml:space="preserve"> information collected via </w:t>
      </w:r>
      <w:r w:rsidRPr="330282C5">
        <w:t>paper</w:t>
      </w:r>
      <w:r>
        <w:t xml:space="preserve"> forms</w:t>
      </w:r>
      <w:r w:rsidRPr="330282C5">
        <w:t xml:space="preserve"> and </w:t>
      </w:r>
      <w:r>
        <w:t>via</w:t>
      </w:r>
      <w:r w:rsidRPr="330282C5">
        <w:t xml:space="preserve"> electronic versions, software or applications which enable you to export documents into other formats or to unify documents);</w:t>
      </w:r>
    </w:p>
    <w:p w14:paraId="735BB713" w14:textId="77777777" w:rsidR="00E4152B" w:rsidRPr="00B5705B" w:rsidRDefault="00E4152B" w:rsidP="0049397B">
      <w:pPr>
        <w:pStyle w:val="ListParagraph"/>
        <w:numPr>
          <w:ilvl w:val="0"/>
          <w:numId w:val="13"/>
        </w:numPr>
        <w:spacing w:after="160" w:line="259" w:lineRule="auto"/>
        <w:ind w:left="1276"/>
      </w:pPr>
      <w:r w:rsidRPr="00B5705B">
        <w:lastRenderedPageBreak/>
        <w:t xml:space="preserve">implement predefined categories (e.g., options to select from </w:t>
      </w:r>
      <w:r>
        <w:t>a</w:t>
      </w:r>
      <w:r w:rsidRPr="00B5705B">
        <w:t xml:space="preserve"> list instead of writing own formulations);</w:t>
      </w:r>
    </w:p>
    <w:p w14:paraId="208B48F1" w14:textId="77777777" w:rsidR="00E4152B" w:rsidRPr="00192FF3" w:rsidRDefault="00E4152B" w:rsidP="0049397B">
      <w:pPr>
        <w:pStyle w:val="ListParagraph"/>
        <w:numPr>
          <w:ilvl w:val="0"/>
          <w:numId w:val="13"/>
        </w:numPr>
        <w:spacing w:after="160" w:line="259" w:lineRule="auto"/>
        <w:ind w:left="1276"/>
      </w:pPr>
      <w:r w:rsidRPr="00192FF3">
        <w:t>in case of collection of data from various sources into one database, adapt internal guidelines how to collect data and how to transmit them to eliminate mistakes and increase unified approach;</w:t>
      </w:r>
    </w:p>
    <w:p w14:paraId="1A7A14E7" w14:textId="77777777" w:rsidR="00E4152B" w:rsidRPr="008F0E0B" w:rsidRDefault="00E4152B" w:rsidP="0049397B">
      <w:pPr>
        <w:pStyle w:val="ListParagraph"/>
        <w:numPr>
          <w:ilvl w:val="0"/>
          <w:numId w:val="13"/>
        </w:numPr>
        <w:spacing w:after="160" w:line="259" w:lineRule="auto"/>
        <w:ind w:left="1276"/>
      </w:pPr>
      <w:r w:rsidRPr="330282C5">
        <w:t xml:space="preserve">for further evaluation of data or </w:t>
      </w:r>
      <w:r>
        <w:t xml:space="preserve">for </w:t>
      </w:r>
      <w:r w:rsidRPr="330282C5">
        <w:t>transmitting</w:t>
      </w:r>
      <w:r>
        <w:t xml:space="preserve"> </w:t>
      </w:r>
      <w:r w:rsidRPr="330282C5">
        <w:t xml:space="preserve">data for which you need an expert assessment (not automatic copying), minimize the number of </w:t>
      </w:r>
      <w:r>
        <w:t xml:space="preserve">persons </w:t>
      </w:r>
      <w:r w:rsidRPr="330282C5">
        <w:t>responsible for this step.</w:t>
      </w:r>
    </w:p>
    <w:p w14:paraId="5880A31B" w14:textId="77777777" w:rsidR="00E4152B" w:rsidRPr="00320E53" w:rsidRDefault="00E4152B" w:rsidP="0049397B">
      <w:pPr>
        <w:pStyle w:val="Heading3"/>
        <w:tabs>
          <w:tab w:val="left" w:pos="709"/>
        </w:tabs>
        <w:ind w:left="426" w:hanging="142"/>
      </w:pPr>
      <w:bookmarkStart w:id="68" w:name="_Toc153550014"/>
      <w:bookmarkStart w:id="69" w:name="_Toc153803669"/>
      <w:r>
        <w:t>5</w:t>
      </w:r>
      <w:r w:rsidRPr="00320E53">
        <w:t>.</w:t>
      </w:r>
      <w:r w:rsidRPr="00320E53">
        <w:tab/>
        <w:t>Harmonize the definition of main information items</w:t>
      </w:r>
      <w:bookmarkEnd w:id="68"/>
      <w:bookmarkEnd w:id="69"/>
      <w:r w:rsidRPr="00320E53">
        <w:t xml:space="preserve">  </w:t>
      </w:r>
    </w:p>
    <w:p w14:paraId="59FE1DB2" w14:textId="77777777" w:rsidR="00E4152B" w:rsidRDefault="00E4152B" w:rsidP="0049397B">
      <w:pPr>
        <w:spacing w:after="0"/>
        <w:ind w:left="720"/>
        <w:rPr>
          <w:lang w:val="en-GB"/>
        </w:rPr>
      </w:pPr>
      <w:r w:rsidRPr="330282C5">
        <w:rPr>
          <w:lang w:val="en-GB"/>
        </w:rPr>
        <w:t xml:space="preserve">For information on complaints data to be useful (e.g., for the purposes of advocacy, monitoring, promotion) with respect to external stakeholders — whether at the national or European level — you need to ensure at least at a minimum level of comparability of the classifications used to collect data on complaints. In practice, this means to the extent possible to harmonize and ensure compatibility and comparability of the gathered data with complaints data collected by other national and international stakeholders.  Efforts should focus on harmonizing definitions and scope for the following: </w:t>
      </w:r>
    </w:p>
    <w:p w14:paraId="04C61C2B" w14:textId="77777777" w:rsidR="00E4152B" w:rsidRPr="00B04D3E" w:rsidRDefault="00E4152B" w:rsidP="0049397B">
      <w:pPr>
        <w:pStyle w:val="ListParagraph"/>
        <w:numPr>
          <w:ilvl w:val="0"/>
          <w:numId w:val="14"/>
        </w:numPr>
        <w:spacing w:after="0" w:line="259" w:lineRule="auto"/>
        <w:ind w:left="1418"/>
      </w:pPr>
      <w:r w:rsidRPr="00B04D3E">
        <w:t>classification of grounds of discrimination, areas of life and/or forms of discrimination based on national anti-discrimination law</w:t>
      </w:r>
      <w:r>
        <w:t>;</w:t>
      </w:r>
    </w:p>
    <w:p w14:paraId="3F3363AE" w14:textId="77777777" w:rsidR="00E4152B" w:rsidRPr="00B04D3E" w:rsidRDefault="00E4152B" w:rsidP="0049397B">
      <w:pPr>
        <w:pStyle w:val="ListParagraph"/>
        <w:numPr>
          <w:ilvl w:val="0"/>
          <w:numId w:val="14"/>
        </w:numPr>
        <w:spacing w:after="0" w:line="259" w:lineRule="auto"/>
        <w:ind w:left="1418"/>
      </w:pPr>
      <w:r>
        <w:t>classification of information about a complainant if collected (e.g., vulnerable groups);</w:t>
      </w:r>
    </w:p>
    <w:p w14:paraId="3183DDAF" w14:textId="77777777" w:rsidR="00E4152B" w:rsidRPr="00B04D3E" w:rsidRDefault="00E4152B" w:rsidP="0049397B">
      <w:pPr>
        <w:pStyle w:val="ListParagraph"/>
        <w:numPr>
          <w:ilvl w:val="0"/>
          <w:numId w:val="14"/>
        </w:numPr>
        <w:spacing w:after="0" w:line="259" w:lineRule="auto"/>
        <w:ind w:left="1418"/>
      </w:pPr>
      <w:r>
        <w:t>classification of outcomes;</w:t>
      </w:r>
    </w:p>
    <w:p w14:paraId="2ADC4364" w14:textId="77777777" w:rsidR="00E4152B" w:rsidRPr="00954235" w:rsidRDefault="00E4152B" w:rsidP="0049397B">
      <w:pPr>
        <w:pStyle w:val="ListParagraph"/>
        <w:numPr>
          <w:ilvl w:val="0"/>
          <w:numId w:val="14"/>
        </w:numPr>
        <w:spacing w:after="0" w:line="259" w:lineRule="auto"/>
        <w:ind w:left="1418"/>
      </w:pPr>
      <w:r w:rsidRPr="00B04D3E">
        <w:t>classification of information about</w:t>
      </w:r>
      <w:r>
        <w:t xml:space="preserve"> the</w:t>
      </w:r>
      <w:r w:rsidRPr="00B04D3E">
        <w:t xml:space="preserve"> </w:t>
      </w:r>
      <w:r>
        <w:t>perpetrator.</w:t>
      </w:r>
    </w:p>
    <w:p w14:paraId="5F120B5F" w14:textId="77777777" w:rsidR="00E4152B" w:rsidRDefault="00E4152B" w:rsidP="0049397B">
      <w:pPr>
        <w:ind w:left="1418"/>
        <w:rPr>
          <w:lang w:val="en-GB"/>
        </w:rPr>
      </w:pPr>
    </w:p>
    <w:p w14:paraId="525D3A1E" w14:textId="77777777" w:rsidR="00E764C1" w:rsidRDefault="00E764C1" w:rsidP="0049397B">
      <w:pPr>
        <w:pStyle w:val="Heading1"/>
        <w:sectPr w:rsidR="00E764C1" w:rsidSect="000875A5">
          <w:headerReference w:type="default" r:id="rId30"/>
          <w:footerReference w:type="default" r:id="rId31"/>
          <w:pgSz w:w="11906" w:h="16838"/>
          <w:pgMar w:top="1440" w:right="1440" w:bottom="1440" w:left="1440" w:header="708" w:footer="708" w:gutter="0"/>
          <w:cols w:space="708"/>
          <w:docGrid w:linePitch="360"/>
        </w:sectPr>
      </w:pPr>
      <w:bookmarkStart w:id="70" w:name="_Toc153550015"/>
      <w:bookmarkStart w:id="71" w:name="_Toc153803670"/>
    </w:p>
    <w:p w14:paraId="5D8B73F4" w14:textId="67C25FC8" w:rsidR="00E764C1" w:rsidRPr="004E7A65" w:rsidRDefault="00E4152B" w:rsidP="00E764C1">
      <w:pPr>
        <w:pStyle w:val="Heading1"/>
        <w:spacing w:before="10000"/>
        <w:rPr>
          <w:sz w:val="48"/>
          <w:szCs w:val="48"/>
        </w:rPr>
        <w:sectPr w:rsidR="00E764C1" w:rsidRPr="004E7A65" w:rsidSect="000875A5">
          <w:headerReference w:type="default" r:id="rId32"/>
          <w:footerReference w:type="default" r:id="rId33"/>
          <w:pgSz w:w="11906" w:h="16838"/>
          <w:pgMar w:top="1440" w:right="1440" w:bottom="1440" w:left="1440" w:header="708" w:footer="708" w:gutter="0"/>
          <w:cols w:space="708"/>
          <w:docGrid w:linePitch="360"/>
        </w:sectPr>
      </w:pPr>
      <w:r w:rsidRPr="004E7A65">
        <w:rPr>
          <w:sz w:val="48"/>
          <w:szCs w:val="48"/>
        </w:rPr>
        <w:lastRenderedPageBreak/>
        <w:t xml:space="preserve">Phase 1: Data collection at the </w:t>
      </w:r>
      <w:r w:rsidR="00D95BEC">
        <w:rPr>
          <w:sz w:val="48"/>
          <w:szCs w:val="48"/>
        </w:rPr>
        <w:t>R</w:t>
      </w:r>
      <w:r w:rsidRPr="004E7A65">
        <w:rPr>
          <w:sz w:val="48"/>
          <w:szCs w:val="48"/>
        </w:rPr>
        <w:t xml:space="preserve">eception of a </w:t>
      </w:r>
      <w:r w:rsidR="00D95BEC">
        <w:rPr>
          <w:sz w:val="48"/>
          <w:szCs w:val="48"/>
        </w:rPr>
        <w:t>C</w:t>
      </w:r>
      <w:r w:rsidRPr="004E7A65">
        <w:rPr>
          <w:sz w:val="48"/>
          <w:szCs w:val="48"/>
        </w:rPr>
        <w:t>omplaint</w:t>
      </w:r>
      <w:bookmarkEnd w:id="70"/>
      <w:bookmarkEnd w:id="71"/>
    </w:p>
    <w:p w14:paraId="2A7B35F3" w14:textId="77777777" w:rsidR="00E4152B" w:rsidRDefault="00E4152B" w:rsidP="0049397B">
      <w:pPr>
        <w:rPr>
          <w:lang w:val="en-GB"/>
        </w:rPr>
      </w:pPr>
      <w:r>
        <w:rPr>
          <w:lang w:val="en-GB"/>
        </w:rPr>
        <w:lastRenderedPageBreak/>
        <w:t xml:space="preserve">The </w:t>
      </w:r>
      <w:r w:rsidRPr="007C5176">
        <w:rPr>
          <w:lang w:val="en-GB"/>
        </w:rPr>
        <w:t>formal submission of a complaint (in its broad definition)</w:t>
      </w:r>
      <w:r>
        <w:rPr>
          <w:lang w:val="en-GB"/>
        </w:rPr>
        <w:t xml:space="preserve"> is the f</w:t>
      </w:r>
      <w:r w:rsidRPr="007C5176">
        <w:rPr>
          <w:lang w:val="en-GB"/>
        </w:rPr>
        <w:t>irst opportunity to gather relevant information important not only for further evaluation of a complaint but also for statistics and monitoring</w:t>
      </w:r>
      <w:r>
        <w:rPr>
          <w:lang w:val="en-GB"/>
        </w:rPr>
        <w:t xml:space="preserve">. </w:t>
      </w:r>
    </w:p>
    <w:p w14:paraId="53D169FE" w14:textId="129BD433" w:rsidR="00E4152B" w:rsidRDefault="00E4152B" w:rsidP="0049397B">
      <w:pPr>
        <w:rPr>
          <w:lang w:val="en-GB"/>
        </w:rPr>
      </w:pPr>
      <w:r w:rsidRPr="007C5176">
        <w:rPr>
          <w:lang w:val="en-GB"/>
        </w:rPr>
        <w:t>For this purpose, various tools</w:t>
      </w:r>
      <w:r>
        <w:rPr>
          <w:lang w:val="en-GB"/>
        </w:rPr>
        <w:t xml:space="preserve"> and communication channels</w:t>
      </w:r>
      <w:r w:rsidRPr="007C5176">
        <w:rPr>
          <w:lang w:val="en-GB"/>
        </w:rPr>
        <w:t xml:space="preserve"> might be used</w:t>
      </w:r>
      <w:r>
        <w:rPr>
          <w:lang w:val="en-GB"/>
        </w:rPr>
        <w:t xml:space="preserve"> by your organization or a partner organization that provides direct assistance to victims of discrimination on behalf of your </w:t>
      </w:r>
      <w:r w:rsidR="0052252C">
        <w:rPr>
          <w:lang w:val="en-GB"/>
        </w:rPr>
        <w:t>Equality Body</w:t>
      </w:r>
      <w:r>
        <w:rPr>
          <w:lang w:val="en-GB"/>
        </w:rPr>
        <w:t xml:space="preserve">.  This might include an </w:t>
      </w:r>
      <w:r w:rsidRPr="007C5176">
        <w:rPr>
          <w:lang w:val="en-GB"/>
        </w:rPr>
        <w:t>internal form or questionnaire</w:t>
      </w:r>
      <w:r>
        <w:rPr>
          <w:lang w:val="en-GB"/>
        </w:rPr>
        <w:t xml:space="preserve"> (paper or through digital software)</w:t>
      </w:r>
      <w:r w:rsidRPr="007C5176">
        <w:rPr>
          <w:lang w:val="en-GB"/>
        </w:rPr>
        <w:t xml:space="preserve"> filled in by </w:t>
      </w:r>
      <w:r>
        <w:rPr>
          <w:lang w:val="en-GB"/>
        </w:rPr>
        <w:t xml:space="preserve">a member of your </w:t>
      </w:r>
      <w:r w:rsidR="0052252C">
        <w:rPr>
          <w:lang w:val="en-GB"/>
        </w:rPr>
        <w:t>Equality Body</w:t>
      </w:r>
      <w:r>
        <w:rPr>
          <w:lang w:val="en-GB"/>
        </w:rPr>
        <w:t xml:space="preserve">’s staff, phone hotline, emails and an </w:t>
      </w:r>
      <w:r w:rsidRPr="007C5176">
        <w:rPr>
          <w:lang w:val="en-GB"/>
        </w:rPr>
        <w:t>online form filled in directly</w:t>
      </w:r>
      <w:r>
        <w:rPr>
          <w:lang w:val="en-GB"/>
        </w:rPr>
        <w:t xml:space="preserve"> by a complainant</w:t>
      </w:r>
      <w:r w:rsidRPr="007C5176">
        <w:rPr>
          <w:lang w:val="en-GB"/>
        </w:rPr>
        <w:t xml:space="preserve">. </w:t>
      </w:r>
    </w:p>
    <w:p w14:paraId="23DC1063" w14:textId="4E2FB810" w:rsidR="00E4152B" w:rsidRPr="007C5176" w:rsidRDefault="00E4152B" w:rsidP="0049397B">
      <w:pPr>
        <w:rPr>
          <w:lang w:val="en-GB"/>
        </w:rPr>
      </w:pPr>
      <w:r>
        <w:rPr>
          <w:lang w:val="en-GB"/>
        </w:rPr>
        <w:t xml:space="preserve">Regardless of the specific method used, </w:t>
      </w:r>
      <w:r w:rsidRPr="007C5176">
        <w:rPr>
          <w:lang w:val="en-GB"/>
        </w:rPr>
        <w:t xml:space="preserve">collection of </w:t>
      </w:r>
      <w:r>
        <w:rPr>
          <w:lang w:val="en-GB"/>
        </w:rPr>
        <w:t xml:space="preserve">complaints </w:t>
      </w:r>
      <w:r w:rsidRPr="007C5176">
        <w:rPr>
          <w:lang w:val="en-GB"/>
        </w:rPr>
        <w:t>data</w:t>
      </w:r>
      <w:r>
        <w:rPr>
          <w:lang w:val="en-GB"/>
        </w:rPr>
        <w:t xml:space="preserve"> for registration purposes </w:t>
      </w:r>
      <w:r w:rsidRPr="007C5176">
        <w:rPr>
          <w:lang w:val="en-GB"/>
        </w:rPr>
        <w:t>should not pose a barrier for submitting the complaint itself. It is vital to link</w:t>
      </w:r>
      <w:r>
        <w:rPr>
          <w:lang w:val="en-GB"/>
        </w:rPr>
        <w:t xml:space="preserve"> this initial complaints data collection phase with subsequent steps in the</w:t>
      </w:r>
      <w:r w:rsidRPr="007C5176">
        <w:rPr>
          <w:lang w:val="en-GB"/>
        </w:rPr>
        <w:t xml:space="preserve"> internal life cycle of a complaint</w:t>
      </w:r>
      <w:r>
        <w:rPr>
          <w:lang w:val="en-GB"/>
        </w:rPr>
        <w:t xml:space="preserve">. This could be enabled through </w:t>
      </w:r>
      <w:r w:rsidRPr="007C5176">
        <w:rPr>
          <w:lang w:val="en-GB"/>
        </w:rPr>
        <w:t xml:space="preserve">registering the </w:t>
      </w:r>
      <w:r>
        <w:rPr>
          <w:lang w:val="en-GB"/>
        </w:rPr>
        <w:t>case</w:t>
      </w:r>
      <w:r w:rsidRPr="007C5176">
        <w:rPr>
          <w:lang w:val="en-GB"/>
        </w:rPr>
        <w:t xml:space="preserve"> into </w:t>
      </w:r>
      <w:r>
        <w:rPr>
          <w:lang w:val="en-GB"/>
        </w:rPr>
        <w:t xml:space="preserve">a shared </w:t>
      </w:r>
      <w:r w:rsidRPr="007C5176">
        <w:rPr>
          <w:lang w:val="en-GB"/>
        </w:rPr>
        <w:t>internal database</w:t>
      </w:r>
      <w:r>
        <w:rPr>
          <w:lang w:val="en-GB"/>
        </w:rPr>
        <w:t xml:space="preserve"> accessible and used by other employees of the </w:t>
      </w:r>
      <w:r w:rsidR="0052252C">
        <w:rPr>
          <w:lang w:val="en-GB"/>
        </w:rPr>
        <w:t>Equality Body</w:t>
      </w:r>
      <w:r>
        <w:rPr>
          <w:lang w:val="en-GB"/>
        </w:rPr>
        <w:t xml:space="preserve">, who collect and use complaints information.  </w:t>
      </w:r>
    </w:p>
    <w:p w14:paraId="4C6D7B02" w14:textId="77777777" w:rsidR="00E4152B" w:rsidRPr="007C5176" w:rsidRDefault="00E4152B" w:rsidP="0049397B">
      <w:pPr>
        <w:rPr>
          <w:lang w:val="en-GB"/>
        </w:rPr>
      </w:pPr>
    </w:p>
    <w:p w14:paraId="33E470DE" w14:textId="77777777" w:rsidR="006E152B" w:rsidRDefault="00E4152B" w:rsidP="006E152B">
      <w:pPr>
        <w:keepNext/>
      </w:pPr>
      <w:r w:rsidRPr="007C5176">
        <w:rPr>
          <w:noProof/>
          <w:lang w:val="fr-FR" w:eastAsia="fr-FR"/>
        </w:rPr>
        <w:drawing>
          <wp:inline distT="0" distB="0" distL="0" distR="0" wp14:anchorId="1DC15980" wp14:editId="49D1735A">
            <wp:extent cx="5486400" cy="3200400"/>
            <wp:effectExtent l="0" t="0" r="0" b="57150"/>
            <wp:docPr id="3" name="Diagram 3" descr="This diagram shows how to receive a compaint. First diagram focuses on information about a complaint: forms of submission, alleged ground of discrimination, alleged area of discrimination and type of a complaint. The second diagram depicts information about a complainant including their basic personal information and further voluntary information.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F14DBC9" w14:textId="0943B308" w:rsidR="00E4152B" w:rsidRPr="007C5176" w:rsidRDefault="006E152B" w:rsidP="006E152B">
      <w:pPr>
        <w:pStyle w:val="Caption"/>
        <w:rPr>
          <w:lang w:val="en-GB"/>
        </w:rPr>
      </w:pPr>
      <w:r>
        <w:t xml:space="preserve">Figure </w:t>
      </w:r>
      <w:fldSimple w:instr=" SEQ Figure \* ARABIC ">
        <w:r w:rsidR="0085574B">
          <w:rPr>
            <w:noProof/>
          </w:rPr>
          <w:t>1</w:t>
        </w:r>
      </w:fldSimple>
      <w:r>
        <w:t>: Explaining the procedure for receiving complaints</w:t>
      </w:r>
    </w:p>
    <w:p w14:paraId="7E40829C" w14:textId="77777777" w:rsidR="00E4152B" w:rsidRPr="000F6452" w:rsidRDefault="00E4152B" w:rsidP="0049397B">
      <w:pPr>
        <w:pStyle w:val="Heading2"/>
      </w:pPr>
      <w:bookmarkStart w:id="72" w:name="_7mnsw0tx5jbk" w:colFirst="0" w:colLast="0"/>
      <w:bookmarkStart w:id="73" w:name="_Toc153550016"/>
      <w:bookmarkStart w:id="74" w:name="_Toc153803671"/>
      <w:bookmarkEnd w:id="72"/>
      <w:r w:rsidRPr="000F6452">
        <w:t>1.1 Information about a complaint</w:t>
      </w:r>
      <w:bookmarkEnd w:id="73"/>
      <w:bookmarkEnd w:id="74"/>
    </w:p>
    <w:p w14:paraId="0BDF9DA6" w14:textId="77777777" w:rsidR="00E4152B" w:rsidRPr="000F6452" w:rsidRDefault="00E4152B" w:rsidP="0049397B">
      <w:pPr>
        <w:pStyle w:val="Heading4"/>
      </w:pPr>
      <w:r w:rsidRPr="000F6452">
        <w:t>Explanation</w:t>
      </w:r>
    </w:p>
    <w:p w14:paraId="1CAFB044" w14:textId="77777777" w:rsidR="00E4152B" w:rsidRDefault="00E4152B" w:rsidP="0049397B">
      <w:pPr>
        <w:rPr>
          <w:lang w:val="en-GB"/>
        </w:rPr>
      </w:pPr>
      <w:r w:rsidRPr="007C5176">
        <w:rPr>
          <w:lang w:val="en-GB"/>
        </w:rPr>
        <w:t xml:space="preserve">Before the evaluation of the complaint, many aspects might be unknown or not verified. </w:t>
      </w:r>
      <w:r>
        <w:rPr>
          <w:lang w:val="en-GB"/>
        </w:rPr>
        <w:t>E</w:t>
      </w:r>
      <w:r w:rsidRPr="007C5176">
        <w:rPr>
          <w:lang w:val="en-GB"/>
        </w:rPr>
        <w:t xml:space="preserve">ven though information </w:t>
      </w:r>
      <w:r>
        <w:rPr>
          <w:lang w:val="en-GB"/>
        </w:rPr>
        <w:t xml:space="preserve">initially </w:t>
      </w:r>
      <w:r w:rsidRPr="007C5176">
        <w:rPr>
          <w:lang w:val="en-GB"/>
        </w:rPr>
        <w:t>provided by a c</w:t>
      </w:r>
      <w:r>
        <w:rPr>
          <w:lang w:val="en-GB"/>
        </w:rPr>
        <w:t>omplainant potentially</w:t>
      </w:r>
      <w:r w:rsidRPr="007C5176">
        <w:rPr>
          <w:lang w:val="en-GB"/>
        </w:rPr>
        <w:t xml:space="preserve"> might not prove</w:t>
      </w:r>
      <w:r>
        <w:rPr>
          <w:lang w:val="en-GB"/>
        </w:rPr>
        <w:t xml:space="preserve"> to be as reliable, </w:t>
      </w:r>
      <w:r>
        <w:rPr>
          <w:lang w:val="en-GB"/>
        </w:rPr>
        <w:lastRenderedPageBreak/>
        <w:t>complete or</w:t>
      </w:r>
      <w:r w:rsidRPr="007C5176">
        <w:rPr>
          <w:lang w:val="en-GB"/>
        </w:rPr>
        <w:t xml:space="preserve"> legally relevant, </w:t>
      </w:r>
      <w:r>
        <w:rPr>
          <w:lang w:val="en-GB"/>
        </w:rPr>
        <w:t xml:space="preserve">you should use the below information items to ensure that the same minimum information is consistently gathered for each complaint.  </w:t>
      </w:r>
    </w:p>
    <w:p w14:paraId="1B09D4B5" w14:textId="77777777" w:rsidR="00E4152B" w:rsidRPr="00D915D7" w:rsidRDefault="00E4152B" w:rsidP="0049397B">
      <w:pPr>
        <w:rPr>
          <w:lang w:val="en-GB"/>
        </w:rPr>
      </w:pPr>
      <w:bookmarkStart w:id="75" w:name="_Hlk122081563"/>
      <w:r w:rsidRPr="00D915D7">
        <w:rPr>
          <w:lang w:val="en-GB"/>
        </w:rPr>
        <w:t xml:space="preserve">Data collection at this stage </w:t>
      </w:r>
      <w:bookmarkEnd w:id="75"/>
      <w:r w:rsidRPr="00D915D7">
        <w:rPr>
          <w:lang w:val="en-GB"/>
        </w:rPr>
        <w:t xml:space="preserve">is crucial to reflect the subjective perception of discrimination (that is, the perceived area and ground (s) of discrimination) and the discrimination experience of the complainant.  Importantly, this initial data collection allows comparison across the same information fields (that is, ground(s) and area of life) as they are assessed during the legal analysis of the complaint. To differentiate </w:t>
      </w:r>
      <w:r>
        <w:rPr>
          <w:lang w:val="en-GB"/>
        </w:rPr>
        <w:t xml:space="preserve">between </w:t>
      </w:r>
      <w:r w:rsidRPr="00D915D7">
        <w:rPr>
          <w:lang w:val="en-GB"/>
        </w:rPr>
        <w:t xml:space="preserve">information collected during the two phases of handling a complaint, record information using the fields “alleged ground of discrimination” and “alleged area of discrimination”.  </w:t>
      </w:r>
    </w:p>
    <w:p w14:paraId="6331D97A" w14:textId="77777777" w:rsidR="00E4152B" w:rsidRPr="001D36DF" w:rsidRDefault="00E4152B" w:rsidP="0049397B">
      <w:pPr>
        <w:rPr>
          <w:lang w:val="en-GB"/>
        </w:rPr>
      </w:pPr>
      <w:r w:rsidRPr="00D915D7">
        <w:rPr>
          <w:lang w:val="en-GB"/>
        </w:rPr>
        <w:t xml:space="preserve">If the existing practices of your organization cannot be easily modified to allow the </w:t>
      </w:r>
      <w:r w:rsidRPr="001D36DF">
        <w:rPr>
          <w:lang w:val="en-GB"/>
        </w:rPr>
        <w:t xml:space="preserve">inclusion of information on grounds and area of life as determined by the complainant, then at a minimum this information should be collected in a standardized way (based on these Guidelines) at the stage of assessing the complaint. See for more information below. </w:t>
      </w:r>
    </w:p>
    <w:p w14:paraId="0A71003B" w14:textId="77777777" w:rsidR="00E4152B" w:rsidRDefault="00E4152B" w:rsidP="0049397B">
      <w:pPr>
        <w:rPr>
          <w:i/>
          <w:iCs/>
        </w:rPr>
      </w:pPr>
      <w:r>
        <w:rPr>
          <w:lang w:val="en-GB"/>
        </w:rPr>
        <w:t>Systematic d</w:t>
      </w:r>
      <w:r w:rsidRPr="00784E13">
        <w:rPr>
          <w:lang w:val="en-GB"/>
        </w:rPr>
        <w:t>ata collection</w:t>
      </w:r>
      <w:r>
        <w:rPr>
          <w:lang w:val="en-GB"/>
        </w:rPr>
        <w:t xml:space="preserve"> about the complaint at the point of its submission, which is based on the assessment of the complainant, would lend credibility and validity of the complaints data gathered by your organization as it would be in compliance with some recommendations from the UN </w:t>
      </w:r>
      <w:hyperlink r:id="rId39" w:history="1">
        <w:r w:rsidRPr="00784E13">
          <w:rPr>
            <w:rStyle w:val="Hyperlink"/>
            <w:lang w:val="en-GB"/>
          </w:rPr>
          <w:t>Human Rights-based Approach to Data - Leaving No One Behind in the 2030 Agenda for Sustainable Development</w:t>
        </w:r>
      </w:hyperlink>
      <w:r w:rsidRPr="00784E13">
        <w:rPr>
          <w:lang w:val="en-GB"/>
        </w:rPr>
        <w:t>.</w:t>
      </w:r>
      <w:r>
        <w:rPr>
          <w:i/>
          <w:iCs/>
        </w:rPr>
        <w:t xml:space="preserve"> </w:t>
      </w:r>
    </w:p>
    <w:p w14:paraId="2C2281EB" w14:textId="77777777" w:rsidR="00E4152B" w:rsidRPr="00B0633D" w:rsidRDefault="00E4152B" w:rsidP="0049397B">
      <w:pPr>
        <w:pStyle w:val="Heading4"/>
      </w:pPr>
      <w:r w:rsidRPr="00B0633D">
        <w:t>Minimal information to collect</w:t>
      </w:r>
    </w:p>
    <w:p w14:paraId="42DEEDD6" w14:textId="77777777" w:rsidR="00E4152B" w:rsidRPr="00B0633D" w:rsidRDefault="00E4152B" w:rsidP="0049397B">
      <w:pPr>
        <w:pStyle w:val="Heading4"/>
      </w:pPr>
      <w:r w:rsidRPr="00B0633D">
        <w:t>Forms of complaint submission</w:t>
      </w:r>
    </w:p>
    <w:p w14:paraId="7D56FFEF" w14:textId="77777777" w:rsidR="00E4152B" w:rsidRPr="007C5176" w:rsidRDefault="00E4152B" w:rsidP="0049397B">
      <w:pPr>
        <w:numPr>
          <w:ilvl w:val="0"/>
          <w:numId w:val="15"/>
        </w:numPr>
        <w:spacing w:after="160" w:line="259" w:lineRule="auto"/>
        <w:rPr>
          <w:lang w:val="en-GB"/>
        </w:rPr>
      </w:pPr>
      <w:r w:rsidRPr="007C5176">
        <w:rPr>
          <w:lang w:val="en-GB"/>
        </w:rPr>
        <w:t>telephone/mobile,</w:t>
      </w:r>
    </w:p>
    <w:p w14:paraId="0DA561D3" w14:textId="77777777" w:rsidR="00E4152B" w:rsidRPr="007C5176" w:rsidRDefault="00E4152B" w:rsidP="0049397B">
      <w:pPr>
        <w:numPr>
          <w:ilvl w:val="0"/>
          <w:numId w:val="15"/>
        </w:numPr>
        <w:spacing w:after="160" w:line="259" w:lineRule="auto"/>
        <w:rPr>
          <w:lang w:val="en-GB"/>
        </w:rPr>
      </w:pPr>
      <w:r w:rsidRPr="007C5176">
        <w:rPr>
          <w:lang w:val="en-GB"/>
        </w:rPr>
        <w:t xml:space="preserve">postal, </w:t>
      </w:r>
    </w:p>
    <w:p w14:paraId="1CA681A5" w14:textId="77777777" w:rsidR="00E4152B" w:rsidRPr="007C5176" w:rsidRDefault="00E4152B" w:rsidP="0049397B">
      <w:pPr>
        <w:numPr>
          <w:ilvl w:val="0"/>
          <w:numId w:val="15"/>
        </w:numPr>
        <w:spacing w:after="160" w:line="259" w:lineRule="auto"/>
        <w:rPr>
          <w:lang w:val="en-GB"/>
        </w:rPr>
      </w:pPr>
      <w:r w:rsidRPr="007C5176">
        <w:rPr>
          <w:lang w:val="en-GB"/>
        </w:rPr>
        <w:t>mail,</w:t>
      </w:r>
    </w:p>
    <w:p w14:paraId="3AC84DF0" w14:textId="77777777" w:rsidR="00E4152B" w:rsidRPr="007C5176" w:rsidRDefault="00E4152B" w:rsidP="0049397B">
      <w:pPr>
        <w:numPr>
          <w:ilvl w:val="0"/>
          <w:numId w:val="15"/>
        </w:numPr>
        <w:spacing w:after="160" w:line="259" w:lineRule="auto"/>
        <w:rPr>
          <w:lang w:val="en-GB"/>
        </w:rPr>
      </w:pPr>
      <w:r w:rsidRPr="007C5176">
        <w:rPr>
          <w:lang w:val="en-GB"/>
        </w:rPr>
        <w:t>personal.</w:t>
      </w:r>
    </w:p>
    <w:p w14:paraId="3162D677" w14:textId="77777777" w:rsidR="00E4152B" w:rsidRPr="00DC24A3" w:rsidRDefault="00E4152B" w:rsidP="0049397B">
      <w:pPr>
        <w:pStyle w:val="Heading4"/>
        <w:rPr>
          <w:lang w:val="en-GB"/>
        </w:rPr>
      </w:pPr>
      <w:r w:rsidRPr="00DC24A3">
        <w:rPr>
          <w:lang w:val="en-GB"/>
        </w:rPr>
        <w:t>Type of a complaint</w:t>
      </w:r>
    </w:p>
    <w:p w14:paraId="37CA6ABF" w14:textId="77777777" w:rsidR="00E4152B" w:rsidRPr="008F0E0B" w:rsidRDefault="00E4152B" w:rsidP="0049397B">
      <w:pPr>
        <w:numPr>
          <w:ilvl w:val="0"/>
          <w:numId w:val="16"/>
        </w:numPr>
        <w:spacing w:after="160" w:line="259" w:lineRule="auto"/>
        <w:rPr>
          <w:lang w:val="en-GB"/>
        </w:rPr>
      </w:pPr>
      <w:r w:rsidRPr="00A741C8">
        <w:t>complaints filed by the potential victim</w:t>
      </w:r>
    </w:p>
    <w:p w14:paraId="6B6E0138" w14:textId="77777777" w:rsidR="00E4152B" w:rsidRPr="008F0E0B" w:rsidRDefault="00E4152B" w:rsidP="0049397B">
      <w:pPr>
        <w:numPr>
          <w:ilvl w:val="0"/>
          <w:numId w:val="16"/>
        </w:numPr>
        <w:spacing w:after="160" w:line="259" w:lineRule="auto"/>
        <w:rPr>
          <w:lang w:val="en-GB"/>
        </w:rPr>
      </w:pPr>
      <w:r w:rsidRPr="00A741C8">
        <w:t>complaints filed by another person or institution</w:t>
      </w:r>
    </w:p>
    <w:p w14:paraId="7631A765" w14:textId="77777777" w:rsidR="00E4152B" w:rsidRPr="007C5176" w:rsidRDefault="00E4152B" w:rsidP="0049397B">
      <w:pPr>
        <w:numPr>
          <w:ilvl w:val="0"/>
          <w:numId w:val="16"/>
        </w:numPr>
        <w:spacing w:after="160" w:line="259" w:lineRule="auto"/>
        <w:rPr>
          <w:lang w:val="en-GB"/>
        </w:rPr>
      </w:pPr>
      <w:r w:rsidRPr="00A741C8">
        <w:t>reports of discrimination without wish for counselling</w:t>
      </w:r>
    </w:p>
    <w:p w14:paraId="2C4543C6" w14:textId="77777777" w:rsidR="00E4152B" w:rsidRPr="00B0633D" w:rsidRDefault="00E4152B" w:rsidP="0049397B">
      <w:pPr>
        <w:pStyle w:val="Heading3"/>
      </w:pPr>
      <w:bookmarkStart w:id="76" w:name="_Toc153550017"/>
      <w:bookmarkStart w:id="77" w:name="_Toc153803672"/>
      <w:r w:rsidRPr="00B0633D">
        <w:t>Alleged ground of discrimination</w:t>
      </w:r>
      <w:bookmarkEnd w:id="76"/>
      <w:bookmarkEnd w:id="77"/>
    </w:p>
    <w:p w14:paraId="5B99F916" w14:textId="77777777" w:rsidR="002A415D" w:rsidRDefault="00E4152B" w:rsidP="0049397B">
      <w:pPr>
        <w:rPr>
          <w:lang w:val="en-GB"/>
        </w:rPr>
      </w:pPr>
      <w:r w:rsidRPr="00B0633D">
        <w:rPr>
          <w:rStyle w:val="Heading4Char"/>
        </w:rPr>
        <w:t>Explanation</w:t>
      </w:r>
    </w:p>
    <w:p w14:paraId="7845C038" w14:textId="4F932908" w:rsidR="00E4152B" w:rsidRDefault="00E4152B" w:rsidP="0049397B">
      <w:pPr>
        <w:rPr>
          <w:lang w:val="en-GB"/>
        </w:rPr>
      </w:pPr>
      <w:r>
        <w:rPr>
          <w:lang w:val="en-GB"/>
        </w:rPr>
        <w:lastRenderedPageBreak/>
        <w:t>R</w:t>
      </w:r>
      <w:r w:rsidRPr="00EF698F">
        <w:rPr>
          <w:lang w:val="en-GB"/>
        </w:rPr>
        <w:t>ecord the discrimination ground</w:t>
      </w:r>
      <w:r>
        <w:rPr>
          <w:lang w:val="en-GB"/>
        </w:rPr>
        <w:t xml:space="preserve"> or grounds</w:t>
      </w:r>
      <w:r w:rsidRPr="00EF698F">
        <w:rPr>
          <w:lang w:val="en-GB"/>
        </w:rPr>
        <w:t xml:space="preserve"> in line with what the complainant has stated</w:t>
      </w:r>
      <w:r>
        <w:rPr>
          <w:lang w:val="en-GB"/>
        </w:rPr>
        <w:t xml:space="preserve"> using the below list of grounds.  This list and definitions of the individual grounds are based on EU non-discrimination law. </w:t>
      </w:r>
    </w:p>
    <w:p w14:paraId="26EC1483" w14:textId="77777777" w:rsidR="00E4152B" w:rsidRDefault="00E4152B" w:rsidP="0049397B">
      <w:pPr>
        <w:rPr>
          <w:lang w:val="en-GB"/>
        </w:rPr>
      </w:pPr>
      <w:r>
        <w:rPr>
          <w:lang w:val="en-GB"/>
        </w:rPr>
        <w:t xml:space="preserve">In order to collect information on cases of multiple and intersectional discrimination, check separately more than one of the below grounds. For additional grounds not covered by EU law, use the “other” field to indicate the ground or grounds concerned.  </w:t>
      </w:r>
    </w:p>
    <w:p w14:paraId="49DBBC48" w14:textId="77777777" w:rsidR="00E4152B" w:rsidRDefault="00E4152B" w:rsidP="0049397B">
      <w:pPr>
        <w:rPr>
          <w:lang w:val="en-GB"/>
        </w:rPr>
      </w:pPr>
      <w:r>
        <w:rPr>
          <w:lang w:val="en-GB"/>
        </w:rPr>
        <w:t xml:space="preserve">If your organization only collects data on a single ground, then record information for that ground and where possible and appliable, also indicate other additional intersecting grounds from the below list.  </w:t>
      </w:r>
    </w:p>
    <w:p w14:paraId="0DD2F611" w14:textId="77777777" w:rsidR="00E4152B" w:rsidRPr="008F0E0B" w:rsidRDefault="00E4152B" w:rsidP="0049397B">
      <w:r w:rsidRPr="008F0E0B">
        <w:t xml:space="preserve">Enter information on </w:t>
      </w:r>
      <w:r>
        <w:t>grounds using the following definitions</w:t>
      </w:r>
      <w:r>
        <w:rPr>
          <w:rStyle w:val="FootnoteReference"/>
        </w:rPr>
        <w:footnoteReference w:id="10"/>
      </w:r>
      <w:r>
        <w:t xml:space="preserve">.    </w:t>
      </w:r>
    </w:p>
    <w:p w14:paraId="7136B0D5" w14:textId="77777777" w:rsidR="00E4152B" w:rsidRPr="00E36493" w:rsidRDefault="00E4152B" w:rsidP="0049397B">
      <w:pPr>
        <w:numPr>
          <w:ilvl w:val="0"/>
          <w:numId w:val="2"/>
        </w:numPr>
        <w:spacing w:after="160" w:line="259" w:lineRule="auto"/>
        <w:ind w:left="142" w:firstLine="0"/>
        <w:rPr>
          <w:b/>
          <w:bCs/>
          <w:lang w:val="en-GB"/>
        </w:rPr>
      </w:pPr>
      <w:r w:rsidRPr="00E36493">
        <w:rPr>
          <w:b/>
          <w:bCs/>
          <w:lang w:val="en-GB"/>
        </w:rPr>
        <w:t xml:space="preserve">Racial and ethnic origin </w:t>
      </w:r>
    </w:p>
    <w:p w14:paraId="5A2AC03B" w14:textId="77777777" w:rsidR="00E4152B" w:rsidRDefault="00E4152B" w:rsidP="0049397B">
      <w:pPr>
        <w:ind w:left="709"/>
      </w:pPr>
      <w:r w:rsidRPr="00E36493">
        <w:rPr>
          <w:i/>
          <w:iCs/>
          <w:lang w:val="en-GB"/>
        </w:rPr>
        <w:t>Clarification</w:t>
      </w:r>
      <w:r>
        <w:rPr>
          <w:lang w:val="en-GB"/>
        </w:rPr>
        <w:t>: This includes all variations in the terminology directly linked to “racial and ethnic origin” such as, for example, “ethnicity”, “ethnic affiliation”, “alleged race”, “</w:t>
      </w:r>
      <w:r w:rsidRPr="00A83699">
        <w:t>belonging,</w:t>
      </w:r>
      <w:r>
        <w:t xml:space="preserve"> </w:t>
      </w:r>
      <w:r w:rsidRPr="00A83699">
        <w:t>whether real or supposed, to an ethnic origin</w:t>
      </w:r>
      <w:r>
        <w:t xml:space="preserve"> […], </w:t>
      </w:r>
      <w:r w:rsidRPr="00A83699">
        <w:t xml:space="preserve"> a race</w:t>
      </w:r>
      <w:r>
        <w:t xml:space="preserve"> “. </w:t>
      </w:r>
      <w:r w:rsidRPr="00A83699">
        <w:t xml:space="preserve"> </w:t>
      </w:r>
      <w:r>
        <w:t xml:space="preserve">This also includes grounds that </w:t>
      </w:r>
      <w:r w:rsidRPr="00E63E43">
        <w:t xml:space="preserve">that are </w:t>
      </w:r>
      <w:r>
        <w:t>“</w:t>
      </w:r>
      <w:r w:rsidRPr="00E63E43">
        <w:t>arguably linked to or of relevance for ‘racial or</w:t>
      </w:r>
      <w:r>
        <w:t xml:space="preserve"> </w:t>
      </w:r>
      <w:r w:rsidRPr="00E63E43">
        <w:t>ethnic origin</w:t>
      </w:r>
      <w:r>
        <w:t>.</w:t>
      </w:r>
      <w:r w:rsidRPr="00E63E43">
        <w:t>’</w:t>
      </w:r>
      <w:r>
        <w:t xml:space="preserve"> </w:t>
      </w:r>
      <w:r w:rsidRPr="00E63E43">
        <w:t>Such grounds include</w:t>
      </w:r>
      <w:r>
        <w:t>, for example,</w:t>
      </w:r>
      <w:r w:rsidRPr="00E63E43">
        <w:t xml:space="preserve"> nationality or national origin, language, </w:t>
      </w:r>
      <w:proofErr w:type="spellStart"/>
      <w:r w:rsidRPr="00E63E43">
        <w:t>colour</w:t>
      </w:r>
      <w:proofErr w:type="spellEnd"/>
      <w:r w:rsidRPr="00E63E43">
        <w:t xml:space="preserve"> and membership of</w:t>
      </w:r>
      <w:r>
        <w:t xml:space="preserve"> national minority. When you indicate “racial or ethnic origin” for cases, where grounds closely linked to race and/or ethnicity are invoked, mark those grounds separately under the “other” field.</w:t>
      </w:r>
    </w:p>
    <w:p w14:paraId="351D8428" w14:textId="77777777" w:rsidR="00E4152B" w:rsidRPr="008F0E0B" w:rsidRDefault="00E4152B" w:rsidP="0049397B">
      <w:pPr>
        <w:ind w:left="709"/>
      </w:pPr>
      <w:r>
        <w:t xml:space="preserve">Example: complainant alleging discrimination because they are Nigerian: mark “ethnic and racial original” and in addition, check the field “other status” where, as applicable and depending on your national legislation, you write the closely linked ground(s).  In this case, for example, under “other status”, “nationality” and “immigration status” could be written. </w:t>
      </w:r>
    </w:p>
    <w:p w14:paraId="4863BB83" w14:textId="77777777" w:rsidR="00E4152B" w:rsidRPr="00E36493" w:rsidRDefault="00E4152B" w:rsidP="0049397B">
      <w:pPr>
        <w:numPr>
          <w:ilvl w:val="0"/>
          <w:numId w:val="2"/>
        </w:numPr>
        <w:spacing w:after="160" w:line="259" w:lineRule="auto"/>
        <w:ind w:left="709"/>
        <w:rPr>
          <w:b/>
          <w:bCs/>
          <w:lang w:val="en-GB"/>
        </w:rPr>
      </w:pPr>
      <w:r w:rsidRPr="00E36493">
        <w:rPr>
          <w:b/>
          <w:bCs/>
          <w:lang w:val="en-GB"/>
        </w:rPr>
        <w:t xml:space="preserve">Sex and gender </w:t>
      </w:r>
    </w:p>
    <w:p w14:paraId="351D6748" w14:textId="77777777" w:rsidR="00E4152B" w:rsidRPr="0030112C" w:rsidRDefault="00E4152B" w:rsidP="0049397B">
      <w:pPr>
        <w:ind w:left="709"/>
        <w:rPr>
          <w:lang w:val="en-GB"/>
        </w:rPr>
      </w:pPr>
      <w:r w:rsidRPr="00BC5A1E">
        <w:rPr>
          <w:i/>
          <w:iCs/>
        </w:rPr>
        <w:t>Clarification</w:t>
      </w:r>
      <w:r>
        <w:t xml:space="preserve">: In the absence of a clear differentiation between “sex” and “gender” in EU law and considering that the </w:t>
      </w:r>
      <w:r w:rsidRPr="008D73A9">
        <w:t xml:space="preserve">EU gender equality directives </w:t>
      </w:r>
      <w:r>
        <w:t xml:space="preserve">only </w:t>
      </w:r>
      <w:r w:rsidRPr="008D73A9">
        <w:t>employ the terms ‘sex discrimination’ or ‘discrimination on the grounds of sex’</w:t>
      </w:r>
      <w:r>
        <w:t>, the above ground should be interpreted to include gender, gender identity, gender expression, and discrimination based on sex characteristics. Under EU law, s</w:t>
      </w:r>
      <w:r w:rsidRPr="008D73A9">
        <w:t xml:space="preserve">ex discrimination can be based upon gender </w:t>
      </w:r>
      <w:r w:rsidRPr="008D73A9">
        <w:lastRenderedPageBreak/>
        <w:t>stereotypes or gender reassignment surgery, and EU law employs measures such as Gender Mainstreaming to achieve sex equality</w:t>
      </w:r>
      <w:r>
        <w:rPr>
          <w:rStyle w:val="FootnoteReference"/>
        </w:rPr>
        <w:footnoteReference w:id="11"/>
      </w:r>
      <w:r w:rsidRPr="008D73A9">
        <w:t>.</w:t>
      </w:r>
      <w:r w:rsidRPr="0030112C">
        <w:rPr>
          <w:rFonts w:ascii="ECSquareSansPro3" w:eastAsia="ECSquareSansPro3" w:cs="ECSquareSansPro3" w:hint="eastAsia"/>
          <w:sz w:val="20"/>
          <w:szCs w:val="20"/>
        </w:rPr>
        <w:t xml:space="preserve"> </w:t>
      </w:r>
      <w:r w:rsidRPr="0030112C">
        <w:rPr>
          <w:rFonts w:eastAsia="ECSquareSansPro3" w:cs="ECSquareSansPro3"/>
          <w:sz w:val="20"/>
          <w:szCs w:val="20"/>
        </w:rPr>
        <w:t xml:space="preserve"> The ground</w:t>
      </w:r>
      <w:r w:rsidRPr="0030112C">
        <w:rPr>
          <w:rFonts w:hint="eastAsia"/>
        </w:rPr>
        <w:t xml:space="preserve"> </w:t>
      </w:r>
      <w:r>
        <w:t>“</w:t>
      </w:r>
      <w:r w:rsidRPr="0030112C">
        <w:t>sex</w:t>
      </w:r>
      <w:r>
        <w:t xml:space="preserve">” commonly refers to the perceived </w:t>
      </w:r>
      <w:r w:rsidRPr="0030112C">
        <w:t>biological features of</w:t>
      </w:r>
      <w:r>
        <w:t xml:space="preserve"> a person, while “gender” means </w:t>
      </w:r>
      <w:r w:rsidRPr="00650673">
        <w:t>the social and cultural significance</w:t>
      </w:r>
      <w:r>
        <w:t xml:space="preserve"> (e.g., </w:t>
      </w:r>
      <w:r w:rsidRPr="00322BA4">
        <w:t>preferences, assumptions, expectations, stereotypes, or norms</w:t>
      </w:r>
      <w:r>
        <w:rPr>
          <w:rStyle w:val="FootnoteReference"/>
        </w:rPr>
        <w:footnoteReference w:id="12"/>
      </w:r>
      <w:r>
        <w:t xml:space="preserve">) </w:t>
      </w:r>
      <w:r w:rsidRPr="00650673">
        <w:t>of</w:t>
      </w:r>
      <w:r>
        <w:t xml:space="preserve"> the ascription “male” or “female.” </w:t>
      </w:r>
    </w:p>
    <w:p w14:paraId="44101511" w14:textId="77777777" w:rsidR="00E4152B" w:rsidRPr="00B342F8" w:rsidRDefault="00E4152B" w:rsidP="002F04D6">
      <w:pPr>
        <w:pStyle w:val="ListParagraph"/>
        <w:numPr>
          <w:ilvl w:val="0"/>
          <w:numId w:val="2"/>
        </w:numPr>
        <w:spacing w:after="160" w:line="259" w:lineRule="auto"/>
        <w:ind w:left="709"/>
        <w:rPr>
          <w:b/>
          <w:bCs/>
          <w:lang w:val="en-GB"/>
        </w:rPr>
      </w:pPr>
      <w:r w:rsidRPr="00B342F8">
        <w:rPr>
          <w:b/>
          <w:bCs/>
          <w:lang w:val="en-GB"/>
        </w:rPr>
        <w:t>Sexual orientation</w:t>
      </w:r>
    </w:p>
    <w:p w14:paraId="3804F3D5" w14:textId="77777777" w:rsidR="00E4152B" w:rsidRDefault="00E4152B" w:rsidP="0049397B">
      <w:pPr>
        <w:ind w:left="709"/>
      </w:pPr>
      <w:r w:rsidRPr="00B342F8">
        <w:rPr>
          <w:i/>
          <w:iCs/>
          <w:lang w:val="en-GB"/>
        </w:rPr>
        <w:t>Clarification</w:t>
      </w:r>
      <w:r w:rsidRPr="0002445F">
        <w:rPr>
          <w:lang w:val="en-GB"/>
        </w:rPr>
        <w:t xml:space="preserve">: This includes </w:t>
      </w:r>
      <w:r w:rsidRPr="0002445F">
        <w:t>sexual orientation towards persons of the same sex,</w:t>
      </w:r>
      <w:r>
        <w:t xml:space="preserve"> p</w:t>
      </w:r>
      <w:r w:rsidRPr="0002445F">
        <w:t>ersons of</w:t>
      </w:r>
      <w:r>
        <w:t xml:space="preserve"> t</w:t>
      </w:r>
      <w:r w:rsidRPr="0002445F">
        <w:t xml:space="preserve">he opposite sex, or </w:t>
      </w:r>
      <w:r w:rsidRPr="004978B8">
        <w:t>persons of either sex</w:t>
      </w:r>
      <w:r>
        <w:t xml:space="preserve">. Where national law does not list </w:t>
      </w:r>
      <w:r w:rsidRPr="0002445F">
        <w:t>sexual orientation among the</w:t>
      </w:r>
      <w:r>
        <w:t xml:space="preserve"> protected</w:t>
      </w:r>
      <w:r w:rsidRPr="0002445F">
        <w:t xml:space="preserve"> grounds</w:t>
      </w:r>
      <w:r>
        <w:t xml:space="preserve"> but covers this ground through other provisions (for example, an </w:t>
      </w:r>
      <w:r>
        <w:rPr>
          <w:rFonts w:ascii="ECSquareSansPro" w:hAnsi="ECSquareSansPro" w:cs="ECSquareSansPro"/>
          <w:sz w:val="20"/>
          <w:szCs w:val="20"/>
        </w:rPr>
        <w:t xml:space="preserve">open-ended list of ground), </w:t>
      </w:r>
      <w:r>
        <w:t>mark the applicable grounds separately under the “other” field.</w:t>
      </w:r>
    </w:p>
    <w:p w14:paraId="310B173C" w14:textId="77777777" w:rsidR="00E4152B" w:rsidRPr="00B2746F" w:rsidRDefault="00E4152B" w:rsidP="0049397B">
      <w:pPr>
        <w:numPr>
          <w:ilvl w:val="0"/>
          <w:numId w:val="2"/>
        </w:numPr>
        <w:spacing w:after="160" w:line="259" w:lineRule="auto"/>
        <w:ind w:left="709"/>
        <w:rPr>
          <w:b/>
          <w:bCs/>
        </w:rPr>
      </w:pPr>
      <w:r w:rsidRPr="00B2746F">
        <w:rPr>
          <w:b/>
          <w:bCs/>
          <w:lang w:val="en-GB"/>
        </w:rPr>
        <w:t>Disability</w:t>
      </w:r>
    </w:p>
    <w:p w14:paraId="11871F02" w14:textId="77777777" w:rsidR="00E4152B" w:rsidRDefault="00E4152B" w:rsidP="0049397B">
      <w:pPr>
        <w:ind w:left="709"/>
        <w:rPr>
          <w:lang w:val="en-GB"/>
        </w:rPr>
      </w:pPr>
      <w:r w:rsidRPr="00B2746F">
        <w:rPr>
          <w:i/>
          <w:iCs/>
          <w:lang w:val="en-GB"/>
        </w:rPr>
        <w:t>Clarification</w:t>
      </w:r>
      <w:r w:rsidRPr="00FE5F7A">
        <w:rPr>
          <w:lang w:val="en-GB"/>
        </w:rPr>
        <w:t>: This</w:t>
      </w:r>
      <w:r>
        <w:rPr>
          <w:lang w:val="en-GB"/>
        </w:rPr>
        <w:t xml:space="preserve"> includes all forms of “</w:t>
      </w:r>
      <w:r w:rsidRPr="00701E02">
        <w:t>a limitation which results in particular from physical, mental or psychological impairments which</w:t>
      </w:r>
      <w:r>
        <w:t xml:space="preserve"> </w:t>
      </w:r>
      <w:r w:rsidRPr="00701E02">
        <w:t>in interaction with various barriers may hinder the full and effective participation of the person</w:t>
      </w:r>
      <w:r>
        <w:t xml:space="preserve"> </w:t>
      </w:r>
      <w:r w:rsidRPr="00701E02">
        <w:t>concerned in professional life on an equal basis with other workers.</w:t>
      </w:r>
      <w:r>
        <w:t>”</w:t>
      </w:r>
      <w:r>
        <w:rPr>
          <w:rStyle w:val="FootnoteReference"/>
        </w:rPr>
        <w:footnoteReference w:id="13"/>
      </w:r>
    </w:p>
    <w:p w14:paraId="07BD4AC6" w14:textId="77777777" w:rsidR="00E4152B" w:rsidRPr="00B2746F" w:rsidRDefault="00E4152B" w:rsidP="0049397B">
      <w:pPr>
        <w:numPr>
          <w:ilvl w:val="0"/>
          <w:numId w:val="2"/>
        </w:numPr>
        <w:spacing w:after="160" w:line="259" w:lineRule="auto"/>
        <w:ind w:left="709"/>
        <w:rPr>
          <w:b/>
          <w:bCs/>
          <w:lang w:val="en-GB"/>
        </w:rPr>
      </w:pPr>
      <w:r w:rsidRPr="00B2746F">
        <w:rPr>
          <w:b/>
          <w:bCs/>
          <w:lang w:val="en-GB"/>
        </w:rPr>
        <w:t xml:space="preserve">Religion or belief </w:t>
      </w:r>
    </w:p>
    <w:p w14:paraId="03EA4681" w14:textId="77777777" w:rsidR="00E4152B" w:rsidRPr="008C3080" w:rsidRDefault="00E4152B" w:rsidP="0049397B">
      <w:pPr>
        <w:ind w:left="709"/>
        <w:rPr>
          <w:lang w:val="en-GB"/>
        </w:rPr>
      </w:pPr>
      <w:r w:rsidRPr="00732465">
        <w:rPr>
          <w:i/>
          <w:iCs/>
        </w:rPr>
        <w:t xml:space="preserve">Clarification: </w:t>
      </w:r>
      <w:r w:rsidRPr="00732465">
        <w:rPr>
          <w:lang w:val="en-GB"/>
        </w:rPr>
        <w:t>This includes all religious beliefs, atheist, and agnostic beliefs, as well as beliefs or philosophical convictions that are not of a religious nature.</w:t>
      </w:r>
      <w:r>
        <w:rPr>
          <w:rStyle w:val="FootnoteReference"/>
          <w:lang w:val="en-GB"/>
        </w:rPr>
        <w:footnoteReference w:id="14"/>
      </w:r>
      <w:r w:rsidRPr="00732465">
        <w:rPr>
          <w:lang w:val="en-GB"/>
        </w:rPr>
        <w:t xml:space="preserve"> Political opinion is not </w:t>
      </w:r>
      <w:r w:rsidRPr="00732465">
        <w:rPr>
          <w:lang w:val="en-GB"/>
        </w:rPr>
        <w:lastRenderedPageBreak/>
        <w:t>covered under beliefs of non-religious nature. The concept of religion covers both the “fact of having a belief” and “manifestation of religious faith in public.”</w:t>
      </w:r>
      <w:r>
        <w:rPr>
          <w:rStyle w:val="FootnoteReference"/>
          <w:lang w:val="en-GB"/>
        </w:rPr>
        <w:footnoteReference w:id="15"/>
      </w:r>
    </w:p>
    <w:p w14:paraId="4D9F7BA9" w14:textId="77777777" w:rsidR="00E4152B" w:rsidRDefault="00E4152B" w:rsidP="0049397B">
      <w:pPr>
        <w:numPr>
          <w:ilvl w:val="0"/>
          <w:numId w:val="2"/>
        </w:numPr>
        <w:spacing w:after="160" w:line="259" w:lineRule="auto"/>
        <w:ind w:left="709"/>
        <w:rPr>
          <w:b/>
          <w:bCs/>
          <w:lang w:val="en-GB"/>
        </w:rPr>
      </w:pPr>
      <w:r w:rsidRPr="009E265C">
        <w:rPr>
          <w:b/>
          <w:bCs/>
          <w:lang w:val="en-GB"/>
        </w:rPr>
        <w:t>Age</w:t>
      </w:r>
    </w:p>
    <w:p w14:paraId="7A57D018" w14:textId="77777777" w:rsidR="00E4152B" w:rsidRPr="00B0633D" w:rsidRDefault="00E4152B" w:rsidP="0049397B">
      <w:pPr>
        <w:ind w:left="709"/>
        <w:rPr>
          <w:b/>
          <w:bCs/>
          <w:lang w:val="en-GB"/>
        </w:rPr>
      </w:pPr>
      <w:r w:rsidRPr="000F4831">
        <w:rPr>
          <w:rFonts w:cstheme="minorHAnsi"/>
          <w:i/>
          <w:iCs/>
          <w:sz w:val="20"/>
          <w:szCs w:val="20"/>
        </w:rPr>
        <w:t>Clarification</w:t>
      </w:r>
      <w:r w:rsidRPr="000F4831">
        <w:rPr>
          <w:rFonts w:cstheme="minorHAnsi"/>
          <w:sz w:val="20"/>
          <w:szCs w:val="20"/>
        </w:rPr>
        <w:t xml:space="preserve">: This includes all ages, ensuring the old and the young re protected. </w:t>
      </w:r>
    </w:p>
    <w:p w14:paraId="15D7106C" w14:textId="77777777" w:rsidR="00E4152B" w:rsidRPr="00B0633D" w:rsidRDefault="00E4152B" w:rsidP="0049397B">
      <w:pPr>
        <w:pStyle w:val="Heading3"/>
        <w:rPr>
          <w:lang w:val="en-GB"/>
        </w:rPr>
      </w:pPr>
      <w:bookmarkStart w:id="78" w:name="_Toc153550018"/>
      <w:bookmarkStart w:id="79" w:name="_Toc153803673"/>
      <w:r w:rsidRPr="00B0633D">
        <w:rPr>
          <w:lang w:val="en-GB"/>
        </w:rPr>
        <w:t>Alleged area of discrimination</w:t>
      </w:r>
      <w:bookmarkEnd w:id="78"/>
      <w:bookmarkEnd w:id="79"/>
    </w:p>
    <w:p w14:paraId="4C8F1201" w14:textId="27B29B5D" w:rsidR="00660100" w:rsidRPr="00660100" w:rsidRDefault="00E4152B" w:rsidP="00660100">
      <w:pPr>
        <w:pStyle w:val="Heading4"/>
      </w:pPr>
      <w:r w:rsidRPr="00660100">
        <w:t>Explanation</w:t>
      </w:r>
    </w:p>
    <w:p w14:paraId="769DC1B1" w14:textId="34661DB9" w:rsidR="00E4152B" w:rsidRDefault="00E4152B" w:rsidP="0049397B">
      <w:pPr>
        <w:rPr>
          <w:lang w:val="en-GB"/>
        </w:rPr>
      </w:pPr>
      <w:r>
        <w:rPr>
          <w:lang w:val="en-GB"/>
        </w:rPr>
        <w:t xml:space="preserve">Mark the relevant area of life indicated in the complaint.  The list of areas of life and their definitions are based on EU non-discrimination law. </w:t>
      </w:r>
    </w:p>
    <w:p w14:paraId="1D1CA7ED" w14:textId="77777777" w:rsidR="00E4152B" w:rsidRPr="00B053F0" w:rsidRDefault="00E4152B" w:rsidP="0049397B">
      <w:pPr>
        <w:numPr>
          <w:ilvl w:val="0"/>
          <w:numId w:val="17"/>
        </w:numPr>
        <w:spacing w:after="160" w:line="259" w:lineRule="auto"/>
        <w:rPr>
          <w:lang w:val="en-GB"/>
        </w:rPr>
      </w:pPr>
      <w:r w:rsidRPr="00621F89">
        <w:rPr>
          <w:b/>
          <w:bCs/>
        </w:rPr>
        <w:t>Employment and working conditions</w:t>
      </w:r>
      <w:r w:rsidRPr="00B053F0">
        <w:t>, including</w:t>
      </w:r>
      <w:r>
        <w:t xml:space="preserve"> </w:t>
      </w:r>
      <w:r w:rsidRPr="00B053F0">
        <w:t>dismissals and pay</w:t>
      </w:r>
      <w:r>
        <w:t>;</w:t>
      </w:r>
    </w:p>
    <w:p w14:paraId="35EF8504" w14:textId="3EAA43E4" w:rsidR="00E4152B" w:rsidRDefault="00E4152B" w:rsidP="00030551">
      <w:pPr>
        <w:spacing w:after="0"/>
        <w:ind w:left="709"/>
      </w:pPr>
      <w:r w:rsidRPr="00F40078">
        <w:rPr>
          <w:i/>
          <w:iCs/>
          <w:lang w:val="en-GB"/>
        </w:rPr>
        <w:t>Clarification</w:t>
      </w:r>
      <w:r w:rsidRPr="006D52D9">
        <w:rPr>
          <w:lang w:val="en-GB"/>
        </w:rPr>
        <w:t xml:space="preserve">: </w:t>
      </w:r>
      <w:r w:rsidRPr="00AE2CFE">
        <w:t>all sectors of public and private employment and occupation, including</w:t>
      </w:r>
      <w:r w:rsidR="006D52D9">
        <w:t xml:space="preserve"> </w:t>
      </w:r>
      <w:r w:rsidRPr="00AE2CFE">
        <w:t>contract work, self-employment, military service and statutory office</w:t>
      </w:r>
      <w:r>
        <w:t>;</w:t>
      </w:r>
    </w:p>
    <w:p w14:paraId="54FFFD6E" w14:textId="75C9C4AA" w:rsidR="00E4152B" w:rsidRPr="00B92B26" w:rsidRDefault="00E4152B" w:rsidP="0049397B">
      <w:pPr>
        <w:numPr>
          <w:ilvl w:val="0"/>
          <w:numId w:val="17"/>
        </w:numPr>
        <w:spacing w:after="0" w:line="259" w:lineRule="auto"/>
      </w:pPr>
      <w:r w:rsidRPr="00621F89">
        <w:rPr>
          <w:b/>
          <w:bCs/>
        </w:rPr>
        <w:t xml:space="preserve">Membership of and involvement in an </w:t>
      </w:r>
      <w:proofErr w:type="spellStart"/>
      <w:r w:rsidRPr="00621F89">
        <w:rPr>
          <w:b/>
          <w:bCs/>
        </w:rPr>
        <w:t>organisation</w:t>
      </w:r>
      <w:proofErr w:type="spellEnd"/>
      <w:r w:rsidRPr="00621F89">
        <w:rPr>
          <w:b/>
          <w:bCs/>
        </w:rPr>
        <w:t xml:space="preserve"> of workers or employers</w:t>
      </w:r>
      <w:r w:rsidRPr="00B92B26">
        <w:t xml:space="preserve">, or any </w:t>
      </w:r>
      <w:proofErr w:type="spellStart"/>
      <w:r w:rsidRPr="00B92B26">
        <w:t>organisation</w:t>
      </w:r>
      <w:proofErr w:type="spellEnd"/>
      <w:r w:rsidRPr="00B92B26">
        <w:t xml:space="preserve"> whose members carry on a particular profession, including the benefits provided for by such </w:t>
      </w:r>
      <w:proofErr w:type="spellStart"/>
      <w:r w:rsidRPr="00B92B26">
        <w:t>organisations</w:t>
      </w:r>
      <w:proofErr w:type="spellEnd"/>
      <w:r>
        <w:t>;</w:t>
      </w:r>
    </w:p>
    <w:p w14:paraId="7BAA3F2C" w14:textId="77777777" w:rsidR="00E4152B" w:rsidRPr="00A63B65" w:rsidRDefault="00E4152B" w:rsidP="0049397B">
      <w:pPr>
        <w:numPr>
          <w:ilvl w:val="0"/>
          <w:numId w:val="17"/>
        </w:numPr>
        <w:spacing w:after="160" w:line="259" w:lineRule="auto"/>
      </w:pPr>
      <w:r w:rsidRPr="00621F89">
        <w:rPr>
          <w:b/>
          <w:bCs/>
        </w:rPr>
        <w:t>Access to and supply of goods and services</w:t>
      </w:r>
      <w:r w:rsidRPr="0062458B">
        <w:t xml:space="preserve"> which</w:t>
      </w:r>
      <w:r w:rsidRPr="00A63B65">
        <w:t xml:space="preserve"> </w:t>
      </w:r>
      <w:r w:rsidRPr="0062458B">
        <w:t xml:space="preserve">are available to the public, including </w:t>
      </w:r>
      <w:r w:rsidRPr="00621F89">
        <w:rPr>
          <w:b/>
          <w:bCs/>
        </w:rPr>
        <w:t>housing</w:t>
      </w:r>
      <w:r>
        <w:t>;</w:t>
      </w:r>
    </w:p>
    <w:p w14:paraId="4D466F7F" w14:textId="77777777" w:rsidR="00E4152B" w:rsidRDefault="00E4152B" w:rsidP="0049397B">
      <w:pPr>
        <w:numPr>
          <w:ilvl w:val="0"/>
          <w:numId w:val="17"/>
        </w:numPr>
        <w:spacing w:after="160" w:line="259" w:lineRule="auto"/>
      </w:pPr>
      <w:r w:rsidRPr="004D6879">
        <w:rPr>
          <w:b/>
          <w:bCs/>
        </w:rPr>
        <w:t>Social advantages</w:t>
      </w:r>
      <w:r>
        <w:t>;</w:t>
      </w:r>
    </w:p>
    <w:p w14:paraId="2230465C" w14:textId="77777777" w:rsidR="00E4152B" w:rsidRPr="00C179CF" w:rsidRDefault="00E4152B" w:rsidP="00030551">
      <w:pPr>
        <w:ind w:left="709"/>
      </w:pPr>
      <w:r w:rsidRPr="00030551">
        <w:rPr>
          <w:i/>
          <w:iCs/>
          <w:lang w:val="en-GB"/>
        </w:rPr>
        <w:t>Clarification</w:t>
      </w:r>
      <w:r w:rsidRPr="006D52D9">
        <w:rPr>
          <w:lang w:val="en-GB"/>
        </w:rPr>
        <w:t>: This includes advantages of an economic and cultural nature, which may be granted by both private and public entities.</w:t>
      </w:r>
      <w:r>
        <w:rPr>
          <w:rStyle w:val="FootnoteReference"/>
          <w:lang w:val="en-GB"/>
        </w:rPr>
        <w:footnoteReference w:id="16"/>
      </w:r>
      <w:r w:rsidRPr="006D52D9">
        <w:rPr>
          <w:lang w:val="en-GB"/>
        </w:rPr>
        <w:t xml:space="preserve">Examples include </w:t>
      </w:r>
      <w:r w:rsidRPr="00C179CF">
        <w:t>child benefit</w:t>
      </w:r>
      <w:r>
        <w:t>s</w:t>
      </w:r>
      <w:r w:rsidRPr="00C179CF">
        <w:t>, parental care allowance</w:t>
      </w:r>
      <w:r>
        <w:t>,</w:t>
      </w:r>
      <w:r w:rsidRPr="00C179CF">
        <w:t xml:space="preserve"> childbirth allowance</w:t>
      </w:r>
      <w:r>
        <w:t xml:space="preserve"> and</w:t>
      </w:r>
      <w:r w:rsidRPr="006D52D9">
        <w:rPr>
          <w:rFonts w:ascii="ECSquareSansPro" w:hAnsi="ECSquareSansPro" w:cs="ECSquareSansPro"/>
          <w:sz w:val="20"/>
          <w:szCs w:val="20"/>
        </w:rPr>
        <w:t xml:space="preserve"> </w:t>
      </w:r>
      <w:r w:rsidRPr="0081065B">
        <w:t>price concessions for public transport</w:t>
      </w:r>
      <w:r>
        <w:t xml:space="preserve">. </w:t>
      </w:r>
    </w:p>
    <w:p w14:paraId="31080E7D" w14:textId="77777777" w:rsidR="00E4152B" w:rsidRPr="00A8599E" w:rsidRDefault="00E4152B" w:rsidP="0049397B">
      <w:pPr>
        <w:numPr>
          <w:ilvl w:val="0"/>
          <w:numId w:val="17"/>
        </w:numPr>
        <w:spacing w:after="160" w:line="259" w:lineRule="auto"/>
        <w:rPr>
          <w:lang w:val="en-GB"/>
        </w:rPr>
      </w:pPr>
      <w:r w:rsidRPr="004D6879">
        <w:rPr>
          <w:b/>
          <w:bCs/>
        </w:rPr>
        <w:t>Social protection</w:t>
      </w:r>
      <w:r w:rsidRPr="00A8599E">
        <w:t>, including social security and</w:t>
      </w:r>
      <w:r>
        <w:t xml:space="preserve"> </w:t>
      </w:r>
      <w:r w:rsidRPr="00A8599E">
        <w:t>healthcare</w:t>
      </w:r>
      <w:r>
        <w:t>;</w:t>
      </w:r>
    </w:p>
    <w:p w14:paraId="1D20ADCD" w14:textId="77777777" w:rsidR="00E4152B" w:rsidRPr="006D52D9" w:rsidRDefault="00E4152B" w:rsidP="00030551">
      <w:pPr>
        <w:ind w:left="709"/>
        <w:rPr>
          <w:lang w:val="en-GB"/>
        </w:rPr>
      </w:pPr>
      <w:r w:rsidRPr="00030551">
        <w:rPr>
          <w:i/>
          <w:iCs/>
          <w:lang w:val="en-GB"/>
        </w:rPr>
        <w:t>Clarification</w:t>
      </w:r>
      <w:r w:rsidRPr="006D52D9">
        <w:rPr>
          <w:lang w:val="en-GB"/>
        </w:rPr>
        <w:t xml:space="preserve">: This includes all state </w:t>
      </w:r>
      <w:r w:rsidRPr="00A63B65">
        <w:t>social security and healthcare</w:t>
      </w:r>
      <w:r>
        <w:t>, as well as occupational social security schemes.</w:t>
      </w:r>
    </w:p>
    <w:p w14:paraId="7D035267" w14:textId="1A9D1899" w:rsidR="00E4152B" w:rsidRPr="00633C9E" w:rsidRDefault="00E4152B" w:rsidP="0049397B">
      <w:pPr>
        <w:pStyle w:val="ListParagraph"/>
        <w:numPr>
          <w:ilvl w:val="0"/>
          <w:numId w:val="17"/>
        </w:numPr>
        <w:spacing w:after="160" w:line="259" w:lineRule="auto"/>
        <w:rPr>
          <w:lang w:val="en-GB"/>
        </w:rPr>
      </w:pPr>
      <w:r w:rsidRPr="004D6879">
        <w:rPr>
          <w:b/>
          <w:bCs/>
        </w:rPr>
        <w:t>Education</w:t>
      </w:r>
      <w:r>
        <w:t>.</w:t>
      </w:r>
    </w:p>
    <w:p w14:paraId="037D3AC0" w14:textId="2AC09441" w:rsidR="00E4152B" w:rsidRPr="003E0E43" w:rsidRDefault="00E4152B" w:rsidP="00476493">
      <w:pPr>
        <w:pStyle w:val="Heading2"/>
        <w:rPr>
          <w:lang w:val="en-GB"/>
        </w:rPr>
      </w:pPr>
      <w:bookmarkStart w:id="80" w:name="_Toc153550019"/>
      <w:bookmarkStart w:id="81" w:name="_Toc153803674"/>
      <w:r w:rsidRPr="003E0E43">
        <w:rPr>
          <w:lang w:val="en-GB"/>
        </w:rPr>
        <w:t>1.2 Information about a complainant</w:t>
      </w:r>
      <w:bookmarkEnd w:id="80"/>
      <w:bookmarkEnd w:id="81"/>
    </w:p>
    <w:p w14:paraId="764378A4" w14:textId="77777777" w:rsidR="00E4152B" w:rsidRPr="00B0633D" w:rsidRDefault="00E4152B" w:rsidP="0049397B">
      <w:pPr>
        <w:pStyle w:val="Heading4"/>
      </w:pPr>
      <w:r w:rsidRPr="00B0633D">
        <w:t xml:space="preserve">Explanation </w:t>
      </w:r>
    </w:p>
    <w:p w14:paraId="157821D1" w14:textId="34B816DD" w:rsidR="00E4152B" w:rsidRDefault="00E4152B" w:rsidP="0049397B">
      <w:pPr>
        <w:rPr>
          <w:lang w:val="en-GB"/>
        </w:rPr>
      </w:pPr>
      <w:r>
        <w:rPr>
          <w:lang w:val="en-GB"/>
        </w:rPr>
        <w:t xml:space="preserve">Information on complainants is systematically collected by the majority of </w:t>
      </w:r>
      <w:r w:rsidR="00397D42">
        <w:rPr>
          <w:lang w:val="en-GB"/>
        </w:rPr>
        <w:t>Equality Bodies</w:t>
      </w:r>
      <w:r>
        <w:rPr>
          <w:lang w:val="en-GB"/>
        </w:rPr>
        <w:t xml:space="preserve">, and therefore should be readily available in your own organization.  This information is essential in order </w:t>
      </w:r>
      <w:r>
        <w:rPr>
          <w:lang w:val="en-GB"/>
        </w:rPr>
        <w:lastRenderedPageBreak/>
        <w:t xml:space="preserve">to gain better understanding of the sources of complaints, identify possible patterns and ultimately, use this information to more effectively tackle underreporting. </w:t>
      </w:r>
    </w:p>
    <w:p w14:paraId="3CB61AAE" w14:textId="77777777" w:rsidR="00E4152B" w:rsidRDefault="00E4152B" w:rsidP="0049397B">
      <w:pPr>
        <w:rPr>
          <w:lang w:val="en-GB"/>
        </w:rPr>
      </w:pPr>
      <w:r>
        <w:rPr>
          <w:lang w:val="en-GB"/>
        </w:rPr>
        <w:t xml:space="preserve"> For the purpose of these Guidelines, the information on complainant(s) should include </w:t>
      </w:r>
      <w:r w:rsidRPr="009C77D0">
        <w:rPr>
          <w:lang w:val="en-GB"/>
        </w:rPr>
        <w:t xml:space="preserve">all possible sources of legal anti-discrimination complaints submitted to </w:t>
      </w:r>
      <w:r>
        <w:rPr>
          <w:lang w:val="en-GB"/>
        </w:rPr>
        <w:t xml:space="preserve">your organization and not only those submitted directly from a possible discrimination </w:t>
      </w:r>
      <w:r w:rsidRPr="009C77D0">
        <w:rPr>
          <w:lang w:val="en-GB"/>
        </w:rPr>
        <w:t>victim</w:t>
      </w:r>
      <w:r>
        <w:rPr>
          <w:lang w:val="en-GB"/>
        </w:rPr>
        <w:t xml:space="preserve">. </w:t>
      </w:r>
    </w:p>
    <w:p w14:paraId="312A5131" w14:textId="77777777" w:rsidR="00E4152B" w:rsidRDefault="00E4152B" w:rsidP="0049397B">
      <w:pPr>
        <w:rPr>
          <w:lang w:val="en-GB"/>
        </w:rPr>
      </w:pPr>
      <w:r>
        <w:rPr>
          <w:lang w:val="en-GB"/>
        </w:rPr>
        <w:t xml:space="preserve">Since the collection of information about a </w:t>
      </w:r>
      <w:r w:rsidRPr="00ED748F">
        <w:rPr>
          <w:lang w:val="en-GB"/>
        </w:rPr>
        <w:t>person submitting a complaint might be</w:t>
      </w:r>
      <w:r>
        <w:rPr>
          <w:lang w:val="en-GB"/>
        </w:rPr>
        <w:t xml:space="preserve"> sensitive for several reasons, such as data protection considerations, personal safety and preventing repeated victimization and retaliation, information collected on complainant(s) should be minimal.   </w:t>
      </w:r>
    </w:p>
    <w:p w14:paraId="3F797F52" w14:textId="77777777" w:rsidR="00E4152B" w:rsidRDefault="00E4152B" w:rsidP="0049397B">
      <w:pPr>
        <w:rPr>
          <w:lang w:val="en-GB"/>
        </w:rPr>
      </w:pPr>
      <w:r>
        <w:rPr>
          <w:lang w:val="en-GB"/>
        </w:rPr>
        <w:t xml:space="preserve">In line with above, please record information on complaints only for the below items.  If in the process of submitting a complaint, the complainant or complainants voluntarily reveal further information, record it using the suggested information fields below.  </w:t>
      </w:r>
    </w:p>
    <w:p w14:paraId="3316414F" w14:textId="77777777" w:rsidR="00E4152B" w:rsidRPr="00B0633D" w:rsidRDefault="00E4152B" w:rsidP="0049397B">
      <w:pPr>
        <w:pStyle w:val="Heading4"/>
      </w:pPr>
      <w:r w:rsidRPr="00B0633D">
        <w:t>Minimal information to collect:</w:t>
      </w:r>
    </w:p>
    <w:p w14:paraId="77D44957" w14:textId="77777777" w:rsidR="00E4152B" w:rsidRPr="007C5176" w:rsidRDefault="00E4152B" w:rsidP="0049397B">
      <w:pPr>
        <w:numPr>
          <w:ilvl w:val="0"/>
          <w:numId w:val="18"/>
        </w:numPr>
        <w:spacing w:after="160" w:line="259" w:lineRule="auto"/>
        <w:rPr>
          <w:lang w:val="en-GB"/>
        </w:rPr>
      </w:pPr>
      <w:r w:rsidRPr="007C5176">
        <w:rPr>
          <w:lang w:val="en-GB"/>
        </w:rPr>
        <w:t>sex/gender</w:t>
      </w:r>
    </w:p>
    <w:p w14:paraId="260E800C" w14:textId="77777777" w:rsidR="00E4152B" w:rsidRPr="007C5176" w:rsidRDefault="00E4152B" w:rsidP="0049397B">
      <w:pPr>
        <w:numPr>
          <w:ilvl w:val="0"/>
          <w:numId w:val="18"/>
        </w:numPr>
        <w:spacing w:after="160" w:line="259" w:lineRule="auto"/>
        <w:rPr>
          <w:lang w:val="en-GB"/>
        </w:rPr>
      </w:pPr>
      <w:r w:rsidRPr="007C5176">
        <w:rPr>
          <w:lang w:val="en-GB"/>
        </w:rPr>
        <w:t>natural or legal person</w:t>
      </w:r>
    </w:p>
    <w:p w14:paraId="15532680" w14:textId="77777777" w:rsidR="00E4152B" w:rsidRPr="007C5176" w:rsidRDefault="00E4152B" w:rsidP="0049397B">
      <w:pPr>
        <w:numPr>
          <w:ilvl w:val="0"/>
          <w:numId w:val="18"/>
        </w:numPr>
        <w:spacing w:after="160" w:line="259" w:lineRule="auto"/>
        <w:rPr>
          <w:lang w:val="en-GB"/>
        </w:rPr>
      </w:pPr>
      <w:r w:rsidRPr="007C5176">
        <w:rPr>
          <w:lang w:val="en-GB"/>
        </w:rPr>
        <w:t>whether complainant is the victim of alleged discrimination</w:t>
      </w:r>
    </w:p>
    <w:p w14:paraId="31F8C3AF" w14:textId="77777777" w:rsidR="00E4152B" w:rsidRPr="00633C9E" w:rsidRDefault="00E4152B" w:rsidP="0049397B">
      <w:pPr>
        <w:pStyle w:val="Heading4"/>
        <w:rPr>
          <w:rStyle w:val="Heading4Char"/>
        </w:rPr>
      </w:pPr>
      <w:r w:rsidRPr="00633C9E">
        <w:rPr>
          <w:rStyle w:val="Heading4Char"/>
        </w:rPr>
        <w:t>Further possible information provided on a voluntary basis:</w:t>
      </w:r>
    </w:p>
    <w:p w14:paraId="2F77D97B" w14:textId="77777777" w:rsidR="00E4152B" w:rsidRPr="007C5176" w:rsidRDefault="00E4152B" w:rsidP="0049397B">
      <w:pPr>
        <w:numPr>
          <w:ilvl w:val="0"/>
          <w:numId w:val="19"/>
        </w:numPr>
        <w:spacing w:after="160" w:line="259" w:lineRule="auto"/>
        <w:ind w:left="709"/>
        <w:rPr>
          <w:lang w:val="en-GB"/>
        </w:rPr>
      </w:pPr>
      <w:r w:rsidRPr="007C5176">
        <w:rPr>
          <w:lang w:val="en-GB"/>
        </w:rPr>
        <w:t>self-identification with vulnerable group(s): sexual orientation, gender reassignment, single parent, ethnic/national minority, religious minority, third country national, etc.</w:t>
      </w:r>
    </w:p>
    <w:p w14:paraId="23DF1369" w14:textId="77777777" w:rsidR="00E4152B" w:rsidRDefault="00E4152B" w:rsidP="0049397B">
      <w:pPr>
        <w:numPr>
          <w:ilvl w:val="0"/>
          <w:numId w:val="19"/>
        </w:numPr>
        <w:spacing w:after="160" w:line="259" w:lineRule="auto"/>
        <w:ind w:left="709"/>
        <w:rPr>
          <w:lang w:val="en-GB"/>
        </w:rPr>
      </w:pPr>
      <w:r w:rsidRPr="007C5176">
        <w:rPr>
          <w:lang w:val="en-GB"/>
        </w:rPr>
        <w:t xml:space="preserve">economic activity or social status (e.g., unemployed, employed, beneficiary of retirement, beneficiary of other social support) </w:t>
      </w:r>
    </w:p>
    <w:p w14:paraId="3FF860D0" w14:textId="77777777" w:rsidR="00E4152B" w:rsidRPr="00CA42B4" w:rsidRDefault="00E4152B" w:rsidP="0049397B">
      <w:pPr>
        <w:pStyle w:val="Heading2"/>
        <w:rPr>
          <w:lang w:val="en-GB"/>
        </w:rPr>
      </w:pPr>
      <w:bookmarkStart w:id="82" w:name="_Toc153550020"/>
      <w:bookmarkStart w:id="83" w:name="_Toc153803675"/>
      <w:r w:rsidRPr="330282C5">
        <w:rPr>
          <w:lang w:val="en-GB"/>
        </w:rPr>
        <w:t>1.3 Information about alleged perpetrator</w:t>
      </w:r>
      <w:bookmarkEnd w:id="82"/>
      <w:bookmarkEnd w:id="83"/>
      <w:r w:rsidRPr="330282C5">
        <w:rPr>
          <w:lang w:val="en-GB"/>
        </w:rPr>
        <w:t xml:space="preserve">   </w:t>
      </w:r>
    </w:p>
    <w:p w14:paraId="36A6D1D9" w14:textId="77777777" w:rsidR="00E4152B" w:rsidRPr="003E0E43" w:rsidRDefault="00E4152B" w:rsidP="00030551">
      <w:pPr>
        <w:pStyle w:val="ListParagraph"/>
        <w:numPr>
          <w:ilvl w:val="0"/>
          <w:numId w:val="20"/>
        </w:numPr>
        <w:spacing w:after="160" w:line="276" w:lineRule="auto"/>
        <w:ind w:left="714" w:hanging="357"/>
        <w:contextualSpacing w:val="0"/>
        <w:rPr>
          <w:lang w:val="en-GB"/>
        </w:rPr>
      </w:pPr>
      <w:r w:rsidRPr="003E0E43">
        <w:rPr>
          <w:lang w:val="en-GB"/>
        </w:rPr>
        <w:t>Natural/legal person</w:t>
      </w:r>
    </w:p>
    <w:p w14:paraId="38CD33D8" w14:textId="77777777" w:rsidR="00E4152B" w:rsidRPr="003E0E43" w:rsidRDefault="00E4152B" w:rsidP="00030551">
      <w:pPr>
        <w:pStyle w:val="ListParagraph"/>
        <w:numPr>
          <w:ilvl w:val="0"/>
          <w:numId w:val="20"/>
        </w:numPr>
        <w:spacing w:after="160" w:line="276" w:lineRule="auto"/>
        <w:ind w:left="714" w:hanging="357"/>
        <w:contextualSpacing w:val="0"/>
        <w:rPr>
          <w:lang w:val="en-GB"/>
        </w:rPr>
      </w:pPr>
      <w:r w:rsidRPr="003E0E43">
        <w:rPr>
          <w:lang w:val="en-GB"/>
        </w:rPr>
        <w:t>State/private/NGO (in case of legal person)</w:t>
      </w:r>
    </w:p>
    <w:p w14:paraId="334AC048" w14:textId="77777777" w:rsidR="00E4152B" w:rsidRPr="003E0E43" w:rsidRDefault="00E4152B" w:rsidP="00030551">
      <w:pPr>
        <w:pStyle w:val="ListParagraph"/>
        <w:numPr>
          <w:ilvl w:val="0"/>
          <w:numId w:val="20"/>
        </w:numPr>
        <w:spacing w:after="160" w:line="276" w:lineRule="auto"/>
        <w:ind w:left="714" w:hanging="357"/>
        <w:contextualSpacing w:val="0"/>
        <w:rPr>
          <w:lang w:val="en-GB"/>
        </w:rPr>
      </w:pPr>
      <w:r w:rsidRPr="003E0E43">
        <w:rPr>
          <w:lang w:val="en-GB"/>
        </w:rPr>
        <w:t>Sex (in case of natural person)</w:t>
      </w:r>
    </w:p>
    <w:p w14:paraId="0CB26E06" w14:textId="07FA59A5" w:rsidR="00C269A8" w:rsidRDefault="00E4152B" w:rsidP="00030551">
      <w:pPr>
        <w:pStyle w:val="ListParagraph"/>
        <w:numPr>
          <w:ilvl w:val="0"/>
          <w:numId w:val="20"/>
        </w:numPr>
        <w:spacing w:after="160" w:line="276" w:lineRule="auto"/>
        <w:ind w:left="714" w:hanging="357"/>
        <w:contextualSpacing w:val="0"/>
        <w:rPr>
          <w:lang w:val="en-GB"/>
        </w:rPr>
        <w:sectPr w:rsidR="00C269A8" w:rsidSect="000875A5">
          <w:headerReference w:type="default" r:id="rId40"/>
          <w:footerReference w:type="default" r:id="rId41"/>
          <w:pgSz w:w="11906" w:h="16838"/>
          <w:pgMar w:top="1440" w:right="1440" w:bottom="1440" w:left="1440" w:header="708" w:footer="708" w:gutter="0"/>
          <w:cols w:space="708"/>
          <w:docGrid w:linePitch="360"/>
        </w:sectPr>
      </w:pPr>
      <w:r w:rsidRPr="00C269A8">
        <w:rPr>
          <w:lang w:val="en-GB"/>
        </w:rPr>
        <w:t>Relationship with the victim (e.g., employer, provider of services, spouse/partne</w:t>
      </w:r>
      <w:r w:rsidR="00C269A8">
        <w:rPr>
          <w:lang w:val="en-GB"/>
        </w:rPr>
        <w:t>r</w:t>
      </w:r>
    </w:p>
    <w:p w14:paraId="2B46757B" w14:textId="573FC763" w:rsidR="00E4152B" w:rsidRPr="00C269A8" w:rsidRDefault="00E4152B" w:rsidP="00C269A8">
      <w:pPr>
        <w:spacing w:after="160" w:line="276" w:lineRule="auto"/>
        <w:rPr>
          <w:lang w:val="en-GB"/>
        </w:rPr>
      </w:pPr>
    </w:p>
    <w:p w14:paraId="34338491" w14:textId="3CD3B954" w:rsidR="00C269A8" w:rsidRPr="00D95BEC" w:rsidRDefault="00E4152B" w:rsidP="00C269A8">
      <w:pPr>
        <w:pStyle w:val="Heading1"/>
        <w:spacing w:before="10000"/>
        <w:rPr>
          <w:sz w:val="48"/>
          <w:szCs w:val="48"/>
        </w:rPr>
        <w:sectPr w:rsidR="00C269A8" w:rsidRPr="00D95BEC" w:rsidSect="000875A5">
          <w:headerReference w:type="default" r:id="rId42"/>
          <w:footerReference w:type="default" r:id="rId43"/>
          <w:pgSz w:w="11906" w:h="16838"/>
          <w:pgMar w:top="1440" w:right="1440" w:bottom="1440" w:left="1440" w:header="708" w:footer="708" w:gutter="0"/>
          <w:cols w:space="708"/>
          <w:docGrid w:linePitch="360"/>
        </w:sectPr>
      </w:pPr>
      <w:bookmarkStart w:id="84" w:name="_Toc153550021"/>
      <w:bookmarkStart w:id="85" w:name="_Toc153803676"/>
      <w:r w:rsidRPr="00D95BEC">
        <w:rPr>
          <w:sz w:val="48"/>
          <w:szCs w:val="48"/>
        </w:rPr>
        <w:t xml:space="preserve">Phase 2: Data </w:t>
      </w:r>
      <w:r w:rsidR="00D95BEC">
        <w:rPr>
          <w:sz w:val="48"/>
          <w:szCs w:val="48"/>
        </w:rPr>
        <w:t>C</w:t>
      </w:r>
      <w:r w:rsidRPr="00D95BEC">
        <w:rPr>
          <w:sz w:val="48"/>
          <w:szCs w:val="48"/>
        </w:rPr>
        <w:t xml:space="preserve">ollection during the </w:t>
      </w:r>
      <w:r w:rsidR="00D95BEC">
        <w:rPr>
          <w:sz w:val="48"/>
          <w:szCs w:val="48"/>
        </w:rPr>
        <w:t>P</w:t>
      </w:r>
      <w:r w:rsidRPr="00D95BEC">
        <w:rPr>
          <w:sz w:val="48"/>
          <w:szCs w:val="48"/>
        </w:rPr>
        <w:t xml:space="preserve">rocessing and </w:t>
      </w:r>
      <w:r w:rsidR="00D95BEC">
        <w:rPr>
          <w:sz w:val="48"/>
          <w:szCs w:val="48"/>
        </w:rPr>
        <w:t>A</w:t>
      </w:r>
      <w:r w:rsidRPr="00D95BEC">
        <w:rPr>
          <w:sz w:val="48"/>
          <w:szCs w:val="48"/>
        </w:rPr>
        <w:t xml:space="preserve">ssessment of a </w:t>
      </w:r>
      <w:r w:rsidR="00D95BEC">
        <w:rPr>
          <w:sz w:val="48"/>
          <w:szCs w:val="48"/>
        </w:rPr>
        <w:t>C</w:t>
      </w:r>
      <w:r w:rsidRPr="00D95BEC">
        <w:rPr>
          <w:sz w:val="48"/>
          <w:szCs w:val="48"/>
        </w:rPr>
        <w:t>omplaint</w:t>
      </w:r>
      <w:bookmarkEnd w:id="84"/>
      <w:bookmarkEnd w:id="85"/>
    </w:p>
    <w:p w14:paraId="01F07AEE" w14:textId="77777777" w:rsidR="00E4152B" w:rsidRPr="00B0633D" w:rsidRDefault="00E4152B" w:rsidP="0049397B">
      <w:pPr>
        <w:pStyle w:val="Heading4"/>
      </w:pPr>
      <w:r w:rsidRPr="00B0633D">
        <w:lastRenderedPageBreak/>
        <w:t xml:space="preserve">Explanation </w:t>
      </w:r>
    </w:p>
    <w:p w14:paraId="01A8A8F9" w14:textId="77777777" w:rsidR="00E4152B" w:rsidRDefault="00E4152B" w:rsidP="0049397B">
      <w:pPr>
        <w:rPr>
          <w:lang w:val="en-GB"/>
        </w:rPr>
      </w:pPr>
      <w:r w:rsidRPr="007C5176">
        <w:rPr>
          <w:lang w:val="en-GB"/>
        </w:rPr>
        <w:t>Another phase suitable for collection of data is</w:t>
      </w:r>
      <w:r>
        <w:rPr>
          <w:lang w:val="en-GB"/>
        </w:rPr>
        <w:t xml:space="preserve"> during the processing and legal assessment</w:t>
      </w:r>
      <w:r>
        <w:rPr>
          <w:rStyle w:val="FootnoteReference"/>
          <w:lang w:val="en-GB"/>
        </w:rPr>
        <w:footnoteReference w:id="17"/>
      </w:r>
      <w:r>
        <w:rPr>
          <w:lang w:val="en-GB"/>
        </w:rPr>
        <w:t xml:space="preserve"> of the complaint in order to determine and initiate suitable action.  A</w:t>
      </w:r>
      <w:r w:rsidRPr="007C5176">
        <w:rPr>
          <w:lang w:val="en-GB"/>
        </w:rPr>
        <w:t>t this point,</w:t>
      </w:r>
      <w:r>
        <w:rPr>
          <w:lang w:val="en-GB"/>
        </w:rPr>
        <w:t xml:space="preserve"> further data might be collected, and existing information reassessed. </w:t>
      </w:r>
    </w:p>
    <w:p w14:paraId="11A67F7B" w14:textId="0F153A17" w:rsidR="00E4152B" w:rsidRDefault="00E4152B" w:rsidP="0049397B">
      <w:pPr>
        <w:pStyle w:val="Heading2"/>
        <w:rPr>
          <w:lang w:val="en-GB"/>
        </w:rPr>
      </w:pPr>
      <w:bookmarkStart w:id="86" w:name="_Toc153550022"/>
      <w:bookmarkStart w:id="87" w:name="_Toc153803677"/>
      <w:r w:rsidRPr="00133DB6">
        <w:rPr>
          <w:lang w:val="en-GB"/>
        </w:rPr>
        <w:t>2.1 Information on the applicability of national non-discrimination law</w:t>
      </w:r>
      <w:bookmarkEnd w:id="86"/>
      <w:bookmarkEnd w:id="87"/>
      <w:r w:rsidRPr="00133DB6">
        <w:rPr>
          <w:lang w:val="en-GB"/>
        </w:rPr>
        <w:t xml:space="preserve"> </w:t>
      </w:r>
    </w:p>
    <w:p w14:paraId="3B754742" w14:textId="77777777" w:rsidR="00E4152B" w:rsidRDefault="00E4152B" w:rsidP="0049397B">
      <w:pPr>
        <w:rPr>
          <w:lang w:val="en-GB"/>
        </w:rPr>
      </w:pPr>
      <w:r>
        <w:rPr>
          <w:lang w:val="en-GB"/>
        </w:rPr>
        <w:t>As a first step in the processing of a complaint, you should record data on</w:t>
      </w:r>
      <w:r w:rsidRPr="006D5102">
        <w:rPr>
          <w:lang w:val="en-GB"/>
        </w:rPr>
        <w:t xml:space="preserve"> whether the national non-discrimination law applies to the case. Collection of information on the applicability of national non-discrimination law is crucial as it could reveal potential gaps in the legislation with data on complaints evidencing discriminatory practices that are not covered under the existing non-discrimination legislation.</w:t>
      </w:r>
    </w:p>
    <w:p w14:paraId="0F41B402" w14:textId="6FCD4870" w:rsidR="00E4152B" w:rsidRPr="00D54C84" w:rsidRDefault="00E4152B" w:rsidP="0049397B">
      <w:pPr>
        <w:pStyle w:val="ListParagraph"/>
        <w:numPr>
          <w:ilvl w:val="0"/>
          <w:numId w:val="8"/>
        </w:numPr>
        <w:spacing w:after="160" w:line="259" w:lineRule="auto"/>
        <w:rPr>
          <w:lang w:val="en-GB"/>
        </w:rPr>
      </w:pPr>
      <w:r w:rsidRPr="00FF36AD">
        <w:rPr>
          <w:lang w:val="en-GB"/>
        </w:rPr>
        <w:t>National non-discrimination law applies to the case – yes/no</w:t>
      </w:r>
    </w:p>
    <w:p w14:paraId="66A36314" w14:textId="77777777" w:rsidR="00E4152B" w:rsidRPr="00834A96" w:rsidRDefault="00E4152B" w:rsidP="0049397B">
      <w:pPr>
        <w:pStyle w:val="Heading2"/>
        <w:rPr>
          <w:lang w:val="en-GB"/>
        </w:rPr>
      </w:pPr>
      <w:bookmarkStart w:id="88" w:name="_Toc153550023"/>
      <w:bookmarkStart w:id="89" w:name="_Toc153803678"/>
      <w:r>
        <w:rPr>
          <w:lang w:val="en-GB"/>
        </w:rPr>
        <w:t xml:space="preserve">2.2 </w:t>
      </w:r>
      <w:r w:rsidRPr="00834A96">
        <w:rPr>
          <w:lang w:val="en-GB"/>
        </w:rPr>
        <w:t>Information on types of actions on a complaint</w:t>
      </w:r>
      <w:bookmarkEnd w:id="88"/>
      <w:bookmarkEnd w:id="89"/>
    </w:p>
    <w:p w14:paraId="18FF5DE3" w14:textId="77777777" w:rsidR="00660100" w:rsidRDefault="00E4152B" w:rsidP="0049397B">
      <w:pPr>
        <w:pStyle w:val="ListParagraph"/>
        <w:ind w:left="0"/>
        <w:rPr>
          <w:rStyle w:val="Heading4Char"/>
        </w:rPr>
      </w:pPr>
      <w:r w:rsidRPr="0006048D">
        <w:rPr>
          <w:rStyle w:val="Heading4Char"/>
        </w:rPr>
        <w:t>Explanation</w:t>
      </w:r>
    </w:p>
    <w:p w14:paraId="251CD281" w14:textId="797AC06F" w:rsidR="00E4152B" w:rsidRDefault="00E4152B" w:rsidP="0049397B">
      <w:pPr>
        <w:pStyle w:val="ListParagraph"/>
        <w:ind w:left="0"/>
      </w:pPr>
      <w:r w:rsidRPr="00834A96">
        <w:rPr>
          <w:lang w:val="en-GB"/>
        </w:rPr>
        <w:t xml:space="preserve">Under </w:t>
      </w:r>
      <w:r w:rsidRPr="00834A96">
        <w:t>EU anti-discrimination law,</w:t>
      </w:r>
      <w:r>
        <w:t xml:space="preserve"> </w:t>
      </w:r>
      <w:r w:rsidRPr="00834A96">
        <w:t>work on complaints falls under the function “independent assistance” to victims. Th</w:t>
      </w:r>
      <w:r>
        <w:t>e relevant Equality</w:t>
      </w:r>
      <w:r w:rsidRPr="00834A96">
        <w:t xml:space="preserve"> Directives, in specific, stipulate that </w:t>
      </w:r>
      <w:r w:rsidR="00397D42">
        <w:t>Equality Bodies</w:t>
      </w:r>
      <w:r w:rsidRPr="00834A96">
        <w:t xml:space="preserve"> should have the power to “provide independent assistance to victims of discrimination </w:t>
      </w:r>
      <w:r w:rsidRPr="001B79A1">
        <w:t>in pursuing their complaints about discrimination.”</w:t>
      </w:r>
      <w:r w:rsidRPr="00834A96">
        <w:t xml:space="preserve"> Th</w:t>
      </w:r>
      <w:r>
        <w:t>is</w:t>
      </w:r>
      <w:r w:rsidRPr="00834A96">
        <w:t xml:space="preserve"> minimal requirement is vague,</w:t>
      </w:r>
      <w:r>
        <w:t xml:space="preserve"> allowing </w:t>
      </w:r>
      <w:r w:rsidRPr="00834A96">
        <w:t>for a number of possibilit</w:t>
      </w:r>
      <w:r>
        <w:t xml:space="preserve">ies </w:t>
      </w:r>
      <w:r w:rsidRPr="00834A96">
        <w:t>on providing assistance on the basis of</w:t>
      </w:r>
      <w:r>
        <w:t xml:space="preserve"> a</w:t>
      </w:r>
      <w:r w:rsidRPr="00834A96">
        <w:t xml:space="preserve"> co</w:t>
      </w:r>
      <w:r>
        <w:t xml:space="preserve">mplaint, which could </w:t>
      </w:r>
      <w:r w:rsidRPr="00834A96">
        <w:t>range from referral to a competent agency (e.g.</w:t>
      </w:r>
      <w:r>
        <w:t xml:space="preserve">, </w:t>
      </w:r>
      <w:r w:rsidRPr="00834A96">
        <w:t xml:space="preserve">police, </w:t>
      </w:r>
      <w:r>
        <w:t>sector</w:t>
      </w:r>
      <w:r w:rsidRPr="00834A96">
        <w:t>-specific agencies or courts), oral or written legal advice,</w:t>
      </w:r>
      <w:r>
        <w:t xml:space="preserve"> to</w:t>
      </w:r>
      <w:r w:rsidRPr="00834A96">
        <w:t xml:space="preserve"> representation by a NEB in court proceedings.</w:t>
      </w:r>
      <w:r>
        <w:t xml:space="preserve"> In addition, a </w:t>
      </w:r>
      <w:r w:rsidRPr="00834A96">
        <w:t xml:space="preserve">number of </w:t>
      </w:r>
      <w:r w:rsidR="00397D42">
        <w:t>Equality Bodies</w:t>
      </w:r>
      <w:r w:rsidRPr="00834A96">
        <w:t xml:space="preserve"> have been</w:t>
      </w:r>
      <w:r>
        <w:t xml:space="preserve"> </w:t>
      </w:r>
      <w:r w:rsidRPr="00834A96">
        <w:t xml:space="preserve">given decision-making powers with </w:t>
      </w:r>
      <w:r>
        <w:t>s</w:t>
      </w:r>
      <w:r w:rsidRPr="00834A96">
        <w:t>ome of them also having the ability to carry out investigations</w:t>
      </w:r>
      <w:r>
        <w:rPr>
          <w:rStyle w:val="FootnoteReference"/>
        </w:rPr>
        <w:footnoteReference w:id="18"/>
      </w:r>
      <w:r w:rsidRPr="00834A96">
        <w:t>.</w:t>
      </w:r>
      <w:r>
        <w:t xml:space="preserve">  </w:t>
      </w:r>
    </w:p>
    <w:p w14:paraId="5DC46957" w14:textId="77777777" w:rsidR="00E4152B" w:rsidRDefault="00E4152B" w:rsidP="0049397B">
      <w:pPr>
        <w:pStyle w:val="ListParagraph"/>
        <w:ind w:left="0"/>
      </w:pPr>
    </w:p>
    <w:p w14:paraId="530A1D93" w14:textId="31615A87" w:rsidR="00E4152B" w:rsidRDefault="00E4152B" w:rsidP="0049397B">
      <w:pPr>
        <w:pStyle w:val="ListParagraph"/>
        <w:ind w:left="0"/>
        <w:rPr>
          <w:lang w:val="en-GB"/>
        </w:rPr>
      </w:pPr>
      <w:r>
        <w:lastRenderedPageBreak/>
        <w:t xml:space="preserve">To reflect the diversity of different ways in which states have interpreted the requirement for </w:t>
      </w:r>
      <w:r w:rsidR="00397D42">
        <w:t>Equality Bodies</w:t>
      </w:r>
      <w:r>
        <w:t xml:space="preserve"> to provide assistance to victims in pursuing their complaints, information at the stage of assessing a complaint should include the variety of possible actions that an </w:t>
      </w:r>
      <w:r w:rsidR="0052252C">
        <w:t>Equality Body</w:t>
      </w:r>
      <w:r>
        <w:t xml:space="preserve"> could undertake in relation to a complaint. Depending on your national law, your organization could pursue one or more of the below several types of activities based on a complaint.  Mark as applicable one or more of the below fields.   </w:t>
      </w:r>
    </w:p>
    <w:p w14:paraId="461D6A9E" w14:textId="77777777" w:rsidR="00E4152B" w:rsidRPr="00FB757B" w:rsidRDefault="00E4152B" w:rsidP="0049397B">
      <w:pPr>
        <w:pStyle w:val="ListParagraph"/>
        <w:numPr>
          <w:ilvl w:val="0"/>
          <w:numId w:val="21"/>
        </w:numPr>
        <w:spacing w:after="160" w:line="480" w:lineRule="auto"/>
        <w:ind w:left="567"/>
        <w:rPr>
          <w:lang w:val="en-GB"/>
        </w:rPr>
      </w:pPr>
      <w:r w:rsidRPr="00FB757B">
        <w:rPr>
          <w:lang w:val="en-GB"/>
        </w:rPr>
        <w:t xml:space="preserve">Legal advice to a complainant – yes/no </w:t>
      </w:r>
    </w:p>
    <w:p w14:paraId="718FFD8C" w14:textId="77777777" w:rsidR="00E4152B" w:rsidRDefault="00E4152B" w:rsidP="0049397B">
      <w:pPr>
        <w:pStyle w:val="ListParagraph"/>
        <w:numPr>
          <w:ilvl w:val="0"/>
          <w:numId w:val="21"/>
        </w:numPr>
        <w:spacing w:after="160" w:line="480" w:lineRule="auto"/>
        <w:ind w:left="567"/>
        <w:rPr>
          <w:lang w:val="en-GB"/>
        </w:rPr>
      </w:pPr>
      <w:r w:rsidRPr="00FB757B">
        <w:rPr>
          <w:lang w:val="en-GB"/>
        </w:rPr>
        <w:t>Deciding on a case with a legally binding decision - yes/no</w:t>
      </w:r>
    </w:p>
    <w:p w14:paraId="3BFECF02" w14:textId="77777777" w:rsidR="00E4152B" w:rsidRPr="00FB757B" w:rsidRDefault="00E4152B" w:rsidP="0049397B">
      <w:pPr>
        <w:pStyle w:val="ListParagraph"/>
        <w:numPr>
          <w:ilvl w:val="0"/>
          <w:numId w:val="21"/>
        </w:numPr>
        <w:spacing w:after="160" w:line="480" w:lineRule="auto"/>
        <w:ind w:left="567"/>
        <w:rPr>
          <w:lang w:val="en-GB"/>
        </w:rPr>
      </w:pPr>
      <w:r w:rsidRPr="00FB757B">
        <w:rPr>
          <w:lang w:val="en-GB"/>
        </w:rPr>
        <w:t>Deciding on a case with non-legally binding decision – yes/no</w:t>
      </w:r>
    </w:p>
    <w:p w14:paraId="39584FFA" w14:textId="77777777" w:rsidR="00E4152B" w:rsidRDefault="00E4152B" w:rsidP="0049397B">
      <w:pPr>
        <w:pStyle w:val="ListParagraph"/>
        <w:numPr>
          <w:ilvl w:val="0"/>
          <w:numId w:val="21"/>
        </w:numPr>
        <w:spacing w:after="160" w:line="480" w:lineRule="auto"/>
        <w:ind w:left="567"/>
        <w:rPr>
          <w:lang w:val="en-GB"/>
        </w:rPr>
      </w:pPr>
      <w:r w:rsidRPr="00503868">
        <w:rPr>
          <w:lang w:val="en-GB"/>
        </w:rPr>
        <w:t>Financial assistance to a complainant - yes/no</w:t>
      </w:r>
    </w:p>
    <w:p w14:paraId="0C00F1E8" w14:textId="77777777" w:rsidR="00E4152B" w:rsidRDefault="00E4152B" w:rsidP="0049397B">
      <w:pPr>
        <w:pStyle w:val="ListParagraph"/>
        <w:numPr>
          <w:ilvl w:val="0"/>
          <w:numId w:val="21"/>
        </w:numPr>
        <w:spacing w:after="160" w:line="480" w:lineRule="auto"/>
        <w:ind w:left="567"/>
        <w:rPr>
          <w:lang w:val="en-GB"/>
        </w:rPr>
      </w:pPr>
      <w:r w:rsidRPr="00503868">
        <w:rPr>
          <w:lang w:val="en-GB"/>
        </w:rPr>
        <w:t>Mediation and/or conciliation - yes/no</w:t>
      </w:r>
    </w:p>
    <w:p w14:paraId="1B4CFAB8" w14:textId="77777777" w:rsidR="00E4152B" w:rsidRDefault="00E4152B" w:rsidP="0049397B">
      <w:pPr>
        <w:pStyle w:val="ListParagraph"/>
        <w:numPr>
          <w:ilvl w:val="0"/>
          <w:numId w:val="21"/>
        </w:numPr>
        <w:spacing w:after="160" w:line="480" w:lineRule="auto"/>
        <w:ind w:left="567"/>
        <w:rPr>
          <w:lang w:val="en-GB"/>
        </w:rPr>
      </w:pPr>
      <w:r w:rsidRPr="00503868">
        <w:rPr>
          <w:lang w:val="en-GB"/>
        </w:rPr>
        <w:t>Representing complainants before the courts - yes/no</w:t>
      </w:r>
    </w:p>
    <w:p w14:paraId="733B297A" w14:textId="77777777" w:rsidR="00E4152B" w:rsidRPr="00FB757B" w:rsidRDefault="00E4152B" w:rsidP="0049397B">
      <w:pPr>
        <w:pStyle w:val="ListParagraph"/>
        <w:numPr>
          <w:ilvl w:val="0"/>
          <w:numId w:val="21"/>
        </w:numPr>
        <w:spacing w:after="160" w:line="480" w:lineRule="auto"/>
        <w:ind w:left="567"/>
        <w:rPr>
          <w:lang w:val="en-GB"/>
        </w:rPr>
      </w:pPr>
      <w:r w:rsidRPr="00FB757B">
        <w:rPr>
          <w:lang w:val="en-GB"/>
        </w:rPr>
        <w:t>Acting as amicus curiae or expert before the courts (linked to a complaint) - yes/no</w:t>
      </w:r>
    </w:p>
    <w:p w14:paraId="3FB315D8" w14:textId="27C23828" w:rsidR="00E4152B" w:rsidRDefault="00E4152B" w:rsidP="0049397B">
      <w:pPr>
        <w:pStyle w:val="ListParagraph"/>
        <w:numPr>
          <w:ilvl w:val="0"/>
          <w:numId w:val="21"/>
        </w:numPr>
        <w:spacing w:after="160" w:line="480" w:lineRule="auto"/>
        <w:ind w:left="567"/>
        <w:rPr>
          <w:lang w:val="en-GB"/>
        </w:rPr>
      </w:pPr>
      <w:r w:rsidRPr="00FB757B">
        <w:rPr>
          <w:lang w:val="en-GB"/>
        </w:rPr>
        <w:t xml:space="preserve">Bringing proceedings in the </w:t>
      </w:r>
      <w:r w:rsidR="0052252C">
        <w:rPr>
          <w:lang w:val="en-GB"/>
        </w:rPr>
        <w:t>Equality Body</w:t>
      </w:r>
      <w:r w:rsidRPr="00FB757B">
        <w:rPr>
          <w:lang w:val="en-GB"/>
        </w:rPr>
        <w:t>’s own name - yes/no</w:t>
      </w:r>
    </w:p>
    <w:p w14:paraId="5459E84B" w14:textId="77777777" w:rsidR="00E4152B" w:rsidRDefault="00E4152B" w:rsidP="0049397B">
      <w:pPr>
        <w:pStyle w:val="ListParagraph"/>
        <w:numPr>
          <w:ilvl w:val="0"/>
          <w:numId w:val="21"/>
        </w:numPr>
        <w:spacing w:after="160" w:line="480" w:lineRule="auto"/>
        <w:ind w:left="567"/>
        <w:rPr>
          <w:lang w:val="en-GB"/>
        </w:rPr>
      </w:pPr>
      <w:r>
        <w:rPr>
          <w:lang w:val="en-GB"/>
        </w:rPr>
        <w:t>I</w:t>
      </w:r>
      <w:r w:rsidRPr="003C577E">
        <w:rPr>
          <w:lang w:val="en-GB"/>
        </w:rPr>
        <w:t>ntervening in support of a party</w:t>
      </w:r>
      <w:r>
        <w:rPr>
          <w:lang w:val="en-GB"/>
        </w:rPr>
        <w:t xml:space="preserve"> before the courts - yes/no</w:t>
      </w:r>
    </w:p>
    <w:p w14:paraId="18316382" w14:textId="77777777" w:rsidR="00E4152B" w:rsidRDefault="00E4152B" w:rsidP="0049397B">
      <w:pPr>
        <w:pStyle w:val="ListParagraph"/>
        <w:numPr>
          <w:ilvl w:val="0"/>
          <w:numId w:val="21"/>
        </w:numPr>
        <w:spacing w:after="160" w:line="480" w:lineRule="auto"/>
        <w:ind w:left="567"/>
        <w:rPr>
          <w:lang w:val="en-GB"/>
        </w:rPr>
      </w:pPr>
      <w:r>
        <w:rPr>
          <w:lang w:val="en-GB"/>
        </w:rPr>
        <w:t>O</w:t>
      </w:r>
      <w:r w:rsidRPr="003C577E">
        <w:rPr>
          <w:lang w:val="en-GB"/>
        </w:rPr>
        <w:t>ther</w:t>
      </w:r>
      <w:r>
        <w:rPr>
          <w:lang w:val="en-GB"/>
        </w:rPr>
        <w:t xml:space="preserve"> – please specify as relevant.</w:t>
      </w:r>
    </w:p>
    <w:p w14:paraId="39C33909" w14:textId="77777777" w:rsidR="00E4152B" w:rsidRDefault="00E4152B" w:rsidP="0049397B">
      <w:pPr>
        <w:pStyle w:val="Heading2"/>
        <w:rPr>
          <w:lang w:val="en-GB"/>
        </w:rPr>
      </w:pPr>
      <w:bookmarkStart w:id="90" w:name="_a71f6tfs8wf3" w:colFirst="0" w:colLast="0"/>
      <w:bookmarkStart w:id="91" w:name="_Toc153550024"/>
      <w:bookmarkStart w:id="92" w:name="_Toc153803679"/>
      <w:bookmarkEnd w:id="90"/>
      <w:r>
        <w:rPr>
          <w:lang w:val="en-GB"/>
        </w:rPr>
        <w:t xml:space="preserve">2.3 </w:t>
      </w:r>
      <w:r w:rsidRPr="007C5176">
        <w:rPr>
          <w:lang w:val="en-GB"/>
        </w:rPr>
        <w:t>Information about a complaint</w:t>
      </w:r>
      <w:bookmarkEnd w:id="91"/>
      <w:bookmarkEnd w:id="92"/>
    </w:p>
    <w:p w14:paraId="116FDAB3" w14:textId="7591E6E2" w:rsidR="00E4152B" w:rsidRDefault="00E4152B" w:rsidP="0049397B">
      <w:pPr>
        <w:rPr>
          <w:lang w:val="en-GB"/>
        </w:rPr>
      </w:pPr>
      <w:r w:rsidRPr="330282C5">
        <w:rPr>
          <w:lang w:val="en-GB"/>
        </w:rPr>
        <w:t xml:space="preserve">The below information fields aim to ensure the systematic collection by staff of </w:t>
      </w:r>
      <w:r w:rsidR="00397D42">
        <w:rPr>
          <w:lang w:val="en-GB"/>
        </w:rPr>
        <w:t>Equality Bodies</w:t>
      </w:r>
      <w:r w:rsidRPr="330282C5">
        <w:rPr>
          <w:lang w:val="en-GB"/>
        </w:rPr>
        <w:t xml:space="preserve"> of a minimum of information about the results of the legal assessment of a complaint </w:t>
      </w:r>
      <w:r>
        <w:t xml:space="preserve">distributed by ground, area of discrimination and </w:t>
      </w:r>
      <w:r w:rsidRPr="330282C5">
        <w:rPr>
          <w:lang w:val="en-GB"/>
        </w:rPr>
        <w:t xml:space="preserve">form of discrimination (e.g., sexual harassment, direct/indirect discrimination, instruction to discriminate).   </w:t>
      </w:r>
    </w:p>
    <w:p w14:paraId="0B25C2FF" w14:textId="77777777" w:rsidR="00E4152B" w:rsidRDefault="00E4152B" w:rsidP="0049397B">
      <w:pPr>
        <w:rPr>
          <w:lang w:val="en-GB"/>
        </w:rPr>
      </w:pPr>
      <w:r w:rsidRPr="330282C5">
        <w:rPr>
          <w:lang w:val="en-GB"/>
        </w:rPr>
        <w:t xml:space="preserve">It is important to note that the determination of applicable ground (s) of discrimination as well as of area of life might be different at the stage of assessing a complaint from ground and area indicated by a complainant and recorded when registering the complaint (Phase One above).  Therefore, it is necessary ideally to collect this information across both categories (ground and area) at both phases </w:t>
      </w:r>
      <w:bookmarkStart w:id="93" w:name="_Int_cD5ngX3q"/>
      <w:r w:rsidRPr="330282C5">
        <w:rPr>
          <w:lang w:val="en-GB"/>
        </w:rPr>
        <w:t>or</w:t>
      </w:r>
      <w:bookmarkEnd w:id="93"/>
      <w:r w:rsidRPr="330282C5">
        <w:rPr>
          <w:lang w:val="en-GB"/>
        </w:rPr>
        <w:t xml:space="preserve">, at a minimum, at this stage. </w:t>
      </w:r>
    </w:p>
    <w:p w14:paraId="42B66C6E" w14:textId="77777777" w:rsidR="00E4152B" w:rsidRPr="00860021" w:rsidRDefault="00E4152B" w:rsidP="0049397B">
      <w:pPr>
        <w:pStyle w:val="Heading3"/>
      </w:pPr>
      <w:bookmarkStart w:id="94" w:name="_Toc153550025"/>
      <w:bookmarkStart w:id="95" w:name="_Toc153803680"/>
      <w:r w:rsidRPr="00860021">
        <w:t>Ground of discrimination</w:t>
      </w:r>
      <w:bookmarkEnd w:id="94"/>
      <w:bookmarkEnd w:id="95"/>
    </w:p>
    <w:p w14:paraId="6B6A8FD9" w14:textId="77777777" w:rsidR="00E4152B" w:rsidRDefault="00E4152B" w:rsidP="0049397B">
      <w:pPr>
        <w:rPr>
          <w:lang w:val="en-GB"/>
        </w:rPr>
      </w:pPr>
      <w:r>
        <w:rPr>
          <w:lang w:val="en-GB"/>
        </w:rPr>
        <w:t xml:space="preserve">Please record the information based </w:t>
      </w:r>
      <w:r w:rsidRPr="330282C5">
        <w:rPr>
          <w:lang w:val="en-GB"/>
        </w:rPr>
        <w:t>on the same approach as in “Alleged ground of discrimination” in section 1.1 “Information about a complaint</w:t>
      </w:r>
      <w:r>
        <w:rPr>
          <w:lang w:val="en-GB"/>
        </w:rPr>
        <w:t>.</w:t>
      </w:r>
      <w:r w:rsidRPr="330282C5">
        <w:rPr>
          <w:lang w:val="en-GB"/>
        </w:rPr>
        <w:t>”</w:t>
      </w:r>
      <w:r w:rsidRPr="330282C5" w:rsidDel="00542886">
        <w:rPr>
          <w:lang w:val="en-GB"/>
        </w:rPr>
        <w:t xml:space="preserve"> </w:t>
      </w:r>
    </w:p>
    <w:p w14:paraId="721D7A81" w14:textId="77777777" w:rsidR="00E4152B" w:rsidRPr="007C5176" w:rsidRDefault="00E4152B" w:rsidP="0049397B">
      <w:pPr>
        <w:pStyle w:val="Heading3"/>
        <w:rPr>
          <w:lang w:val="en-GB"/>
        </w:rPr>
      </w:pPr>
      <w:bookmarkStart w:id="96" w:name="_Toc153550026"/>
      <w:bookmarkStart w:id="97" w:name="_Toc153803681"/>
      <w:r w:rsidRPr="007C5176">
        <w:rPr>
          <w:lang w:val="en-GB"/>
        </w:rPr>
        <w:lastRenderedPageBreak/>
        <w:t>Area of life</w:t>
      </w:r>
      <w:bookmarkEnd w:id="96"/>
      <w:bookmarkEnd w:id="97"/>
    </w:p>
    <w:p w14:paraId="6FF19EAC" w14:textId="77777777" w:rsidR="00E4152B" w:rsidRDefault="00E4152B" w:rsidP="0049397B">
      <w:pPr>
        <w:rPr>
          <w:lang w:val="en-GB"/>
        </w:rPr>
      </w:pPr>
      <w:r>
        <w:rPr>
          <w:lang w:val="en-GB"/>
        </w:rPr>
        <w:t>Please record the information based</w:t>
      </w:r>
      <w:r w:rsidRPr="330282C5">
        <w:rPr>
          <w:lang w:val="en-GB"/>
        </w:rPr>
        <w:t xml:space="preserve"> on the same approach as in “Alleged area of life” in section 1.1 “Information about a complaint”</w:t>
      </w:r>
      <w:r>
        <w:rPr>
          <w:lang w:val="en-GB"/>
        </w:rPr>
        <w:t>.</w:t>
      </w:r>
    </w:p>
    <w:p w14:paraId="23611769" w14:textId="77777777" w:rsidR="00E4152B" w:rsidRPr="007C5176" w:rsidRDefault="00E4152B" w:rsidP="0049397B">
      <w:pPr>
        <w:pStyle w:val="Heading3"/>
        <w:rPr>
          <w:lang w:val="en-GB"/>
        </w:rPr>
      </w:pPr>
      <w:bookmarkStart w:id="98" w:name="_Toc153550027"/>
      <w:bookmarkStart w:id="99" w:name="_Toc153803682"/>
      <w:r w:rsidRPr="007C5176">
        <w:rPr>
          <w:lang w:val="en-GB"/>
        </w:rPr>
        <w:t>Form of discrimination:</w:t>
      </w:r>
      <w:bookmarkEnd w:id="98"/>
      <w:bookmarkEnd w:id="99"/>
    </w:p>
    <w:p w14:paraId="3B2849FE" w14:textId="77777777" w:rsidR="00660100" w:rsidRDefault="00E4152B" w:rsidP="0049397B">
      <w:pPr>
        <w:rPr>
          <w:rStyle w:val="Heading4Char"/>
        </w:rPr>
      </w:pPr>
      <w:r w:rsidRPr="0011541E">
        <w:rPr>
          <w:rStyle w:val="Heading4Char"/>
        </w:rPr>
        <w:t>Explanation</w:t>
      </w:r>
    </w:p>
    <w:p w14:paraId="5ECBD269" w14:textId="13AB6573" w:rsidR="00E4152B" w:rsidRDefault="00E4152B" w:rsidP="0049397B">
      <w:pPr>
        <w:rPr>
          <w:lang w:val="en-GB"/>
        </w:rPr>
      </w:pPr>
      <w:r>
        <w:rPr>
          <w:lang w:val="en-GB"/>
        </w:rPr>
        <w:t xml:space="preserve">The below list of forms of discrimination and their definitions are based on the EU Equality Directives as a minimal framework.  </w:t>
      </w:r>
    </w:p>
    <w:p w14:paraId="4C53F9FC" w14:textId="77777777" w:rsidR="00E4152B" w:rsidRDefault="00E4152B" w:rsidP="0049397B">
      <w:pPr>
        <w:rPr>
          <w:lang w:val="en-GB"/>
        </w:rPr>
      </w:pPr>
      <w:r>
        <w:rPr>
          <w:lang w:val="en-GB"/>
        </w:rPr>
        <w:t xml:space="preserve">Based on the results of the legal assessment of the complaint, please mark as relevant one of the below information fields. If you collect information on sexual harassment as a separate subtype within harassment, please mark both fields “Harassment” and “Other,” indicating under the latter ”sexual harassment.”   </w:t>
      </w:r>
    </w:p>
    <w:p w14:paraId="4CAA0B58" w14:textId="77777777" w:rsidR="00E4152B" w:rsidRDefault="00E4152B" w:rsidP="0049397B">
      <w:pPr>
        <w:numPr>
          <w:ilvl w:val="0"/>
          <w:numId w:val="22"/>
        </w:numPr>
        <w:spacing w:after="160" w:line="259" w:lineRule="auto"/>
        <w:rPr>
          <w:lang w:val="en-GB"/>
        </w:rPr>
      </w:pPr>
      <w:r w:rsidRPr="007C5176">
        <w:rPr>
          <w:lang w:val="en-GB"/>
        </w:rPr>
        <w:t>Direct</w:t>
      </w:r>
      <w:r>
        <w:rPr>
          <w:lang w:val="en-GB"/>
        </w:rPr>
        <w:t xml:space="preserve"> </w:t>
      </w:r>
      <w:r w:rsidRPr="007C5176">
        <w:rPr>
          <w:lang w:val="en-GB"/>
        </w:rPr>
        <w:t xml:space="preserve">discrimination, </w:t>
      </w:r>
    </w:p>
    <w:p w14:paraId="3281FDCB" w14:textId="77777777" w:rsidR="00E4152B" w:rsidRPr="00BC2355" w:rsidRDefault="00E4152B" w:rsidP="0049397B">
      <w:pPr>
        <w:numPr>
          <w:ilvl w:val="0"/>
          <w:numId w:val="22"/>
        </w:numPr>
        <w:spacing w:after="160" w:line="259" w:lineRule="auto"/>
        <w:rPr>
          <w:lang w:val="en-GB"/>
        </w:rPr>
      </w:pPr>
      <w:r>
        <w:rPr>
          <w:lang w:val="en-GB"/>
        </w:rPr>
        <w:t>I</w:t>
      </w:r>
      <w:r w:rsidRPr="00BC2355">
        <w:rPr>
          <w:lang w:val="en-GB"/>
        </w:rPr>
        <w:t xml:space="preserve">ndirect discrimination, </w:t>
      </w:r>
    </w:p>
    <w:p w14:paraId="3FF231E2" w14:textId="77777777" w:rsidR="00E4152B" w:rsidRPr="00B15CCF" w:rsidRDefault="00E4152B" w:rsidP="0049397B">
      <w:pPr>
        <w:numPr>
          <w:ilvl w:val="0"/>
          <w:numId w:val="22"/>
        </w:numPr>
        <w:spacing w:after="160" w:line="259" w:lineRule="auto"/>
        <w:rPr>
          <w:lang w:val="en-GB"/>
        </w:rPr>
      </w:pPr>
      <w:r w:rsidRPr="00B15CCF">
        <w:rPr>
          <w:lang w:val="en-GB"/>
        </w:rPr>
        <w:t>Harassment (which includes practices such as mobbing, bossing, etc.), including sexual harassment</w:t>
      </w:r>
      <w:r>
        <w:rPr>
          <w:lang w:val="en-GB"/>
        </w:rPr>
        <w:t>,</w:t>
      </w:r>
    </w:p>
    <w:p w14:paraId="49707C79" w14:textId="77777777" w:rsidR="00E4152B" w:rsidRDefault="00E4152B" w:rsidP="0049397B">
      <w:pPr>
        <w:numPr>
          <w:ilvl w:val="0"/>
          <w:numId w:val="22"/>
        </w:numPr>
        <w:spacing w:after="160" w:line="259" w:lineRule="auto"/>
        <w:rPr>
          <w:lang w:val="en-GB"/>
        </w:rPr>
      </w:pPr>
      <w:r>
        <w:rPr>
          <w:lang w:val="en-GB"/>
        </w:rPr>
        <w:t>I</w:t>
      </w:r>
      <w:r w:rsidRPr="007C5176">
        <w:rPr>
          <w:lang w:val="en-GB"/>
        </w:rPr>
        <w:t>nstruction</w:t>
      </w:r>
      <w:r>
        <w:rPr>
          <w:lang w:val="en-GB"/>
        </w:rPr>
        <w:t xml:space="preserve"> to discriminate, </w:t>
      </w:r>
    </w:p>
    <w:p w14:paraId="7B6411D5" w14:textId="77777777" w:rsidR="00E4152B" w:rsidRDefault="00E4152B" w:rsidP="0049397B">
      <w:pPr>
        <w:numPr>
          <w:ilvl w:val="0"/>
          <w:numId w:val="22"/>
        </w:numPr>
        <w:spacing w:after="160" w:line="259" w:lineRule="auto"/>
        <w:rPr>
          <w:lang w:val="en-GB"/>
        </w:rPr>
      </w:pPr>
      <w:r>
        <w:rPr>
          <w:lang w:val="en-GB"/>
        </w:rPr>
        <w:t>Victimization,</w:t>
      </w:r>
    </w:p>
    <w:p w14:paraId="490D1D74" w14:textId="77777777" w:rsidR="00E4152B" w:rsidRPr="009B4E3F" w:rsidRDefault="00E4152B" w:rsidP="0049397B">
      <w:pPr>
        <w:numPr>
          <w:ilvl w:val="0"/>
          <w:numId w:val="22"/>
        </w:numPr>
        <w:spacing w:after="160" w:line="259" w:lineRule="auto"/>
        <w:rPr>
          <w:lang w:val="en-GB"/>
        </w:rPr>
      </w:pPr>
      <w:r>
        <w:rPr>
          <w:lang w:val="en-GB"/>
        </w:rPr>
        <w:t>Other.</w:t>
      </w:r>
    </w:p>
    <w:p w14:paraId="172FB566" w14:textId="77777777" w:rsidR="00E4152B" w:rsidRPr="007C5176" w:rsidRDefault="00E4152B" w:rsidP="0049397B">
      <w:pPr>
        <w:pStyle w:val="Heading2"/>
        <w:rPr>
          <w:lang w:val="en-GB"/>
        </w:rPr>
      </w:pPr>
      <w:bookmarkStart w:id="100" w:name="_Toc153550028"/>
      <w:bookmarkStart w:id="101" w:name="_Toc153803683"/>
      <w:r w:rsidRPr="007C5176">
        <w:rPr>
          <w:lang w:val="en-GB"/>
        </w:rPr>
        <w:t>2.</w:t>
      </w:r>
      <w:r>
        <w:rPr>
          <w:lang w:val="en-GB"/>
        </w:rPr>
        <w:t>4</w:t>
      </w:r>
      <w:r w:rsidRPr="007C5176">
        <w:rPr>
          <w:lang w:val="en-GB"/>
        </w:rPr>
        <w:t xml:space="preserve"> Type of perpetrator</w:t>
      </w:r>
      <w:bookmarkEnd w:id="100"/>
      <w:bookmarkEnd w:id="101"/>
    </w:p>
    <w:p w14:paraId="6EC7A502" w14:textId="77777777" w:rsidR="00660100" w:rsidRPr="00660100" w:rsidRDefault="00E4152B" w:rsidP="0049397B">
      <w:pPr>
        <w:rPr>
          <w:rStyle w:val="Heading4Char"/>
        </w:rPr>
      </w:pPr>
      <w:r w:rsidRPr="00660100">
        <w:rPr>
          <w:rStyle w:val="Heading4Char"/>
        </w:rPr>
        <w:t>Explanation</w:t>
      </w:r>
    </w:p>
    <w:p w14:paraId="1C4EBDC2" w14:textId="10E1B8EA" w:rsidR="00E4152B" w:rsidRDefault="00E4152B" w:rsidP="0049397B">
      <w:pPr>
        <w:rPr>
          <w:lang w:val="en-GB"/>
        </w:rPr>
      </w:pPr>
      <w:r w:rsidRPr="00B90A01">
        <w:rPr>
          <w:lang w:val="en-GB"/>
        </w:rPr>
        <w:t xml:space="preserve">To improve understanding of the sources of discrimination and ensure that there is a comparable minimum of information on perpetrators based on complaints data by </w:t>
      </w:r>
      <w:r w:rsidR="00397D42">
        <w:rPr>
          <w:lang w:val="en-GB"/>
        </w:rPr>
        <w:t>Equality Bodies</w:t>
      </w:r>
      <w:r w:rsidRPr="00B90A01">
        <w:rPr>
          <w:lang w:val="en-GB"/>
        </w:rPr>
        <w:t>, record information for the following fields:</w:t>
      </w:r>
      <w:r w:rsidRPr="00E8646D">
        <w:rPr>
          <w:lang w:val="en-GB"/>
        </w:rPr>
        <w:t xml:space="preserve"> </w:t>
      </w:r>
    </w:p>
    <w:p w14:paraId="13D27BB1" w14:textId="77777777" w:rsidR="00E4152B" w:rsidRPr="003E0E43" w:rsidRDefault="00E4152B" w:rsidP="00030551">
      <w:pPr>
        <w:pStyle w:val="ListParagraph"/>
        <w:numPr>
          <w:ilvl w:val="0"/>
          <w:numId w:val="23"/>
        </w:numPr>
        <w:spacing w:after="160" w:line="276" w:lineRule="auto"/>
        <w:ind w:left="714" w:hanging="357"/>
        <w:contextualSpacing w:val="0"/>
        <w:rPr>
          <w:lang w:val="en-GB"/>
        </w:rPr>
      </w:pPr>
      <w:r w:rsidRPr="003E0E43">
        <w:rPr>
          <w:lang w:val="en-GB"/>
        </w:rPr>
        <w:t>Natural/legal person</w:t>
      </w:r>
    </w:p>
    <w:p w14:paraId="0CE00255" w14:textId="77777777" w:rsidR="00E4152B" w:rsidRPr="003E0E43" w:rsidRDefault="00E4152B" w:rsidP="00030551">
      <w:pPr>
        <w:pStyle w:val="ListParagraph"/>
        <w:numPr>
          <w:ilvl w:val="0"/>
          <w:numId w:val="23"/>
        </w:numPr>
        <w:spacing w:after="160" w:line="276" w:lineRule="auto"/>
        <w:ind w:left="714" w:hanging="357"/>
        <w:contextualSpacing w:val="0"/>
        <w:rPr>
          <w:lang w:val="en-GB"/>
        </w:rPr>
      </w:pPr>
      <w:r w:rsidRPr="003E0E43">
        <w:rPr>
          <w:lang w:val="en-GB"/>
        </w:rPr>
        <w:t>State/private/NGO (in case of legal person)</w:t>
      </w:r>
    </w:p>
    <w:p w14:paraId="08C61FDE" w14:textId="77777777" w:rsidR="00E4152B" w:rsidRPr="003E0E43" w:rsidRDefault="00E4152B" w:rsidP="00030551">
      <w:pPr>
        <w:pStyle w:val="ListParagraph"/>
        <w:numPr>
          <w:ilvl w:val="0"/>
          <w:numId w:val="23"/>
        </w:numPr>
        <w:spacing w:after="160" w:line="276" w:lineRule="auto"/>
        <w:ind w:left="714" w:hanging="357"/>
        <w:contextualSpacing w:val="0"/>
        <w:rPr>
          <w:lang w:val="en-GB"/>
        </w:rPr>
      </w:pPr>
      <w:r w:rsidRPr="003E0E43">
        <w:rPr>
          <w:lang w:val="en-GB"/>
        </w:rPr>
        <w:t>Sex (in case of natural person)</w:t>
      </w:r>
    </w:p>
    <w:p w14:paraId="33C148D6" w14:textId="77777777" w:rsidR="00E4152B" w:rsidRPr="003E0E43" w:rsidRDefault="00E4152B" w:rsidP="00030551">
      <w:pPr>
        <w:pStyle w:val="ListParagraph"/>
        <w:numPr>
          <w:ilvl w:val="0"/>
          <w:numId w:val="23"/>
        </w:numPr>
        <w:spacing w:after="160" w:line="276" w:lineRule="auto"/>
        <w:ind w:left="714" w:hanging="357"/>
        <w:contextualSpacing w:val="0"/>
        <w:rPr>
          <w:lang w:val="en-GB"/>
        </w:rPr>
      </w:pPr>
      <w:r w:rsidRPr="003E0E43">
        <w:rPr>
          <w:lang w:val="en-GB"/>
        </w:rPr>
        <w:t>Relationship with the victim (e.g., employer, provider of services, spouse/partner)</w:t>
      </w:r>
    </w:p>
    <w:p w14:paraId="191414A2" w14:textId="77777777" w:rsidR="00E4152B" w:rsidRPr="00364C83" w:rsidRDefault="00E4152B" w:rsidP="0049397B">
      <w:pPr>
        <w:pStyle w:val="Heading2"/>
        <w:rPr>
          <w:lang w:val="en-GB"/>
        </w:rPr>
      </w:pPr>
      <w:bookmarkStart w:id="102" w:name="_Toc153550029"/>
      <w:bookmarkStart w:id="103" w:name="_Toc153803684"/>
      <w:r w:rsidRPr="00364C83">
        <w:rPr>
          <w:lang w:val="en-GB"/>
        </w:rPr>
        <w:t>2.</w:t>
      </w:r>
      <w:r>
        <w:rPr>
          <w:lang w:val="en-GB"/>
        </w:rPr>
        <w:t>5</w:t>
      </w:r>
      <w:r w:rsidRPr="00364C83">
        <w:rPr>
          <w:lang w:val="en-GB"/>
        </w:rPr>
        <w:t xml:space="preserve"> Information about an outcome</w:t>
      </w:r>
      <w:bookmarkEnd w:id="102"/>
      <w:bookmarkEnd w:id="103"/>
      <w:r w:rsidRPr="00364C83">
        <w:rPr>
          <w:lang w:val="en-GB"/>
        </w:rPr>
        <w:t xml:space="preserve"> </w:t>
      </w:r>
    </w:p>
    <w:p w14:paraId="32684AFE" w14:textId="5CAB5BB9" w:rsidR="00E4152B" w:rsidRPr="00C0639C" w:rsidRDefault="00E4152B" w:rsidP="0049397B">
      <w:pPr>
        <w:rPr>
          <w:lang w:val="en-GB"/>
        </w:rPr>
      </w:pPr>
      <w:r>
        <w:rPr>
          <w:lang w:val="en-GB"/>
        </w:rPr>
        <w:lastRenderedPageBreak/>
        <w:t>Explanation: Another important stage in data collection relates to the outcome of a complaint or whether the action of your</w:t>
      </w:r>
      <w:r w:rsidRPr="00281C95">
        <w:rPr>
          <w:lang w:val="en-GB"/>
        </w:rPr>
        <w:t xml:space="preserve"> </w:t>
      </w:r>
      <w:r w:rsidR="0052252C">
        <w:rPr>
          <w:lang w:val="en-GB"/>
        </w:rPr>
        <w:t>Equality Body</w:t>
      </w:r>
      <w:r w:rsidRPr="00281C95">
        <w:rPr>
          <w:lang w:val="en-GB"/>
        </w:rPr>
        <w:t xml:space="preserve"> resulted in or contributed</w:t>
      </w:r>
      <w:r w:rsidRPr="00281C95">
        <w:rPr>
          <w:vertAlign w:val="superscript"/>
          <w:lang w:val="en-GB"/>
        </w:rPr>
        <w:footnoteReference w:id="19"/>
      </w:r>
      <w:r w:rsidRPr="00281C95">
        <w:rPr>
          <w:lang w:val="en-GB"/>
        </w:rPr>
        <w:t xml:space="preserve"> to a finding of discrimination</w:t>
      </w:r>
      <w:r>
        <w:rPr>
          <w:lang w:val="en-GB"/>
        </w:rPr>
        <w:t>,</w:t>
      </w:r>
      <w:r w:rsidRPr="001377D0">
        <w:rPr>
          <w:lang w:val="en-GB"/>
        </w:rPr>
        <w:t xml:space="preserve"> </w:t>
      </w:r>
      <w:r>
        <w:rPr>
          <w:lang w:val="en-GB"/>
        </w:rPr>
        <w:t xml:space="preserve">whether this finding was issued as a result of the </w:t>
      </w:r>
      <w:r w:rsidR="0052252C">
        <w:rPr>
          <w:lang w:val="en-GB"/>
        </w:rPr>
        <w:t>Equality Body</w:t>
      </w:r>
      <w:r>
        <w:rPr>
          <w:lang w:val="en-GB"/>
        </w:rPr>
        <w:t>’s own decision making or through a court or a relevant tribunal</w:t>
      </w:r>
      <w:r w:rsidRPr="00281C95">
        <w:rPr>
          <w:lang w:val="en-GB"/>
        </w:rPr>
        <w:t xml:space="preserve">.  </w:t>
      </w:r>
    </w:p>
    <w:p w14:paraId="6611B854" w14:textId="77777777" w:rsidR="00E4152B" w:rsidRPr="00C0639C" w:rsidRDefault="00E4152B" w:rsidP="0049397B">
      <w:pPr>
        <w:rPr>
          <w:lang w:val="en-GB"/>
        </w:rPr>
      </w:pPr>
      <w:r w:rsidRPr="00C0639C">
        <w:rPr>
          <w:lang w:val="en-GB"/>
        </w:rPr>
        <w:t>The recording of information on the outcome of the proceedings</w:t>
      </w:r>
      <w:r>
        <w:rPr>
          <w:lang w:val="en-GB"/>
        </w:rPr>
        <w:t xml:space="preserve"> in relation to a </w:t>
      </w:r>
      <w:r w:rsidRPr="00C0639C">
        <w:rPr>
          <w:lang w:val="en-GB"/>
        </w:rPr>
        <w:t>complaint is also important from the viewpoint of acknowledging the relevance of perceptions of discrimination. Even if the</w:t>
      </w:r>
      <w:r>
        <w:rPr>
          <w:lang w:val="en-GB"/>
        </w:rPr>
        <w:t xml:space="preserve"> proceedings did not establish </w:t>
      </w:r>
      <w:r w:rsidRPr="00C0639C">
        <w:rPr>
          <w:lang w:val="en-GB"/>
        </w:rPr>
        <w:t>the existence of de jure discrimination, th</w:t>
      </w:r>
      <w:r>
        <w:rPr>
          <w:lang w:val="en-GB"/>
        </w:rPr>
        <w:t>is</w:t>
      </w:r>
      <w:r w:rsidRPr="00C0639C">
        <w:rPr>
          <w:lang w:val="en-GB"/>
        </w:rPr>
        <w:t xml:space="preserve"> negative finding </w:t>
      </w:r>
      <w:r>
        <w:rPr>
          <w:lang w:val="en-GB"/>
        </w:rPr>
        <w:t xml:space="preserve">itself </w:t>
      </w:r>
      <w:r w:rsidRPr="00C0639C">
        <w:rPr>
          <w:lang w:val="en-GB"/>
        </w:rPr>
        <w:t xml:space="preserve">could give valuable information about possible discrepancies between the complainant’s experience of discrimination and the legal protection against discrimination.  </w:t>
      </w:r>
    </w:p>
    <w:p w14:paraId="50D96859" w14:textId="2890F572" w:rsidR="00E4152B" w:rsidRPr="00797790" w:rsidRDefault="00E4152B" w:rsidP="0049397B">
      <w:pPr>
        <w:rPr>
          <w:lang w:val="en-GB"/>
        </w:rPr>
      </w:pPr>
      <w:r w:rsidRPr="00797790">
        <w:rPr>
          <w:lang w:val="en-GB"/>
        </w:rPr>
        <w:t xml:space="preserve">When your </w:t>
      </w:r>
      <w:r w:rsidR="0052252C">
        <w:rPr>
          <w:lang w:val="en-GB"/>
        </w:rPr>
        <w:t>Equality Body</w:t>
      </w:r>
      <w:r w:rsidRPr="00797790">
        <w:t xml:space="preserve"> has the competence to engage in mediation and/or conciliation activities, then record whether there has been a settlement.  </w:t>
      </w:r>
    </w:p>
    <w:p w14:paraId="3F850582" w14:textId="0F3609E5" w:rsidR="00E4152B" w:rsidRPr="00797790" w:rsidRDefault="00E4152B" w:rsidP="0049397B">
      <w:pPr>
        <w:rPr>
          <w:lang w:val="en-GB"/>
        </w:rPr>
      </w:pPr>
      <w:r w:rsidRPr="00797790">
        <w:rPr>
          <w:lang w:val="en-GB"/>
        </w:rPr>
        <w:t xml:space="preserve">In cases where your </w:t>
      </w:r>
      <w:r w:rsidR="0052252C">
        <w:rPr>
          <w:lang w:val="en-GB"/>
        </w:rPr>
        <w:t>Equality Body</w:t>
      </w:r>
      <w:r w:rsidRPr="00797790">
        <w:rPr>
          <w:lang w:val="en-GB"/>
        </w:rPr>
        <w:t xml:space="preserve"> decides on a case and when it has the power to provide remedies— sanctions and compensation— record whether a remedy has been awarded, as well as the type of remedy (whether it is a sanction, a compensation or both).  </w:t>
      </w:r>
    </w:p>
    <w:p w14:paraId="6D312AA2" w14:textId="6968A79E" w:rsidR="00E4152B" w:rsidRDefault="008117CC" w:rsidP="0049397B">
      <w:pPr>
        <w:rPr>
          <w:lang w:val="en-GB"/>
        </w:rPr>
      </w:pPr>
      <w:r w:rsidRPr="005C3ACF">
        <w:rPr>
          <w:b/>
          <w:bCs/>
          <w:noProof/>
          <w:color w:val="000000" w:themeColor="text1"/>
          <w:lang w:val="en-GB"/>
        </w:rPr>
        <mc:AlternateContent>
          <mc:Choice Requires="wps">
            <w:drawing>
              <wp:anchor distT="0" distB="0" distL="114300" distR="114300" simplePos="0" relativeHeight="251667456" behindDoc="1" locked="0" layoutInCell="1" allowOverlap="1" wp14:anchorId="710DCA74" wp14:editId="26D2818F">
                <wp:simplePos x="0" y="0"/>
                <wp:positionH relativeFrom="margin">
                  <wp:posOffset>0</wp:posOffset>
                </wp:positionH>
                <wp:positionV relativeFrom="paragraph">
                  <wp:posOffset>1266092</wp:posOffset>
                </wp:positionV>
                <wp:extent cx="5726430" cy="2309153"/>
                <wp:effectExtent l="0" t="0" r="7620" b="0"/>
                <wp:wrapNone/>
                <wp:docPr id="1798837605" name="Rectangle 1798837605"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2309153"/>
                        </a:xfrm>
                        <a:prstGeom prst="rect">
                          <a:avLst/>
                        </a:prstGeom>
                        <a:solidFill>
                          <a:srgbClr val="E9F7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8340" id="Rectangle 1798837605" o:spid="_x0000_s1026" alt="P160#y1" style="position:absolute;margin-left:0;margin-top:99.7pt;width:450.9pt;height:181.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" fillcolor="#e9f7f5" stroked="f" strokeweight="1pt">
                <w10:wrap anchorx="margin"/>
              </v:rect>
            </w:pict>
          </mc:Fallback>
        </mc:AlternateContent>
      </w:r>
      <w:r w:rsidR="00E4152B" w:rsidRPr="00797790">
        <w:rPr>
          <w:lang w:val="en-GB"/>
        </w:rPr>
        <w:t>If you</w:t>
      </w:r>
      <w:r w:rsidR="00E4152B">
        <w:rPr>
          <w:lang w:val="en-GB"/>
        </w:rPr>
        <w:t>r</w:t>
      </w:r>
      <w:r w:rsidR="00E4152B" w:rsidRPr="00797790">
        <w:rPr>
          <w:lang w:val="en-GB"/>
        </w:rPr>
        <w:t xml:space="preserve"> </w:t>
      </w:r>
      <w:r w:rsidR="0052252C">
        <w:rPr>
          <w:lang w:val="en-GB"/>
        </w:rPr>
        <w:t>Equality Body</w:t>
      </w:r>
      <w:r w:rsidR="00E4152B" w:rsidRPr="00797790">
        <w:rPr>
          <w:lang w:val="en-GB"/>
        </w:rPr>
        <w:t xml:space="preserve"> engaged in litigation in relation to a complaint or if it support</w:t>
      </w:r>
      <w:r w:rsidR="00E4152B">
        <w:rPr>
          <w:lang w:val="en-GB"/>
        </w:rPr>
        <w:t>ed</w:t>
      </w:r>
      <w:r w:rsidR="00E4152B" w:rsidRPr="00797790">
        <w:rPr>
          <w:lang w:val="en-GB"/>
        </w:rPr>
        <w:t xml:space="preserve"> the court as an expert or through a third-party intervention</w:t>
      </w:r>
      <w:r w:rsidR="00E4152B">
        <w:rPr>
          <w:lang w:val="en-GB"/>
        </w:rPr>
        <w:t xml:space="preserve">, </w:t>
      </w:r>
      <w:r w:rsidR="00E4152B" w:rsidRPr="00797790">
        <w:rPr>
          <w:lang w:val="en-GB"/>
        </w:rPr>
        <w:t xml:space="preserve">collect information on the decision of the court or where relevant, of the administrative tribunal with relevant jurisdiction. Record information whether or not remedies were issued as a result of these proceedings, as well as on the types of remedies involved.   </w:t>
      </w:r>
    </w:p>
    <w:p w14:paraId="116EDCA7" w14:textId="658CE637" w:rsidR="007A48A8" w:rsidRDefault="0052252C" w:rsidP="0049397B">
      <w:pPr>
        <w:pStyle w:val="ListParagraph"/>
        <w:numPr>
          <w:ilvl w:val="0"/>
          <w:numId w:val="4"/>
        </w:numPr>
        <w:spacing w:after="160" w:line="259" w:lineRule="auto"/>
        <w:rPr>
          <w:lang w:val="en-GB"/>
        </w:rPr>
      </w:pPr>
      <w:r>
        <w:rPr>
          <w:lang w:val="en-GB"/>
        </w:rPr>
        <w:t>Equality Body</w:t>
      </w:r>
      <w:r w:rsidR="00E4152B">
        <w:rPr>
          <w:lang w:val="en-GB"/>
        </w:rPr>
        <w:t xml:space="preserve">’s own decisions (legally non-binding recommendation or legally binding decision) </w:t>
      </w:r>
    </w:p>
    <w:p w14:paraId="722E8AAA" w14:textId="77777777" w:rsidR="00AD2590" w:rsidRDefault="00AD2590" w:rsidP="00AD2590">
      <w:pPr>
        <w:pStyle w:val="ListParagraph"/>
        <w:numPr>
          <w:ilvl w:val="1"/>
          <w:numId w:val="4"/>
        </w:numPr>
        <w:spacing w:after="160" w:line="259" w:lineRule="auto"/>
        <w:rPr>
          <w:lang w:val="en-GB"/>
        </w:rPr>
      </w:pPr>
      <w:r>
        <w:rPr>
          <w:lang w:val="en-GB"/>
        </w:rPr>
        <w:t>no finding of violation</w:t>
      </w:r>
    </w:p>
    <w:p w14:paraId="2AF6361B" w14:textId="77777777" w:rsidR="007A48A8" w:rsidRDefault="00E4152B" w:rsidP="007A48A8">
      <w:pPr>
        <w:pStyle w:val="ListParagraph"/>
        <w:numPr>
          <w:ilvl w:val="1"/>
          <w:numId w:val="4"/>
        </w:numPr>
        <w:spacing w:after="160" w:line="259" w:lineRule="auto"/>
        <w:rPr>
          <w:lang w:val="en-GB"/>
        </w:rPr>
      </w:pPr>
      <w:r>
        <w:rPr>
          <w:lang w:val="en-GB"/>
        </w:rPr>
        <w:t>finding of violation</w:t>
      </w:r>
    </w:p>
    <w:p w14:paraId="53153E2C" w14:textId="77777777" w:rsidR="00E4152B" w:rsidRDefault="00E4152B" w:rsidP="0049397B">
      <w:pPr>
        <w:pStyle w:val="ListParagraph"/>
        <w:numPr>
          <w:ilvl w:val="2"/>
          <w:numId w:val="4"/>
        </w:numPr>
        <w:spacing w:after="160" w:line="259" w:lineRule="auto"/>
        <w:rPr>
          <w:lang w:val="en-GB"/>
        </w:rPr>
      </w:pPr>
      <w:r>
        <w:rPr>
          <w:lang w:val="en-GB"/>
        </w:rPr>
        <w:t>Sanctions (yes/no)</w:t>
      </w:r>
    </w:p>
    <w:p w14:paraId="70FEF4F9" w14:textId="77777777" w:rsidR="00E4152B" w:rsidRDefault="00E4152B" w:rsidP="0049397B">
      <w:pPr>
        <w:pStyle w:val="ListParagraph"/>
        <w:numPr>
          <w:ilvl w:val="2"/>
          <w:numId w:val="4"/>
        </w:numPr>
        <w:spacing w:after="160" w:line="259" w:lineRule="auto"/>
        <w:rPr>
          <w:lang w:val="en-GB"/>
        </w:rPr>
      </w:pPr>
      <w:r>
        <w:rPr>
          <w:lang w:val="en-GB"/>
        </w:rPr>
        <w:t>Compensation (yes/no)</w:t>
      </w:r>
    </w:p>
    <w:p w14:paraId="7D95648A" w14:textId="77777777" w:rsidR="00616722" w:rsidRDefault="00E4152B" w:rsidP="0049397B">
      <w:pPr>
        <w:pStyle w:val="ListParagraph"/>
        <w:numPr>
          <w:ilvl w:val="0"/>
          <w:numId w:val="4"/>
        </w:numPr>
        <w:spacing w:after="160" w:line="259" w:lineRule="auto"/>
        <w:rPr>
          <w:lang w:val="en-GB"/>
        </w:rPr>
      </w:pPr>
      <w:r>
        <w:rPr>
          <w:lang w:val="en-GB"/>
        </w:rPr>
        <w:t xml:space="preserve">Court decision or administrative tribunal </w:t>
      </w:r>
    </w:p>
    <w:p w14:paraId="37955D3A" w14:textId="77777777" w:rsidR="00616722" w:rsidRDefault="00616722" w:rsidP="00616722">
      <w:pPr>
        <w:pStyle w:val="ListParagraph"/>
        <w:numPr>
          <w:ilvl w:val="1"/>
          <w:numId w:val="4"/>
        </w:numPr>
        <w:spacing w:after="160" w:line="259" w:lineRule="auto"/>
        <w:rPr>
          <w:lang w:val="en-GB"/>
        </w:rPr>
      </w:pPr>
      <w:r>
        <w:rPr>
          <w:lang w:val="en-GB"/>
        </w:rPr>
        <w:t xml:space="preserve">no finding of violation </w:t>
      </w:r>
    </w:p>
    <w:p w14:paraId="45994744" w14:textId="77777777" w:rsidR="00616722" w:rsidRDefault="00E4152B" w:rsidP="00616722">
      <w:pPr>
        <w:pStyle w:val="ListParagraph"/>
        <w:numPr>
          <w:ilvl w:val="1"/>
          <w:numId w:val="4"/>
        </w:numPr>
        <w:spacing w:after="160" w:line="259" w:lineRule="auto"/>
        <w:rPr>
          <w:lang w:val="en-GB"/>
        </w:rPr>
      </w:pPr>
      <w:r>
        <w:rPr>
          <w:lang w:val="en-GB"/>
        </w:rPr>
        <w:t>finding of violation</w:t>
      </w:r>
    </w:p>
    <w:p w14:paraId="665A0304" w14:textId="77777777" w:rsidR="00E4152B" w:rsidRDefault="00E4152B" w:rsidP="0049397B">
      <w:pPr>
        <w:pStyle w:val="ListParagraph"/>
        <w:numPr>
          <w:ilvl w:val="1"/>
          <w:numId w:val="6"/>
        </w:numPr>
        <w:spacing w:after="160" w:line="259" w:lineRule="auto"/>
        <w:rPr>
          <w:lang w:val="en-GB"/>
        </w:rPr>
      </w:pPr>
      <w:r>
        <w:rPr>
          <w:lang w:val="en-GB"/>
        </w:rPr>
        <w:t>Sanctions (yes/no)</w:t>
      </w:r>
    </w:p>
    <w:p w14:paraId="7EB3511A" w14:textId="3D8DB004" w:rsidR="00E4152B" w:rsidRPr="00D54C84" w:rsidRDefault="00E4152B" w:rsidP="0049397B">
      <w:pPr>
        <w:pStyle w:val="ListParagraph"/>
        <w:numPr>
          <w:ilvl w:val="1"/>
          <w:numId w:val="6"/>
        </w:numPr>
        <w:spacing w:after="160" w:line="259" w:lineRule="auto"/>
        <w:rPr>
          <w:lang w:val="en-GB"/>
        </w:rPr>
      </w:pPr>
      <w:r w:rsidRPr="330282C5">
        <w:rPr>
          <w:lang w:val="en-GB"/>
        </w:rPr>
        <w:t>Compensation (yes/no)</w:t>
      </w:r>
    </w:p>
    <w:p w14:paraId="369FF3C2" w14:textId="77777777" w:rsidR="00C269A8" w:rsidRDefault="00C269A8" w:rsidP="0049397B">
      <w:pPr>
        <w:pStyle w:val="Heading1"/>
        <w:rPr>
          <w:lang w:val="sk"/>
        </w:rPr>
        <w:sectPr w:rsidR="00C269A8" w:rsidSect="000875A5">
          <w:headerReference w:type="default" r:id="rId44"/>
          <w:footerReference w:type="default" r:id="rId45"/>
          <w:pgSz w:w="11906" w:h="16838"/>
          <w:pgMar w:top="1440" w:right="1440" w:bottom="1440" w:left="1440" w:header="708" w:footer="708" w:gutter="0"/>
          <w:cols w:space="708"/>
          <w:docGrid w:linePitch="360"/>
        </w:sectPr>
      </w:pPr>
      <w:bookmarkStart w:id="104" w:name="_Toc153550030"/>
      <w:bookmarkStart w:id="105" w:name="_Toc153803685"/>
    </w:p>
    <w:p w14:paraId="31571A71" w14:textId="6373BB27" w:rsidR="00C269A8" w:rsidRPr="00D95BEC" w:rsidRDefault="00E4152B" w:rsidP="00C269A8">
      <w:pPr>
        <w:pStyle w:val="Heading1"/>
        <w:spacing w:before="10000"/>
        <w:rPr>
          <w:sz w:val="48"/>
          <w:szCs w:val="48"/>
        </w:rPr>
        <w:sectPr w:rsidR="00C269A8" w:rsidRPr="00D95BEC" w:rsidSect="000875A5">
          <w:headerReference w:type="default" r:id="rId46"/>
          <w:footerReference w:type="default" r:id="rId47"/>
          <w:pgSz w:w="11906" w:h="16838"/>
          <w:pgMar w:top="1440" w:right="1440" w:bottom="1440" w:left="1440" w:header="708" w:footer="708" w:gutter="0"/>
          <w:cols w:space="708"/>
          <w:docGrid w:linePitch="360"/>
        </w:sectPr>
      </w:pPr>
      <w:r w:rsidRPr="00D95BEC">
        <w:rPr>
          <w:sz w:val="48"/>
          <w:szCs w:val="48"/>
        </w:rPr>
        <w:lastRenderedPageBreak/>
        <w:t xml:space="preserve">Phase 3: Data </w:t>
      </w:r>
      <w:r w:rsidR="00D95BEC">
        <w:rPr>
          <w:sz w:val="48"/>
          <w:szCs w:val="48"/>
        </w:rPr>
        <w:t>C</w:t>
      </w:r>
      <w:r w:rsidRPr="00D95BEC">
        <w:rPr>
          <w:sz w:val="48"/>
          <w:szCs w:val="48"/>
        </w:rPr>
        <w:t xml:space="preserve">ollected during the </w:t>
      </w:r>
      <w:r w:rsidR="00D95BEC">
        <w:rPr>
          <w:sz w:val="48"/>
          <w:szCs w:val="48"/>
        </w:rPr>
        <w:t>F</w:t>
      </w:r>
      <w:r w:rsidRPr="00D95BEC">
        <w:rPr>
          <w:sz w:val="48"/>
          <w:szCs w:val="48"/>
        </w:rPr>
        <w:t>ollow-up of a </w:t>
      </w:r>
      <w:r w:rsidR="00D95BEC">
        <w:rPr>
          <w:sz w:val="48"/>
          <w:szCs w:val="48"/>
        </w:rPr>
        <w:t>C</w:t>
      </w:r>
      <w:r w:rsidRPr="00D95BEC">
        <w:rPr>
          <w:sz w:val="48"/>
          <w:szCs w:val="48"/>
        </w:rPr>
        <w:t>omplaint</w:t>
      </w:r>
      <w:bookmarkEnd w:id="104"/>
      <w:bookmarkEnd w:id="105"/>
    </w:p>
    <w:p w14:paraId="3C5A9905" w14:textId="77777777" w:rsidR="00E4152B" w:rsidRPr="003467DA" w:rsidRDefault="00E4152B" w:rsidP="00C269A8">
      <w:pPr>
        <w:pStyle w:val="Heading2"/>
        <w:rPr>
          <w:lang w:val="sk"/>
        </w:rPr>
      </w:pPr>
      <w:bookmarkStart w:id="106" w:name="_Toc153550031"/>
      <w:bookmarkStart w:id="107" w:name="_Toc153803686"/>
      <w:r>
        <w:rPr>
          <w:lang w:val="sk"/>
        </w:rPr>
        <w:lastRenderedPageBreak/>
        <w:t>3.1 Information on the outcome of a complaint (recommendations, decisions and settlements)</w:t>
      </w:r>
      <w:bookmarkEnd w:id="106"/>
      <w:bookmarkEnd w:id="107"/>
    </w:p>
    <w:p w14:paraId="7AAD3792" w14:textId="498A1D44" w:rsidR="00E4152B" w:rsidRPr="005E5BBB" w:rsidRDefault="00E4152B" w:rsidP="0049397B">
      <w:pPr>
        <w:pStyle w:val="Heading4"/>
      </w:pPr>
      <w:r w:rsidRPr="005E5BBB">
        <w:t>Explanation</w:t>
      </w:r>
    </w:p>
    <w:p w14:paraId="6239C550" w14:textId="21F207C3" w:rsidR="00E4152B" w:rsidRPr="00A668D4" w:rsidRDefault="00E4152B" w:rsidP="0049397B">
      <w:pPr>
        <w:rPr>
          <w:lang w:val="en-GB"/>
        </w:rPr>
      </w:pPr>
      <w:r w:rsidRPr="00A668D4">
        <w:rPr>
          <w:lang w:val="en-GB"/>
        </w:rPr>
        <w:t xml:space="preserve">Standardized and consistent internal complaints data collection is also important from the viewpoint of monitoring and improving knowledge about the effectiveness of your </w:t>
      </w:r>
      <w:r w:rsidR="0052252C">
        <w:rPr>
          <w:lang w:val="en-GB"/>
        </w:rPr>
        <w:t>Equality Body</w:t>
      </w:r>
      <w:r w:rsidRPr="00A668D4">
        <w:rPr>
          <w:lang w:val="en-GB"/>
        </w:rPr>
        <w:t>’s wo</w:t>
      </w:r>
      <w:r>
        <w:rPr>
          <w:lang w:val="en-GB"/>
        </w:rPr>
        <w:t xml:space="preserve">rk </w:t>
      </w:r>
      <w:r w:rsidRPr="00A668D4">
        <w:rPr>
          <w:lang w:val="en-GB"/>
        </w:rPr>
        <w:t>on complaints.  One crucial</w:t>
      </w:r>
      <w:r>
        <w:rPr>
          <w:lang w:val="en-GB"/>
        </w:rPr>
        <w:t xml:space="preserve"> </w:t>
      </w:r>
      <w:r w:rsidRPr="00A668D4">
        <w:rPr>
          <w:lang w:val="en-GB"/>
        </w:rPr>
        <w:t>source</w:t>
      </w:r>
      <w:r>
        <w:rPr>
          <w:lang w:val="en-GB"/>
        </w:rPr>
        <w:t xml:space="preserve"> </w:t>
      </w:r>
      <w:r w:rsidRPr="00A668D4">
        <w:rPr>
          <w:lang w:val="en-GB"/>
        </w:rPr>
        <w:t>of information</w:t>
      </w:r>
      <w:r>
        <w:rPr>
          <w:lang w:val="en-GB"/>
        </w:rPr>
        <w:t xml:space="preserve">, which could be used to assess </w:t>
      </w:r>
      <w:r w:rsidRPr="00A668D4">
        <w:rPr>
          <w:lang w:val="en-GB"/>
        </w:rPr>
        <w:t>effectiveness</w:t>
      </w:r>
      <w:r>
        <w:rPr>
          <w:lang w:val="en-GB"/>
        </w:rPr>
        <w:t>,</w:t>
      </w:r>
      <w:r w:rsidRPr="00A668D4">
        <w:rPr>
          <w:lang w:val="en-GB"/>
        </w:rPr>
        <w:t xml:space="preserve"> is information on compliance with recommendations, decisions and settlements, which result from proceedings in relation to a complaint. </w:t>
      </w:r>
      <w:r>
        <w:rPr>
          <w:lang w:val="en-GB"/>
        </w:rPr>
        <w:t xml:space="preserve">These proceedings could be before the </w:t>
      </w:r>
      <w:r w:rsidR="0052252C">
        <w:rPr>
          <w:lang w:val="en-GB"/>
        </w:rPr>
        <w:t>Equality Body</w:t>
      </w:r>
      <w:r>
        <w:rPr>
          <w:lang w:val="en-GB"/>
        </w:rPr>
        <w:t xml:space="preserve"> itself or before a </w:t>
      </w:r>
      <w:r w:rsidRPr="009B1268">
        <w:rPr>
          <w:lang w:val="en-GB"/>
        </w:rPr>
        <w:t xml:space="preserve">court or a relevant tribunal.  </w:t>
      </w:r>
      <w:r w:rsidRPr="00A668D4">
        <w:rPr>
          <w:lang w:val="en-GB"/>
        </w:rPr>
        <w:t xml:space="preserve"> </w:t>
      </w:r>
    </w:p>
    <w:p w14:paraId="5D536FD8" w14:textId="3F8FD076" w:rsidR="00E4152B" w:rsidRPr="00316364" w:rsidRDefault="00E4152B" w:rsidP="0049397B">
      <w:pPr>
        <w:rPr>
          <w:lang w:val="sk"/>
        </w:rPr>
      </w:pPr>
      <w:r w:rsidRPr="00E81A06">
        <w:rPr>
          <w:lang w:val="en-GB"/>
        </w:rPr>
        <w:t xml:space="preserve">When your </w:t>
      </w:r>
      <w:r w:rsidR="0052252C">
        <w:rPr>
          <w:lang w:val="en-GB"/>
        </w:rPr>
        <w:t>Equality Body</w:t>
      </w:r>
      <w:r w:rsidRPr="00E81A06">
        <w:t xml:space="preserve"> has the competence to engage in mediation and/or conciliation activities, then mark as appropriate whether that settlement has been </w:t>
      </w:r>
      <w:r w:rsidRPr="00E81A06">
        <w:rPr>
          <w:lang w:val="en-GB"/>
        </w:rPr>
        <w:t>fulfilled, partially fulfilled or not fulfilled.</w:t>
      </w:r>
    </w:p>
    <w:p w14:paraId="641EF299" w14:textId="77777777" w:rsidR="006E152B" w:rsidRDefault="00E4152B" w:rsidP="006E152B">
      <w:pPr>
        <w:keepNext/>
      </w:pPr>
      <w:r w:rsidRPr="007C5176">
        <w:rPr>
          <w:noProof/>
          <w:lang w:val="fr-FR" w:eastAsia="fr-FR"/>
        </w:rPr>
        <w:drawing>
          <wp:inline distT="0" distB="0" distL="0" distR="0" wp14:anchorId="387F2F24" wp14:editId="061D77DA">
            <wp:extent cx="6149340" cy="2175510"/>
            <wp:effectExtent l="0" t="38100" r="0" b="0"/>
            <wp:docPr id="4" name="Diagram 4" descr="This diagram shows the follow up procedure: compliance with own decisions or recommendations, compliance with court decisions, compliance with settlement. Compliance with own decisions or recommendations should be checked if it is compliant with sanctions imposed by Equality Body itself. Compliance with court decisions should be checked if it is compliant with sanctions imposed by court.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64F68CE1" w14:textId="0F8098B1" w:rsidR="00E4152B" w:rsidRPr="007C5176" w:rsidRDefault="006E152B" w:rsidP="006E152B">
      <w:pPr>
        <w:pStyle w:val="Caption"/>
        <w:rPr>
          <w:lang w:val="sk"/>
        </w:rPr>
      </w:pPr>
      <w:r>
        <w:t xml:space="preserve">Figure </w:t>
      </w:r>
      <w:fldSimple w:instr=" SEQ Figure \* ARABIC ">
        <w:r w:rsidR="0085574B">
          <w:rPr>
            <w:noProof/>
          </w:rPr>
          <w:t>2</w:t>
        </w:r>
      </w:fldSimple>
      <w:r>
        <w:t>: Follow up procedure</w:t>
      </w:r>
    </w:p>
    <w:p w14:paraId="618784A7" w14:textId="3EB7D868" w:rsidR="00E4152B" w:rsidRPr="00610C17" w:rsidRDefault="008117CC" w:rsidP="0049397B">
      <w:pPr>
        <w:rPr>
          <w:lang w:val="en-GB"/>
        </w:rPr>
      </w:pPr>
      <w:r w:rsidRPr="005C3ACF">
        <w:rPr>
          <w:b/>
          <w:bCs/>
          <w:noProof/>
          <w:color w:val="000000" w:themeColor="text1"/>
          <w:lang w:val="en-GB"/>
        </w:rPr>
        <mc:AlternateContent>
          <mc:Choice Requires="wps">
            <w:drawing>
              <wp:anchor distT="0" distB="0" distL="114300" distR="114300" simplePos="0" relativeHeight="251669504" behindDoc="1" locked="0" layoutInCell="1" allowOverlap="1" wp14:anchorId="03B2B623" wp14:editId="66E14EE8">
                <wp:simplePos x="0" y="0"/>
                <wp:positionH relativeFrom="margin">
                  <wp:posOffset>0</wp:posOffset>
                </wp:positionH>
                <wp:positionV relativeFrom="paragraph">
                  <wp:posOffset>329370</wp:posOffset>
                </wp:positionV>
                <wp:extent cx="5726430" cy="2233246"/>
                <wp:effectExtent l="0" t="0" r="7620" b="0"/>
                <wp:wrapNone/>
                <wp:docPr id="1168117331" name="Rectangle 1168117331"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2233246"/>
                        </a:xfrm>
                        <a:prstGeom prst="rect">
                          <a:avLst/>
                        </a:prstGeom>
                        <a:solidFill>
                          <a:srgbClr val="E9F7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3E8DB" id="Rectangle 1168117331" o:spid="_x0000_s1026" alt="P160#y1" style="position:absolute;margin-left:0;margin-top:25.95pt;width:450.9pt;height:175.8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" fillcolor="#e9f7f5" stroked="f" strokeweight="1pt">
                <w10:wrap anchorx="margin"/>
              </v:rect>
            </w:pict>
          </mc:Fallback>
        </mc:AlternateContent>
      </w:r>
      <w:r w:rsidR="00E4152B" w:rsidRPr="00610C17">
        <w:rPr>
          <w:lang w:val="en-GB"/>
        </w:rPr>
        <w:t xml:space="preserve"> In the follow-up </w:t>
      </w:r>
      <w:r w:rsidR="00E4152B">
        <w:rPr>
          <w:lang w:val="en-GB"/>
        </w:rPr>
        <w:t>phase to a complaint,</w:t>
      </w:r>
      <w:r w:rsidR="00E4152B" w:rsidRPr="00610C17">
        <w:rPr>
          <w:lang w:val="en-GB"/>
        </w:rPr>
        <w:t xml:space="preserve"> record information on the following: </w:t>
      </w:r>
    </w:p>
    <w:p w14:paraId="3F9EDA67" w14:textId="30942763" w:rsidR="003940EB" w:rsidRDefault="00E4152B" w:rsidP="003940EB">
      <w:pPr>
        <w:numPr>
          <w:ilvl w:val="0"/>
          <w:numId w:val="3"/>
        </w:numPr>
        <w:spacing w:after="0" w:line="259" w:lineRule="auto"/>
        <w:rPr>
          <w:lang w:val="en-GB"/>
        </w:rPr>
      </w:pPr>
      <w:r w:rsidRPr="00610C17">
        <w:rPr>
          <w:lang w:val="en-GB"/>
        </w:rPr>
        <w:t>Court decisions or decisions by administrative tribunal</w:t>
      </w:r>
    </w:p>
    <w:p w14:paraId="295F40F0" w14:textId="2D1CE22B" w:rsidR="003940EB" w:rsidRDefault="003940EB" w:rsidP="003940EB">
      <w:pPr>
        <w:pStyle w:val="ListParagraph"/>
        <w:numPr>
          <w:ilvl w:val="3"/>
          <w:numId w:val="3"/>
        </w:numPr>
        <w:spacing w:after="160" w:line="259" w:lineRule="auto"/>
        <w:ind w:left="1418"/>
        <w:rPr>
          <w:lang w:val="en-GB"/>
        </w:rPr>
      </w:pPr>
      <w:r>
        <w:rPr>
          <w:lang w:val="en-GB"/>
        </w:rPr>
        <w:t>f</w:t>
      </w:r>
      <w:r w:rsidR="00E4152B" w:rsidRPr="00610C17">
        <w:rPr>
          <w:lang w:val="en-GB"/>
        </w:rPr>
        <w:t>ulfilled</w:t>
      </w:r>
    </w:p>
    <w:p w14:paraId="3AEDC55B" w14:textId="77777777" w:rsidR="003940EB" w:rsidRDefault="00E4152B" w:rsidP="003940EB">
      <w:pPr>
        <w:pStyle w:val="ListParagraph"/>
        <w:numPr>
          <w:ilvl w:val="3"/>
          <w:numId w:val="3"/>
        </w:numPr>
        <w:spacing w:after="160" w:line="259" w:lineRule="auto"/>
        <w:ind w:left="1418"/>
        <w:rPr>
          <w:lang w:val="en-GB"/>
        </w:rPr>
      </w:pPr>
      <w:r w:rsidRPr="00610C17">
        <w:rPr>
          <w:lang w:val="en-GB"/>
        </w:rPr>
        <w:t>not fulfilled</w:t>
      </w:r>
    </w:p>
    <w:p w14:paraId="312D4DD4" w14:textId="77777777" w:rsidR="003940EB" w:rsidRDefault="00E4152B" w:rsidP="003940EB">
      <w:pPr>
        <w:pStyle w:val="ListParagraph"/>
        <w:numPr>
          <w:ilvl w:val="3"/>
          <w:numId w:val="3"/>
        </w:numPr>
        <w:spacing w:after="160" w:line="259" w:lineRule="auto"/>
        <w:ind w:left="1418"/>
        <w:rPr>
          <w:lang w:val="en-GB"/>
        </w:rPr>
      </w:pPr>
      <w:r w:rsidRPr="00610C17">
        <w:rPr>
          <w:lang w:val="en-GB"/>
        </w:rPr>
        <w:t>pending</w:t>
      </w:r>
    </w:p>
    <w:p w14:paraId="26F8F09B" w14:textId="17D63C04" w:rsidR="00E4152B" w:rsidRPr="00610C17" w:rsidRDefault="00E4152B" w:rsidP="003940EB">
      <w:pPr>
        <w:pStyle w:val="ListParagraph"/>
        <w:numPr>
          <w:ilvl w:val="3"/>
          <w:numId w:val="3"/>
        </w:numPr>
        <w:spacing w:after="160" w:line="259" w:lineRule="auto"/>
        <w:ind w:left="1418"/>
        <w:rPr>
          <w:lang w:val="en-GB"/>
        </w:rPr>
      </w:pPr>
      <w:r w:rsidRPr="00610C17">
        <w:rPr>
          <w:lang w:val="en-GB"/>
        </w:rPr>
        <w:t>not applicable</w:t>
      </w:r>
    </w:p>
    <w:p w14:paraId="37334067" w14:textId="77777777" w:rsidR="00E4152B" w:rsidRPr="00610C17" w:rsidRDefault="00E4152B" w:rsidP="003940EB">
      <w:pPr>
        <w:pStyle w:val="ListParagraph"/>
        <w:numPr>
          <w:ilvl w:val="2"/>
          <w:numId w:val="3"/>
        </w:numPr>
        <w:spacing w:after="160" w:line="259" w:lineRule="auto"/>
        <w:ind w:left="993"/>
        <w:rPr>
          <w:lang w:val="en-GB"/>
        </w:rPr>
      </w:pPr>
      <w:r w:rsidRPr="00610C17">
        <w:rPr>
          <w:lang w:val="en-GB"/>
        </w:rPr>
        <w:t xml:space="preserve">if “Sanctions”: </w:t>
      </w:r>
    </w:p>
    <w:p w14:paraId="5A60F757" w14:textId="5F41700D" w:rsidR="003940EB" w:rsidRDefault="00E4152B" w:rsidP="003940EB">
      <w:pPr>
        <w:pStyle w:val="ListParagraph"/>
        <w:numPr>
          <w:ilvl w:val="3"/>
          <w:numId w:val="3"/>
        </w:numPr>
        <w:spacing w:after="160" w:line="259" w:lineRule="auto"/>
        <w:ind w:left="1418"/>
        <w:rPr>
          <w:lang w:val="en-GB"/>
        </w:rPr>
      </w:pPr>
      <w:r w:rsidRPr="00610C17">
        <w:rPr>
          <w:lang w:val="en-GB"/>
        </w:rPr>
        <w:t>fulfilled</w:t>
      </w:r>
    </w:p>
    <w:p w14:paraId="2C1F69FF" w14:textId="77777777" w:rsidR="003940EB" w:rsidRDefault="00E4152B" w:rsidP="003940EB">
      <w:pPr>
        <w:pStyle w:val="ListParagraph"/>
        <w:numPr>
          <w:ilvl w:val="3"/>
          <w:numId w:val="3"/>
        </w:numPr>
        <w:spacing w:after="160" w:line="259" w:lineRule="auto"/>
        <w:ind w:left="1418"/>
        <w:rPr>
          <w:lang w:val="en-GB"/>
        </w:rPr>
      </w:pPr>
      <w:r w:rsidRPr="00610C17">
        <w:rPr>
          <w:lang w:val="en-GB"/>
        </w:rPr>
        <w:t>not fulfilled</w:t>
      </w:r>
    </w:p>
    <w:p w14:paraId="4DF230A8" w14:textId="77777777" w:rsidR="003940EB" w:rsidRDefault="00E4152B" w:rsidP="003940EB">
      <w:pPr>
        <w:pStyle w:val="ListParagraph"/>
        <w:numPr>
          <w:ilvl w:val="3"/>
          <w:numId w:val="3"/>
        </w:numPr>
        <w:spacing w:after="160" w:line="259" w:lineRule="auto"/>
        <w:ind w:left="1418"/>
        <w:rPr>
          <w:lang w:val="en-GB"/>
        </w:rPr>
      </w:pPr>
      <w:r w:rsidRPr="00610C17">
        <w:rPr>
          <w:lang w:val="en-GB"/>
        </w:rPr>
        <w:t>pending</w:t>
      </w:r>
    </w:p>
    <w:p w14:paraId="388E724F" w14:textId="0586136B" w:rsidR="003940EB" w:rsidRDefault="00E4152B" w:rsidP="003940EB">
      <w:pPr>
        <w:pStyle w:val="ListParagraph"/>
        <w:numPr>
          <w:ilvl w:val="3"/>
          <w:numId w:val="3"/>
        </w:numPr>
        <w:spacing w:after="160" w:line="259" w:lineRule="auto"/>
        <w:ind w:left="1418"/>
        <w:rPr>
          <w:lang w:val="en-GB"/>
        </w:rPr>
      </w:pPr>
      <w:r w:rsidRPr="00610C17">
        <w:rPr>
          <w:lang w:val="en-GB"/>
        </w:rPr>
        <w:t>not applicable</w:t>
      </w:r>
    </w:p>
    <w:p w14:paraId="443A7DF1" w14:textId="0DD6D3C0" w:rsidR="00E4152B" w:rsidRPr="00610C17" w:rsidRDefault="00E4152B" w:rsidP="003940EB">
      <w:pPr>
        <w:pStyle w:val="ListParagraph"/>
        <w:numPr>
          <w:ilvl w:val="4"/>
          <w:numId w:val="3"/>
        </w:numPr>
        <w:spacing w:after="160" w:line="259" w:lineRule="auto"/>
        <w:ind w:left="1701"/>
        <w:rPr>
          <w:lang w:val="en-GB"/>
        </w:rPr>
      </w:pPr>
      <w:r>
        <w:rPr>
          <w:lang w:val="en-GB"/>
        </w:rPr>
        <w:t>amount of the sanction (if applicable)</w:t>
      </w:r>
    </w:p>
    <w:p w14:paraId="13122672" w14:textId="70302882" w:rsidR="003940EB" w:rsidRDefault="008117CC" w:rsidP="003940EB">
      <w:pPr>
        <w:numPr>
          <w:ilvl w:val="0"/>
          <w:numId w:val="3"/>
        </w:numPr>
        <w:spacing w:after="0" w:line="259" w:lineRule="auto"/>
        <w:rPr>
          <w:lang w:val="en-GB"/>
        </w:rPr>
      </w:pPr>
      <w:r w:rsidRPr="005C3ACF">
        <w:rPr>
          <w:b/>
          <w:bCs/>
          <w:noProof/>
          <w:color w:val="000000" w:themeColor="text1"/>
          <w:lang w:val="en-GB"/>
        </w:rPr>
        <w:lastRenderedPageBreak/>
        <mc:AlternateContent>
          <mc:Choice Requires="wps">
            <w:drawing>
              <wp:anchor distT="0" distB="0" distL="114300" distR="114300" simplePos="0" relativeHeight="251671552" behindDoc="1" locked="0" layoutInCell="1" allowOverlap="1" wp14:anchorId="4D9E321D" wp14:editId="32F57FAA">
                <wp:simplePos x="0" y="0"/>
                <wp:positionH relativeFrom="margin">
                  <wp:posOffset>0</wp:posOffset>
                </wp:positionH>
                <wp:positionV relativeFrom="paragraph">
                  <wp:posOffset>-41031</wp:posOffset>
                </wp:positionV>
                <wp:extent cx="5726430" cy="3329354"/>
                <wp:effectExtent l="0" t="0" r="7620" b="4445"/>
                <wp:wrapNone/>
                <wp:docPr id="255066244" name="Rectangle 255066244" descr="P160#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26430" cy="3329354"/>
                        </a:xfrm>
                        <a:prstGeom prst="rect">
                          <a:avLst/>
                        </a:prstGeom>
                        <a:solidFill>
                          <a:srgbClr val="E9F7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97762" id="Rectangle 255066244" o:spid="_x0000_s1026" alt="P160#y1" style="position:absolute;margin-left:0;margin-top:-3.25pt;width:450.9pt;height:262.1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" fillcolor="#e9f7f5" stroked="f" strokeweight="1pt">
                <w10:wrap anchorx="margin"/>
              </v:rect>
            </w:pict>
          </mc:Fallback>
        </mc:AlternateContent>
      </w:r>
      <w:r w:rsidR="0052252C">
        <w:rPr>
          <w:lang w:val="en-GB"/>
        </w:rPr>
        <w:t>Equality Body</w:t>
      </w:r>
      <w:r w:rsidR="00E4152B" w:rsidRPr="00610C17">
        <w:rPr>
          <w:lang w:val="en-GB"/>
        </w:rPr>
        <w:t>’s own decisions (legally non-binding recommendation or legally binding decision)</w:t>
      </w:r>
    </w:p>
    <w:p w14:paraId="2AD1D403" w14:textId="2FA7488B" w:rsidR="003940EB" w:rsidRDefault="003940EB" w:rsidP="003940EB">
      <w:pPr>
        <w:pStyle w:val="ListParagraph"/>
        <w:numPr>
          <w:ilvl w:val="3"/>
          <w:numId w:val="3"/>
        </w:numPr>
        <w:spacing w:after="160" w:line="259" w:lineRule="auto"/>
        <w:ind w:left="1418"/>
        <w:rPr>
          <w:lang w:val="en-GB"/>
        </w:rPr>
      </w:pPr>
      <w:r>
        <w:rPr>
          <w:lang w:val="en-GB"/>
        </w:rPr>
        <w:t>i</w:t>
      </w:r>
      <w:r w:rsidR="00E4152B" w:rsidRPr="00610C17">
        <w:rPr>
          <w:lang w:val="en-GB"/>
        </w:rPr>
        <w:t>gnored</w:t>
      </w:r>
    </w:p>
    <w:p w14:paraId="03772981" w14:textId="1784401C" w:rsidR="003940EB" w:rsidRDefault="003940EB" w:rsidP="003940EB">
      <w:pPr>
        <w:pStyle w:val="ListParagraph"/>
        <w:numPr>
          <w:ilvl w:val="3"/>
          <w:numId w:val="3"/>
        </w:numPr>
        <w:spacing w:after="160" w:line="259" w:lineRule="auto"/>
        <w:ind w:left="1418"/>
        <w:rPr>
          <w:lang w:val="en-GB"/>
        </w:rPr>
      </w:pPr>
      <w:r>
        <w:rPr>
          <w:lang w:val="en-GB"/>
        </w:rPr>
        <w:t>f</w:t>
      </w:r>
      <w:r w:rsidR="00E4152B" w:rsidRPr="00610C17">
        <w:rPr>
          <w:lang w:val="en-GB"/>
        </w:rPr>
        <w:t>ulfilled</w:t>
      </w:r>
    </w:p>
    <w:p w14:paraId="1F23F194" w14:textId="4C0CA699" w:rsidR="003940EB" w:rsidRDefault="003940EB" w:rsidP="003940EB">
      <w:pPr>
        <w:pStyle w:val="ListParagraph"/>
        <w:numPr>
          <w:ilvl w:val="3"/>
          <w:numId w:val="3"/>
        </w:numPr>
        <w:spacing w:after="160" w:line="259" w:lineRule="auto"/>
        <w:ind w:left="1418"/>
        <w:rPr>
          <w:lang w:val="en-GB"/>
        </w:rPr>
      </w:pPr>
      <w:r>
        <w:rPr>
          <w:lang w:val="en-GB"/>
        </w:rPr>
        <w:t>p</w:t>
      </w:r>
      <w:r w:rsidR="00E4152B" w:rsidRPr="00610C17">
        <w:rPr>
          <w:lang w:val="en-GB"/>
        </w:rPr>
        <w:t>ending</w:t>
      </w:r>
    </w:p>
    <w:p w14:paraId="12FE6E2E" w14:textId="03A398DC" w:rsidR="00E4152B" w:rsidRPr="00610C17" w:rsidRDefault="00E4152B" w:rsidP="003940EB">
      <w:pPr>
        <w:pStyle w:val="ListParagraph"/>
        <w:numPr>
          <w:ilvl w:val="3"/>
          <w:numId w:val="3"/>
        </w:numPr>
        <w:spacing w:after="160" w:line="259" w:lineRule="auto"/>
        <w:ind w:left="1418"/>
        <w:rPr>
          <w:lang w:val="en-GB"/>
        </w:rPr>
      </w:pPr>
      <w:r w:rsidRPr="00610C17">
        <w:rPr>
          <w:lang w:val="en-GB"/>
        </w:rPr>
        <w:t>not applicable</w:t>
      </w:r>
    </w:p>
    <w:p w14:paraId="45D59634" w14:textId="77777777" w:rsidR="00E4152B" w:rsidRPr="00610C17" w:rsidRDefault="00E4152B" w:rsidP="003940EB">
      <w:pPr>
        <w:pStyle w:val="ListParagraph"/>
        <w:numPr>
          <w:ilvl w:val="2"/>
          <w:numId w:val="3"/>
        </w:numPr>
        <w:spacing w:after="160" w:line="259" w:lineRule="auto"/>
        <w:ind w:left="993"/>
        <w:rPr>
          <w:lang w:val="en-GB"/>
        </w:rPr>
      </w:pPr>
      <w:r w:rsidRPr="00610C17">
        <w:rPr>
          <w:lang w:val="en-GB"/>
        </w:rPr>
        <w:t xml:space="preserve">if “Sanctions”: </w:t>
      </w:r>
    </w:p>
    <w:p w14:paraId="180A17BD" w14:textId="77777777" w:rsidR="003940EB" w:rsidRDefault="00E4152B" w:rsidP="003940EB">
      <w:pPr>
        <w:pStyle w:val="ListParagraph"/>
        <w:numPr>
          <w:ilvl w:val="3"/>
          <w:numId w:val="3"/>
        </w:numPr>
        <w:spacing w:after="160" w:line="259" w:lineRule="auto"/>
        <w:ind w:left="1418" w:hanging="284"/>
        <w:rPr>
          <w:lang w:val="en-GB"/>
        </w:rPr>
      </w:pPr>
      <w:r w:rsidRPr="00E6393A">
        <w:rPr>
          <w:lang w:val="en-GB"/>
        </w:rPr>
        <w:t>fulfilled</w:t>
      </w:r>
    </w:p>
    <w:p w14:paraId="72A39DD1" w14:textId="77777777" w:rsidR="003940EB" w:rsidRDefault="00E4152B" w:rsidP="003940EB">
      <w:pPr>
        <w:pStyle w:val="ListParagraph"/>
        <w:numPr>
          <w:ilvl w:val="3"/>
          <w:numId w:val="3"/>
        </w:numPr>
        <w:spacing w:after="160" w:line="259" w:lineRule="auto"/>
        <w:ind w:left="1418" w:hanging="284"/>
        <w:rPr>
          <w:lang w:val="en-GB"/>
        </w:rPr>
      </w:pPr>
      <w:r w:rsidRPr="00E6393A">
        <w:rPr>
          <w:lang w:val="en-GB"/>
        </w:rPr>
        <w:t>not-fulfilled</w:t>
      </w:r>
    </w:p>
    <w:p w14:paraId="0093ACDD" w14:textId="77777777" w:rsidR="003940EB" w:rsidRDefault="00E4152B" w:rsidP="003940EB">
      <w:pPr>
        <w:pStyle w:val="ListParagraph"/>
        <w:numPr>
          <w:ilvl w:val="3"/>
          <w:numId w:val="3"/>
        </w:numPr>
        <w:spacing w:after="160" w:line="259" w:lineRule="auto"/>
        <w:ind w:left="1418" w:hanging="284"/>
        <w:rPr>
          <w:lang w:val="en-GB"/>
        </w:rPr>
      </w:pPr>
      <w:r w:rsidRPr="00E6393A">
        <w:rPr>
          <w:lang w:val="en-GB"/>
        </w:rPr>
        <w:t>pending</w:t>
      </w:r>
    </w:p>
    <w:p w14:paraId="541C8F80" w14:textId="77777777" w:rsidR="003940EB" w:rsidRDefault="00E4152B" w:rsidP="003940EB">
      <w:pPr>
        <w:pStyle w:val="ListParagraph"/>
        <w:numPr>
          <w:ilvl w:val="3"/>
          <w:numId w:val="3"/>
        </w:numPr>
        <w:spacing w:after="160" w:line="259" w:lineRule="auto"/>
        <w:ind w:left="1418" w:hanging="284"/>
        <w:rPr>
          <w:lang w:val="en-GB"/>
        </w:rPr>
      </w:pPr>
      <w:r w:rsidRPr="00E6393A">
        <w:rPr>
          <w:lang w:val="en-GB"/>
        </w:rPr>
        <w:t>not applicable</w:t>
      </w:r>
    </w:p>
    <w:p w14:paraId="2DF02B46" w14:textId="586B301A" w:rsidR="00E4152B" w:rsidRPr="00E6393A" w:rsidRDefault="00E4152B" w:rsidP="003940EB">
      <w:pPr>
        <w:pStyle w:val="ListParagraph"/>
        <w:numPr>
          <w:ilvl w:val="4"/>
          <w:numId w:val="3"/>
        </w:numPr>
        <w:spacing w:after="160" w:line="259" w:lineRule="auto"/>
        <w:ind w:left="1701" w:hanging="425"/>
        <w:rPr>
          <w:lang w:val="en-GB"/>
        </w:rPr>
      </w:pPr>
      <w:r w:rsidRPr="00E6393A">
        <w:rPr>
          <w:lang w:val="en-GB"/>
        </w:rPr>
        <w:t>amount of the sanction (if applicable)</w:t>
      </w:r>
    </w:p>
    <w:p w14:paraId="34878571" w14:textId="77777777" w:rsidR="003940EB" w:rsidRDefault="00E4152B" w:rsidP="0049397B">
      <w:pPr>
        <w:pStyle w:val="ListParagraph"/>
        <w:numPr>
          <w:ilvl w:val="0"/>
          <w:numId w:val="3"/>
        </w:numPr>
        <w:spacing w:after="160" w:line="259" w:lineRule="auto"/>
        <w:rPr>
          <w:lang w:val="en-GB"/>
        </w:rPr>
      </w:pPr>
      <w:r w:rsidRPr="00610C17">
        <w:rPr>
          <w:lang w:val="en-GB"/>
        </w:rPr>
        <w:t>Settlement (conciliation/mediation)</w:t>
      </w:r>
    </w:p>
    <w:p w14:paraId="5F3091D2" w14:textId="4296A14D" w:rsidR="003940EB" w:rsidRDefault="003940EB" w:rsidP="003940EB">
      <w:pPr>
        <w:pStyle w:val="ListParagraph"/>
        <w:numPr>
          <w:ilvl w:val="1"/>
          <w:numId w:val="3"/>
        </w:numPr>
        <w:spacing w:after="160" w:line="259" w:lineRule="auto"/>
        <w:rPr>
          <w:lang w:val="en-GB"/>
        </w:rPr>
      </w:pPr>
      <w:r>
        <w:rPr>
          <w:lang w:val="en-GB"/>
        </w:rPr>
        <w:t>f</w:t>
      </w:r>
      <w:r w:rsidR="00E4152B" w:rsidRPr="00610C17">
        <w:rPr>
          <w:lang w:val="en-GB"/>
        </w:rPr>
        <w:t>ulfilled</w:t>
      </w:r>
    </w:p>
    <w:p w14:paraId="0098F590" w14:textId="77777777" w:rsidR="003940EB" w:rsidRDefault="00E4152B" w:rsidP="003940EB">
      <w:pPr>
        <w:pStyle w:val="ListParagraph"/>
        <w:numPr>
          <w:ilvl w:val="1"/>
          <w:numId w:val="3"/>
        </w:numPr>
        <w:spacing w:after="160" w:line="259" w:lineRule="auto"/>
        <w:rPr>
          <w:lang w:val="en-GB"/>
        </w:rPr>
      </w:pPr>
      <w:r w:rsidRPr="00610C17">
        <w:rPr>
          <w:lang w:val="en-GB"/>
        </w:rPr>
        <w:t>partially fulfilled</w:t>
      </w:r>
    </w:p>
    <w:p w14:paraId="48599B2A" w14:textId="77777777" w:rsidR="003940EB" w:rsidRDefault="00E4152B" w:rsidP="003940EB">
      <w:pPr>
        <w:pStyle w:val="ListParagraph"/>
        <w:numPr>
          <w:ilvl w:val="1"/>
          <w:numId w:val="3"/>
        </w:numPr>
        <w:spacing w:after="160" w:line="259" w:lineRule="auto"/>
        <w:rPr>
          <w:lang w:val="en-GB"/>
        </w:rPr>
      </w:pPr>
      <w:r w:rsidRPr="00610C17">
        <w:rPr>
          <w:lang w:val="en-GB"/>
        </w:rPr>
        <w:t>not fulfilled</w:t>
      </w:r>
    </w:p>
    <w:p w14:paraId="331CB872" w14:textId="23213402" w:rsidR="00E4152B" w:rsidRPr="00D54C84" w:rsidRDefault="00E4152B" w:rsidP="003940EB">
      <w:pPr>
        <w:pStyle w:val="ListParagraph"/>
        <w:numPr>
          <w:ilvl w:val="1"/>
          <w:numId w:val="3"/>
        </w:numPr>
        <w:spacing w:after="160" w:line="259" w:lineRule="auto"/>
        <w:rPr>
          <w:lang w:val="en-GB"/>
        </w:rPr>
      </w:pPr>
      <w:r w:rsidRPr="00610C17">
        <w:rPr>
          <w:lang w:val="en-GB"/>
        </w:rPr>
        <w:t>not applicable</w:t>
      </w:r>
    </w:p>
    <w:p w14:paraId="6FDCAE4D" w14:textId="77777777" w:rsidR="00E4152B" w:rsidRDefault="00E4152B" w:rsidP="0049397B">
      <w:pPr>
        <w:pStyle w:val="Heading2"/>
        <w:rPr>
          <w:lang w:val="sk"/>
        </w:rPr>
      </w:pPr>
      <w:bookmarkStart w:id="108" w:name="_Toc153550032"/>
      <w:bookmarkStart w:id="109" w:name="_Toc153803687"/>
      <w:r>
        <w:rPr>
          <w:lang w:val="sk"/>
        </w:rPr>
        <w:t>3.2 Information on engagement with other stakeholders on the follow-up of a complaint</w:t>
      </w:r>
      <w:bookmarkEnd w:id="108"/>
      <w:bookmarkEnd w:id="109"/>
      <w:r>
        <w:rPr>
          <w:lang w:val="sk"/>
        </w:rPr>
        <w:t xml:space="preserve">   </w:t>
      </w:r>
    </w:p>
    <w:p w14:paraId="0017A55B" w14:textId="77777777" w:rsidR="00E4152B" w:rsidRDefault="00E4152B" w:rsidP="0049397B">
      <w:pPr>
        <w:rPr>
          <w:lang w:val="sk"/>
        </w:rPr>
      </w:pPr>
      <w:r>
        <w:rPr>
          <w:lang w:val="sk"/>
        </w:rPr>
        <w:t>Finally and when available</w:t>
      </w:r>
      <w:r w:rsidRPr="007C5176">
        <w:rPr>
          <w:lang w:val="sk"/>
        </w:rPr>
        <w:t>, it might be usefull to collect information about further</w:t>
      </w:r>
      <w:r>
        <w:rPr>
          <w:lang w:val="sk"/>
        </w:rPr>
        <w:t xml:space="preserve"> </w:t>
      </w:r>
      <w:r w:rsidRPr="007C5176">
        <w:rPr>
          <w:lang w:val="sk"/>
        </w:rPr>
        <w:t>actions</w:t>
      </w:r>
      <w:r>
        <w:rPr>
          <w:lang w:val="sk"/>
        </w:rPr>
        <w:t xml:space="preserve"> of your equality organization which involve follow-up engagement with other stakeholders: </w:t>
      </w:r>
    </w:p>
    <w:p w14:paraId="262F3E65" w14:textId="77777777" w:rsidR="00E4152B" w:rsidRPr="009F4C44" w:rsidRDefault="00E4152B" w:rsidP="0049397B">
      <w:pPr>
        <w:pStyle w:val="ListParagraph"/>
        <w:numPr>
          <w:ilvl w:val="0"/>
          <w:numId w:val="24"/>
        </w:numPr>
        <w:spacing w:after="160" w:line="259" w:lineRule="auto"/>
        <w:ind w:left="709"/>
        <w:rPr>
          <w:lang w:val="sk"/>
        </w:rPr>
      </w:pPr>
      <w:r w:rsidRPr="009F4C44">
        <w:rPr>
          <w:lang w:val="sk"/>
        </w:rPr>
        <w:t>Consultations with relevant authorities to implement recommendations</w:t>
      </w:r>
      <w:r>
        <w:rPr>
          <w:lang w:val="sk"/>
        </w:rPr>
        <w:t xml:space="preserve"> or decisions.</w:t>
      </w:r>
    </w:p>
    <w:p w14:paraId="7D797438" w14:textId="77777777" w:rsidR="00E4152B" w:rsidRPr="007C5176" w:rsidRDefault="00E4152B" w:rsidP="0049397B">
      <w:pPr>
        <w:numPr>
          <w:ilvl w:val="0"/>
          <w:numId w:val="24"/>
        </w:numPr>
        <w:spacing w:after="160" w:line="259" w:lineRule="auto"/>
        <w:ind w:left="709"/>
        <w:rPr>
          <w:lang w:val="sk"/>
        </w:rPr>
      </w:pPr>
      <w:r w:rsidRPr="007C5176">
        <w:rPr>
          <w:lang w:val="sk"/>
        </w:rPr>
        <w:t xml:space="preserve">Consultations with </w:t>
      </w:r>
      <w:r>
        <w:rPr>
          <w:lang w:val="sk"/>
        </w:rPr>
        <w:t>civil society</w:t>
      </w:r>
      <w:r w:rsidRPr="007C5176">
        <w:rPr>
          <w:lang w:val="sk"/>
        </w:rPr>
        <w:t xml:space="preserve"> stakeholders</w:t>
      </w:r>
      <w:r>
        <w:rPr>
          <w:lang w:val="sk"/>
        </w:rPr>
        <w:t>.</w:t>
      </w:r>
    </w:p>
    <w:p w14:paraId="7C5A51E2" w14:textId="0303C516" w:rsidR="00855B8B" w:rsidRPr="00D54C84" w:rsidRDefault="00E4152B" w:rsidP="0049397B">
      <w:pPr>
        <w:numPr>
          <w:ilvl w:val="0"/>
          <w:numId w:val="24"/>
        </w:numPr>
        <w:spacing w:after="160" w:line="259" w:lineRule="auto"/>
        <w:ind w:left="709"/>
        <w:rPr>
          <w:lang w:val="sk"/>
        </w:rPr>
      </w:pPr>
      <w:r>
        <w:rPr>
          <w:lang w:val="sk"/>
        </w:rPr>
        <w:t>Engagement with individiuals and communities affected by the outcome of a complaint.</w:t>
      </w:r>
    </w:p>
    <w:sectPr w:rsidR="00855B8B" w:rsidRPr="00D54C84" w:rsidSect="000875A5">
      <w:headerReference w:type="default" r:id="rId53"/>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9928A" w14:textId="77777777" w:rsidR="000875A5" w:rsidRDefault="000875A5" w:rsidP="00855B8B">
      <w:pPr>
        <w:spacing w:after="0" w:line="240" w:lineRule="auto"/>
      </w:pPr>
      <w:r>
        <w:separator/>
      </w:r>
    </w:p>
  </w:endnote>
  <w:endnote w:type="continuationSeparator" w:id="0">
    <w:p w14:paraId="6CFF6B94" w14:textId="77777777" w:rsidR="000875A5" w:rsidRDefault="000875A5" w:rsidP="00855B8B">
      <w:pPr>
        <w:spacing w:after="0" w:line="240" w:lineRule="auto"/>
      </w:pPr>
      <w:r>
        <w:continuationSeparator/>
      </w:r>
    </w:p>
  </w:endnote>
  <w:endnote w:type="continuationNotice" w:id="1">
    <w:p w14:paraId="2903B0EE" w14:textId="77777777" w:rsidR="000875A5" w:rsidRDefault="000875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DINPro-Regular">
    <w:panose1 w:val="02000503030000020004"/>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INPro-Light">
    <w:panose1 w:val="02000504040000020003"/>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DIN-LightItalicAlt">
    <w:panose1 w:val="00000000000000000000"/>
    <w:charset w:val="00"/>
    <w:family w:val="modern"/>
    <w:notTrueType/>
    <w:pitch w:val="variable"/>
    <w:sig w:usb0="A000002F" w:usb1="4000004A" w:usb2="00000000" w:usb3="00000000" w:csb0="00000111" w:csb1="00000000"/>
  </w:font>
  <w:font w:name="MyriadPro-Regular">
    <w:altName w:val="Yu Gothic"/>
    <w:panose1 w:val="00000000000000000000"/>
    <w:charset w:val="80"/>
    <w:family w:val="swiss"/>
    <w:notTrueType/>
    <w:pitch w:val="default"/>
    <w:sig w:usb0="00000001" w:usb1="08070000" w:usb2="00000010" w:usb3="00000000" w:csb0="00020000" w:csb1="00000000"/>
  </w:font>
  <w:font w:name="ECSquareSansPro3">
    <w:altName w:val="Yu Gothic"/>
    <w:panose1 w:val="00000000000000000000"/>
    <w:charset w:val="80"/>
    <w:family w:val="auto"/>
    <w:notTrueType/>
    <w:pitch w:val="default"/>
    <w:sig w:usb0="00000001" w:usb1="08070000" w:usb2="00000010" w:usb3="00000000" w:csb0="00020000" w:csb1="00000000"/>
  </w:font>
  <w:font w:name="ECSquareSans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408593"/>
      <w:docPartObj>
        <w:docPartGallery w:val="Page Numbers (Bottom of Page)"/>
        <w:docPartUnique/>
      </w:docPartObj>
    </w:sdtPr>
    <w:sdtEndPr>
      <w:rPr>
        <w:noProof/>
      </w:rPr>
    </w:sdtEndPr>
    <w:sdtContent>
      <w:p w14:paraId="269FA208" w14:textId="648C5778" w:rsidR="00357A5B" w:rsidRDefault="001D34C1">
        <w:pPr>
          <w:pStyle w:val="Footer"/>
          <w:jc w:val="right"/>
        </w:pPr>
        <w:r w:rsidRPr="006D43B2">
          <w:rPr>
            <w:rFonts w:ascii="DINPro-Bold" w:hAnsi="DINPro-Bold"/>
            <w:noProof/>
            <w:color w:val="22489E"/>
          </w:rPr>
          <mc:AlternateContent>
            <mc:Choice Requires="wps">
              <w:drawing>
                <wp:anchor distT="0" distB="0" distL="114300" distR="114300" simplePos="0" relativeHeight="251658240" behindDoc="0" locked="0" layoutInCell="1" allowOverlap="1" wp14:anchorId="3C50474B" wp14:editId="03659682">
                  <wp:simplePos x="0" y="0"/>
                  <wp:positionH relativeFrom="column">
                    <wp:posOffset>5790760</wp:posOffset>
                  </wp:positionH>
                  <wp:positionV relativeFrom="paragraph">
                    <wp:posOffset>-51826</wp:posOffset>
                  </wp:positionV>
                  <wp:extent cx="10160" cy="900000"/>
                  <wp:effectExtent l="19050" t="19050" r="27940" b="33655"/>
                  <wp:wrapNone/>
                  <wp:docPr id="1600489671" name="Straight Connector 1600489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00000"/>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166688" id="Straight Connector 1600489671"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95pt,-4.1pt" to="456.7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" strokecolor="#22489e" strokeweight="3pt">
                  <v:stroke joinstyle="miter"/>
                </v:line>
              </w:pict>
            </mc:Fallback>
          </mc:AlternateContent>
        </w:r>
        <w:r w:rsidR="00357A5B">
          <w:fldChar w:fldCharType="begin"/>
        </w:r>
        <w:r w:rsidR="00357A5B">
          <w:instrText xml:space="preserve"> PAGE   \* MERGEFORMAT </w:instrText>
        </w:r>
        <w:r w:rsidR="00357A5B">
          <w:fldChar w:fldCharType="separate"/>
        </w:r>
        <w:r w:rsidR="00357A5B">
          <w:rPr>
            <w:noProof/>
          </w:rPr>
          <w:t>2</w:t>
        </w:r>
        <w:r w:rsidR="00357A5B">
          <w:rPr>
            <w:noProof/>
          </w:rPr>
          <w:fldChar w:fldCharType="end"/>
        </w:r>
      </w:p>
    </w:sdtContent>
  </w:sdt>
  <w:p w14:paraId="5448EAE2" w14:textId="77777777" w:rsidR="00357A5B" w:rsidRDefault="00357A5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781772"/>
      <w:docPartObj>
        <w:docPartGallery w:val="Page Numbers (Bottom of Page)"/>
        <w:docPartUnique/>
      </w:docPartObj>
    </w:sdtPr>
    <w:sdtEndPr>
      <w:rPr>
        <w:noProof/>
      </w:rPr>
    </w:sdtEndPr>
    <w:sdtContent>
      <w:p w14:paraId="22C549B5" w14:textId="77777777" w:rsidR="00C269A8" w:rsidRDefault="00C269A8">
        <w:pPr>
          <w:pStyle w:val="Footer"/>
          <w:jc w:val="right"/>
        </w:pPr>
        <w:r w:rsidRPr="006D43B2">
          <w:rPr>
            <w:rFonts w:ascii="DINPro-Bold" w:hAnsi="DINPro-Bold"/>
            <w:noProof/>
            <w:color w:val="22489E"/>
          </w:rPr>
          <mc:AlternateContent>
            <mc:Choice Requires="wps">
              <w:drawing>
                <wp:anchor distT="0" distB="0" distL="114300" distR="114300" simplePos="0" relativeHeight="251658250" behindDoc="0" locked="0" layoutInCell="1" allowOverlap="1" wp14:anchorId="4FE95BBB" wp14:editId="23137D3D">
                  <wp:simplePos x="0" y="0"/>
                  <wp:positionH relativeFrom="column">
                    <wp:posOffset>5801848</wp:posOffset>
                  </wp:positionH>
                  <wp:positionV relativeFrom="paragraph">
                    <wp:posOffset>-57150</wp:posOffset>
                  </wp:positionV>
                  <wp:extent cx="10160" cy="948153"/>
                  <wp:effectExtent l="19050" t="19050" r="27940" b="23495"/>
                  <wp:wrapNone/>
                  <wp:docPr id="1622190538" name="Straight Connector 16221905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48153"/>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65C21" id="Straight Connector 1622190538" o:spid="_x0000_s1026" alt="&quot;&quot;" style="position:absolute;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4.5pt" to="457.6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" strokecolor="#22489e" strokeweight="3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05A96DE3" w14:textId="77777777" w:rsidR="00C269A8" w:rsidRDefault="00C269A8" w:rsidP="004136F1">
    <w:pPr>
      <w:pStyle w:val="Footer"/>
      <w:tabs>
        <w:tab w:val="clear" w:pos="4513"/>
        <w:tab w:val="clear" w:pos="9026"/>
        <w:tab w:val="left" w:pos="7829"/>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299458"/>
      <w:docPartObj>
        <w:docPartGallery w:val="Page Numbers (Bottom of Page)"/>
        <w:docPartUnique/>
      </w:docPartObj>
    </w:sdtPr>
    <w:sdtEndPr>
      <w:rPr>
        <w:noProof/>
      </w:rPr>
    </w:sdtEndPr>
    <w:sdtContent>
      <w:p w14:paraId="1B40A3F7" w14:textId="2B0011CB" w:rsidR="00B63711" w:rsidRDefault="00000000">
        <w:pPr>
          <w:pStyle w:val="Footer"/>
          <w:jc w:val="right"/>
        </w:pPr>
      </w:p>
    </w:sdtContent>
  </w:sdt>
  <w:p w14:paraId="19DEF374" w14:textId="77777777" w:rsidR="00B63711" w:rsidRDefault="00B63711" w:rsidP="004136F1">
    <w:pPr>
      <w:pStyle w:val="Footer"/>
      <w:tabs>
        <w:tab w:val="clear" w:pos="4513"/>
        <w:tab w:val="clear" w:pos="9026"/>
        <w:tab w:val="left" w:pos="7829"/>
      </w:tabs>
    </w:pP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67808"/>
      <w:docPartObj>
        <w:docPartGallery w:val="Page Numbers (Bottom of Page)"/>
        <w:docPartUnique/>
      </w:docPartObj>
    </w:sdtPr>
    <w:sdtEndPr>
      <w:rPr>
        <w:noProof/>
      </w:rPr>
    </w:sdtEndPr>
    <w:sdtContent>
      <w:p w14:paraId="11CF15D2" w14:textId="77777777" w:rsidR="00B63711" w:rsidRDefault="00B63711">
        <w:pPr>
          <w:pStyle w:val="Footer"/>
          <w:jc w:val="right"/>
        </w:pPr>
        <w:r w:rsidRPr="006D43B2">
          <w:rPr>
            <w:rFonts w:ascii="DINPro-Bold" w:hAnsi="DINPro-Bold"/>
            <w:noProof/>
            <w:color w:val="22489E"/>
          </w:rPr>
          <mc:AlternateContent>
            <mc:Choice Requires="wps">
              <w:drawing>
                <wp:anchor distT="0" distB="0" distL="114300" distR="114300" simplePos="0" relativeHeight="251658253" behindDoc="0" locked="0" layoutInCell="1" allowOverlap="1" wp14:anchorId="10C4977C" wp14:editId="2BC3B799">
                  <wp:simplePos x="0" y="0"/>
                  <wp:positionH relativeFrom="column">
                    <wp:posOffset>5801848</wp:posOffset>
                  </wp:positionH>
                  <wp:positionV relativeFrom="paragraph">
                    <wp:posOffset>-57150</wp:posOffset>
                  </wp:positionV>
                  <wp:extent cx="10160" cy="948153"/>
                  <wp:effectExtent l="19050" t="19050" r="27940" b="23495"/>
                  <wp:wrapNone/>
                  <wp:docPr id="1514618687" name="Straight Connector 15146186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48153"/>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24A48" id="Straight Connector 1514618687" o:spid="_x0000_s1026" alt="&quot;&quot;"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4.5pt" to="457.6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" strokecolor="#22489e" strokeweight="3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5084C69F" w14:textId="77777777" w:rsidR="00B63711" w:rsidRDefault="00B63711" w:rsidP="004136F1">
    <w:pPr>
      <w:pStyle w:val="Footer"/>
      <w:tabs>
        <w:tab w:val="clear" w:pos="4513"/>
        <w:tab w:val="clear" w:pos="9026"/>
        <w:tab w:val="left" w:pos="7829"/>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177764"/>
      <w:docPartObj>
        <w:docPartGallery w:val="Page Numbers (Bottom of Page)"/>
        <w:docPartUnique/>
      </w:docPartObj>
    </w:sdtPr>
    <w:sdtEndPr>
      <w:rPr>
        <w:noProof/>
      </w:rPr>
    </w:sdtEndPr>
    <w:sdtContent>
      <w:p w14:paraId="2F6D896E" w14:textId="35D73A27" w:rsidR="005D5E08" w:rsidRDefault="00E06C64">
        <w:pPr>
          <w:pStyle w:val="Footer"/>
          <w:jc w:val="right"/>
        </w:pPr>
        <w:r w:rsidRPr="006D43B2">
          <w:rPr>
            <w:rFonts w:ascii="DINPro-Bold" w:hAnsi="DINPro-Bold"/>
            <w:noProof/>
            <w:color w:val="22489E"/>
          </w:rPr>
          <mc:AlternateContent>
            <mc:Choice Requires="wps">
              <w:drawing>
                <wp:anchor distT="0" distB="0" distL="114300" distR="114300" simplePos="0" relativeHeight="251658241" behindDoc="0" locked="0" layoutInCell="1" allowOverlap="1" wp14:anchorId="0EE025B6" wp14:editId="6B4BB637">
                  <wp:simplePos x="0" y="0"/>
                  <wp:positionH relativeFrom="column">
                    <wp:posOffset>5792665</wp:posOffset>
                  </wp:positionH>
                  <wp:positionV relativeFrom="paragraph">
                    <wp:posOffset>-71755</wp:posOffset>
                  </wp:positionV>
                  <wp:extent cx="10160" cy="948153"/>
                  <wp:effectExtent l="19050" t="19050" r="27940" b="23495"/>
                  <wp:wrapNone/>
                  <wp:docPr id="1196605849" name="Straight Connector 11966058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48153"/>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B70178" id="Straight Connector 1196605849" o:spid="_x0000_s1026" alt="&quot;&quot;" style="position:absolute;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1pt,-5.65pt" to="456.9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" strokecolor="#22489e" strokeweight="3pt">
                  <v:stroke joinstyle="miter"/>
                </v:line>
              </w:pict>
            </mc:Fallback>
          </mc:AlternateContent>
        </w:r>
        <w:r w:rsidR="005D5E08">
          <w:fldChar w:fldCharType="begin"/>
        </w:r>
        <w:r w:rsidR="005D5E08">
          <w:instrText xml:space="preserve"> PAGE   \* MERGEFORMAT </w:instrText>
        </w:r>
        <w:r w:rsidR="005D5E08">
          <w:fldChar w:fldCharType="separate"/>
        </w:r>
        <w:r w:rsidR="005D5E08">
          <w:rPr>
            <w:noProof/>
          </w:rPr>
          <w:t>2</w:t>
        </w:r>
        <w:r w:rsidR="005D5E08">
          <w:rPr>
            <w:noProof/>
          </w:rPr>
          <w:fldChar w:fldCharType="end"/>
        </w:r>
      </w:p>
    </w:sdtContent>
  </w:sdt>
  <w:p w14:paraId="183E0599" w14:textId="668C77A7" w:rsidR="005D5E08" w:rsidRDefault="005D5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AF41" w14:textId="47814D9D" w:rsidR="00A92F79" w:rsidRDefault="00A92F79">
    <w:pPr>
      <w:pStyle w:val="Footer"/>
      <w:jc w:val="right"/>
    </w:pPr>
  </w:p>
  <w:p w14:paraId="39F8419B" w14:textId="6E70DA6A" w:rsidR="00A92F79" w:rsidRDefault="00A92F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7040767"/>
      <w:docPartObj>
        <w:docPartGallery w:val="Page Numbers (Bottom of Page)"/>
        <w:docPartUnique/>
      </w:docPartObj>
    </w:sdtPr>
    <w:sdtEndPr>
      <w:rPr>
        <w:noProof/>
      </w:rPr>
    </w:sdtEndPr>
    <w:sdtContent>
      <w:p w14:paraId="6D07F335" w14:textId="77777777" w:rsidR="00AC6DCD" w:rsidRDefault="00AC6DCD">
        <w:pPr>
          <w:pStyle w:val="Footer"/>
          <w:jc w:val="right"/>
        </w:pPr>
        <w:r w:rsidRPr="006D43B2">
          <w:rPr>
            <w:rFonts w:ascii="DINPro-Bold" w:hAnsi="DINPro-Bold"/>
            <w:noProof/>
            <w:color w:val="22489E"/>
          </w:rPr>
          <mc:AlternateContent>
            <mc:Choice Requires="wps">
              <w:drawing>
                <wp:anchor distT="0" distB="0" distL="114300" distR="114300" simplePos="0" relativeHeight="251658242" behindDoc="0" locked="0" layoutInCell="1" allowOverlap="1" wp14:anchorId="501FA08C" wp14:editId="529A56A3">
                  <wp:simplePos x="0" y="0"/>
                  <wp:positionH relativeFrom="column">
                    <wp:posOffset>5801848</wp:posOffset>
                  </wp:positionH>
                  <wp:positionV relativeFrom="paragraph">
                    <wp:posOffset>-57150</wp:posOffset>
                  </wp:positionV>
                  <wp:extent cx="10160" cy="948153"/>
                  <wp:effectExtent l="19050" t="19050" r="27940" b="23495"/>
                  <wp:wrapNone/>
                  <wp:docPr id="876810392" name="Straight Connector 8768103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48153"/>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2B9E1" id="Straight Connector 876810392" o:spid="_x0000_s1026" alt="&quot;&quot;" style="position:absolute;flip:x;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4.5pt" to="457.6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" strokecolor="#22489e" strokeweight="3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650A1DA1" w14:textId="30B63B06" w:rsidR="00AC6DCD" w:rsidRDefault="004136F1" w:rsidP="004136F1">
    <w:pPr>
      <w:pStyle w:val="Footer"/>
      <w:tabs>
        <w:tab w:val="clear" w:pos="4513"/>
        <w:tab w:val="clear" w:pos="9026"/>
        <w:tab w:val="left" w:pos="7829"/>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A176" w14:textId="2DDA7E4A" w:rsidR="004136F1" w:rsidRDefault="004136F1" w:rsidP="00E31BCE">
    <w:pPr>
      <w:pStyle w:val="Footer"/>
      <w:jc w:val="center"/>
    </w:pPr>
  </w:p>
  <w:p w14:paraId="78440A0D" w14:textId="77777777" w:rsidR="004136F1" w:rsidRDefault="004136F1" w:rsidP="004136F1">
    <w:pPr>
      <w:pStyle w:val="Footer"/>
      <w:tabs>
        <w:tab w:val="clear" w:pos="4513"/>
        <w:tab w:val="clear" w:pos="9026"/>
        <w:tab w:val="left" w:pos="7829"/>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986978"/>
      <w:docPartObj>
        <w:docPartGallery w:val="Page Numbers (Bottom of Page)"/>
        <w:docPartUnique/>
      </w:docPartObj>
    </w:sdtPr>
    <w:sdtEndPr>
      <w:rPr>
        <w:noProof/>
      </w:rPr>
    </w:sdtEndPr>
    <w:sdtContent>
      <w:p w14:paraId="6BABADB2" w14:textId="77777777" w:rsidR="004136F1" w:rsidRDefault="004136F1">
        <w:pPr>
          <w:pStyle w:val="Footer"/>
          <w:jc w:val="right"/>
        </w:pPr>
        <w:r w:rsidRPr="006D43B2">
          <w:rPr>
            <w:rFonts w:ascii="DINPro-Bold" w:hAnsi="DINPro-Bold"/>
            <w:noProof/>
            <w:color w:val="22489E"/>
          </w:rPr>
          <mc:AlternateContent>
            <mc:Choice Requires="wps">
              <w:drawing>
                <wp:anchor distT="0" distB="0" distL="114300" distR="114300" simplePos="0" relativeHeight="251658244" behindDoc="0" locked="0" layoutInCell="1" allowOverlap="1" wp14:anchorId="34398EB6" wp14:editId="78CEE4BC">
                  <wp:simplePos x="0" y="0"/>
                  <wp:positionH relativeFrom="column">
                    <wp:posOffset>5801848</wp:posOffset>
                  </wp:positionH>
                  <wp:positionV relativeFrom="paragraph">
                    <wp:posOffset>-57150</wp:posOffset>
                  </wp:positionV>
                  <wp:extent cx="10160" cy="948153"/>
                  <wp:effectExtent l="19050" t="19050" r="27940" b="23495"/>
                  <wp:wrapNone/>
                  <wp:docPr id="685251111" name="Straight Connector 6852511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48153"/>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C169B3" id="Straight Connector 685251111" o:spid="_x0000_s1026" alt="&quot;&quot;" style="position:absolute;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4.5pt" to="457.6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" strokecolor="#22489e" strokeweight="3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4336F17" w14:textId="77777777" w:rsidR="004136F1" w:rsidRDefault="004136F1" w:rsidP="004136F1">
    <w:pPr>
      <w:pStyle w:val="Footer"/>
      <w:tabs>
        <w:tab w:val="clear" w:pos="4513"/>
        <w:tab w:val="clear" w:pos="9026"/>
        <w:tab w:val="left" w:pos="7829"/>
      </w:tabs>
    </w:pPr>
    <w: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3DE1" w14:textId="7B4FE057" w:rsidR="00E764C1" w:rsidRDefault="00E764C1">
    <w:pPr>
      <w:pStyle w:val="Footer"/>
      <w:jc w:val="right"/>
    </w:pPr>
  </w:p>
  <w:p w14:paraId="4438A6CC" w14:textId="77777777" w:rsidR="00E764C1" w:rsidRDefault="00E764C1" w:rsidP="004136F1">
    <w:pPr>
      <w:pStyle w:val="Footer"/>
      <w:tabs>
        <w:tab w:val="clear" w:pos="4513"/>
        <w:tab w:val="clear" w:pos="9026"/>
        <w:tab w:val="left" w:pos="7829"/>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283347"/>
      <w:docPartObj>
        <w:docPartGallery w:val="Page Numbers (Bottom of Page)"/>
        <w:docPartUnique/>
      </w:docPartObj>
    </w:sdtPr>
    <w:sdtEndPr>
      <w:rPr>
        <w:noProof/>
      </w:rPr>
    </w:sdtEndPr>
    <w:sdtContent>
      <w:p w14:paraId="07BECB4E" w14:textId="77777777" w:rsidR="00E764C1" w:rsidRDefault="00E764C1">
        <w:pPr>
          <w:pStyle w:val="Footer"/>
          <w:jc w:val="right"/>
        </w:pPr>
        <w:r w:rsidRPr="006D43B2">
          <w:rPr>
            <w:rFonts w:ascii="DINPro-Bold" w:hAnsi="DINPro-Bold"/>
            <w:noProof/>
            <w:color w:val="22489E"/>
          </w:rPr>
          <mc:AlternateContent>
            <mc:Choice Requires="wps">
              <w:drawing>
                <wp:anchor distT="0" distB="0" distL="114300" distR="114300" simplePos="0" relativeHeight="251658247" behindDoc="0" locked="0" layoutInCell="1" allowOverlap="1" wp14:anchorId="78CAC732" wp14:editId="61FC30AD">
                  <wp:simplePos x="0" y="0"/>
                  <wp:positionH relativeFrom="column">
                    <wp:posOffset>5801848</wp:posOffset>
                  </wp:positionH>
                  <wp:positionV relativeFrom="paragraph">
                    <wp:posOffset>-57150</wp:posOffset>
                  </wp:positionV>
                  <wp:extent cx="10160" cy="948153"/>
                  <wp:effectExtent l="19050" t="19050" r="27940" b="23495"/>
                  <wp:wrapNone/>
                  <wp:docPr id="882725245" name="Straight Connector 882725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0160" cy="948153"/>
                          </a:xfrm>
                          <a:prstGeom prst="line">
                            <a:avLst/>
                          </a:prstGeom>
                          <a:ln w="38100">
                            <a:solidFill>
                              <a:srgbClr val="2248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9FF6E" id="Straight Connector 882725245" o:spid="_x0000_s1026" alt="&quot;&quot;"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4.5pt" to="457.6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" strokecolor="#22489e" strokeweight="3pt">
                  <v:stroke joinstyle="miter"/>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D8A2C1A" w14:textId="77777777" w:rsidR="00E764C1" w:rsidRDefault="00E764C1" w:rsidP="004136F1">
    <w:pPr>
      <w:pStyle w:val="Footer"/>
      <w:tabs>
        <w:tab w:val="clear" w:pos="4513"/>
        <w:tab w:val="clear" w:pos="9026"/>
        <w:tab w:val="left" w:pos="7829"/>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0CD0F" w14:textId="77777777" w:rsidR="00C269A8" w:rsidRDefault="00C269A8" w:rsidP="004136F1">
    <w:pPr>
      <w:pStyle w:val="Footer"/>
      <w:tabs>
        <w:tab w:val="clear" w:pos="4513"/>
        <w:tab w:val="clear" w:pos="9026"/>
        <w:tab w:val="left" w:pos="782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C8A73" w14:textId="77777777" w:rsidR="000875A5" w:rsidRDefault="000875A5" w:rsidP="00855B8B">
      <w:pPr>
        <w:spacing w:after="0" w:line="240" w:lineRule="auto"/>
      </w:pPr>
      <w:r>
        <w:separator/>
      </w:r>
    </w:p>
  </w:footnote>
  <w:footnote w:type="continuationSeparator" w:id="0">
    <w:p w14:paraId="656DA68E" w14:textId="77777777" w:rsidR="000875A5" w:rsidRDefault="000875A5" w:rsidP="00855B8B">
      <w:pPr>
        <w:spacing w:after="0" w:line="240" w:lineRule="auto"/>
      </w:pPr>
      <w:r>
        <w:continuationSeparator/>
      </w:r>
    </w:p>
  </w:footnote>
  <w:footnote w:type="continuationNotice" w:id="1">
    <w:p w14:paraId="7D77FBEE" w14:textId="77777777" w:rsidR="000875A5" w:rsidRDefault="000875A5">
      <w:pPr>
        <w:spacing w:after="0" w:line="240" w:lineRule="auto"/>
      </w:pPr>
    </w:p>
  </w:footnote>
  <w:footnote w:id="2">
    <w:p w14:paraId="61CAD8BB" w14:textId="0A95FF42" w:rsidR="00E4152B" w:rsidRDefault="00E4152B" w:rsidP="00E4152B">
      <w:pPr>
        <w:pStyle w:val="FootnoteText"/>
      </w:pPr>
      <w:r>
        <w:rPr>
          <w:rStyle w:val="FootnoteReference"/>
        </w:rPr>
        <w:footnoteRef/>
      </w:r>
      <w:r w:rsidRPr="00712C11">
        <w:t xml:space="preserve"> Commission Recommendation of 22.06.2018 on standards for </w:t>
      </w:r>
      <w:r w:rsidR="00397D42">
        <w:t>Equality Bodies</w:t>
      </w:r>
      <w:r w:rsidRPr="00712C11">
        <w:t xml:space="preserve">, p. 6: </w:t>
      </w:r>
      <w:hyperlink r:id="rId1" w:history="1">
        <w:r w:rsidR="00497E39" w:rsidRPr="00DD41F9">
          <w:rPr>
            <w:rStyle w:val="Hyperlink"/>
          </w:rPr>
          <w:t>https://ec.europa.eu/info/sites/info/files/2_en_act_part1_v4.pdf</w:t>
        </w:r>
      </w:hyperlink>
      <w:r w:rsidRPr="00712C11">
        <w:t>.</w:t>
      </w:r>
      <w:r w:rsidR="00497E39">
        <w:t xml:space="preserve"> </w:t>
      </w:r>
    </w:p>
  </w:footnote>
  <w:footnote w:id="3">
    <w:p w14:paraId="3DE96569" w14:textId="77777777" w:rsidR="00E4152B" w:rsidRPr="00D57FDA" w:rsidRDefault="00E4152B" w:rsidP="00E4152B">
      <w:pPr>
        <w:pStyle w:val="FootnoteText"/>
        <w:jc w:val="both"/>
        <w:rPr>
          <w:lang w:val="sl-SI"/>
        </w:rPr>
      </w:pPr>
      <w:r w:rsidRPr="003570FF">
        <w:rPr>
          <w:rStyle w:val="FootnoteReference"/>
        </w:rPr>
        <w:footnoteRef/>
      </w:r>
      <w:r w:rsidRPr="0043792D">
        <w:t xml:space="preserve"> Article 8 of the EU Charter of Fundamental Rights stipulates that everyone has the right to the protection of personal data concerning him on her, and that such data must be processed fairly for specified purposes and on the basis of the consent of the person concerned or some other legitimate basis laid down by law. Everyone has the right of access to data which has been collected concerning him or her, and the right to have it rectified. </w:t>
      </w:r>
    </w:p>
  </w:footnote>
  <w:footnote w:id="4">
    <w:p w14:paraId="3DE44111" w14:textId="77777777" w:rsidR="00E4152B" w:rsidRPr="00C83898" w:rsidRDefault="00E4152B" w:rsidP="00E4152B">
      <w:pPr>
        <w:pStyle w:val="FootnoteText"/>
        <w:rPr>
          <w:lang w:val="sl-SI"/>
        </w:rPr>
      </w:pPr>
      <w:r w:rsidRPr="00D57FDA">
        <w:rPr>
          <w:rStyle w:val="FootnoteReference"/>
        </w:rPr>
        <w:footnoteRef/>
      </w:r>
      <w:r w:rsidRPr="0043792D">
        <w:t xml:space="preserve"> European Court of Human Rights (ECtHR), Amann v Switzerland (16 February 2000); ECtHR, MS v. Sweden (27 August 1997); S. and </w:t>
      </w:r>
      <w:proofErr w:type="spellStart"/>
      <w:r w:rsidRPr="0043792D">
        <w:t>Marper</w:t>
      </w:r>
      <w:proofErr w:type="spellEnd"/>
      <w:r w:rsidRPr="0043792D">
        <w:t xml:space="preserve"> v. the United Kingdom (4 December 2008), paragraph 67. </w:t>
      </w:r>
    </w:p>
  </w:footnote>
  <w:footnote w:id="5">
    <w:p w14:paraId="78A0ED6F" w14:textId="77777777" w:rsidR="00E4152B" w:rsidRPr="00252F8E" w:rsidRDefault="00E4152B" w:rsidP="00E4152B">
      <w:pPr>
        <w:pStyle w:val="FootnoteText"/>
        <w:rPr>
          <w:lang w:val="sl-SI"/>
        </w:rPr>
      </w:pPr>
      <w:r>
        <w:rPr>
          <w:rStyle w:val="FootnoteReference"/>
        </w:rPr>
        <w:footnoteRef/>
      </w:r>
      <w:r w:rsidRPr="00F25A34">
        <w:t xml:space="preserve"> </w:t>
      </w:r>
      <w:r>
        <w:rPr>
          <w:lang w:val="sl-SI"/>
        </w:rPr>
        <w:t xml:space="preserve">GDPR, </w:t>
      </w:r>
      <w:r w:rsidR="00000000">
        <w:fldChar w:fldCharType="begin"/>
      </w:r>
      <w:r w:rsidR="00000000">
        <w:instrText>HYPERLINK "file:///D:/Users/NPreslenkova/AppData/Local/Temp/notes758E9C/Regulation%20(EU)%202016/679"</w:instrText>
      </w:r>
      <w:r w:rsidR="00000000">
        <w:fldChar w:fldCharType="separate"/>
      </w:r>
      <w:r>
        <w:rPr>
          <w:rStyle w:val="Hyperlink"/>
          <w:lang w:val="sl-SI"/>
        </w:rPr>
        <w:t>Regulation (EU) 2016/679</w:t>
      </w:r>
      <w:r w:rsidR="00000000">
        <w:rPr>
          <w:rStyle w:val="Hyperlink"/>
          <w:lang w:val="sl-SI"/>
        </w:rPr>
        <w:fldChar w:fldCharType="end"/>
      </w:r>
      <w:r>
        <w:rPr>
          <w:lang w:val="sl-SI"/>
        </w:rPr>
        <w:t xml:space="preserve">.   </w:t>
      </w:r>
    </w:p>
  </w:footnote>
  <w:footnote w:id="6">
    <w:p w14:paraId="50C1A75F" w14:textId="77777777" w:rsidR="00E4152B" w:rsidRPr="0043792D" w:rsidRDefault="00E4152B" w:rsidP="00E4152B">
      <w:pPr>
        <w:pStyle w:val="FootnoteText"/>
        <w:jc w:val="both"/>
      </w:pPr>
      <w:r w:rsidRPr="003570FF">
        <w:rPr>
          <w:rStyle w:val="FootnoteReference"/>
        </w:rPr>
        <w:footnoteRef/>
      </w:r>
      <w:r w:rsidRPr="0043792D">
        <w:t xml:space="preserve"> Article 4 (1) the General Data Protection Regulation (EU), 2016/679 (GDPR). </w:t>
      </w:r>
    </w:p>
  </w:footnote>
  <w:footnote w:id="7">
    <w:p w14:paraId="303EBEA8" w14:textId="77777777" w:rsidR="00E4152B" w:rsidRPr="009E5159" w:rsidRDefault="00E4152B" w:rsidP="00E4152B">
      <w:pPr>
        <w:pStyle w:val="FootnoteText"/>
        <w:rPr>
          <w:lang w:val="sl-SI"/>
        </w:rPr>
      </w:pPr>
      <w:r>
        <w:rPr>
          <w:rStyle w:val="FootnoteReference"/>
        </w:rPr>
        <w:footnoteRef/>
      </w:r>
      <w:r w:rsidRPr="00F25A34">
        <w:t xml:space="preserve"> </w:t>
      </w:r>
      <w:r w:rsidRPr="009E5159">
        <w:rPr>
          <w:lang w:val="en-GB"/>
        </w:rPr>
        <w:t>Recital 26 of GDPR</w:t>
      </w:r>
      <w:r>
        <w:rPr>
          <w:lang w:val="en-GB"/>
        </w:rPr>
        <w:t xml:space="preserve">. </w:t>
      </w:r>
    </w:p>
  </w:footnote>
  <w:footnote w:id="8">
    <w:p w14:paraId="7224F005" w14:textId="77777777" w:rsidR="00E4152B" w:rsidRPr="00A25884" w:rsidRDefault="00E4152B" w:rsidP="00E4152B">
      <w:pPr>
        <w:pStyle w:val="FootnoteText"/>
        <w:rPr>
          <w:lang w:val="sl-SI"/>
        </w:rPr>
      </w:pPr>
      <w:r>
        <w:rPr>
          <w:rStyle w:val="FootnoteReference"/>
        </w:rPr>
        <w:footnoteRef/>
      </w:r>
      <w:r w:rsidRPr="00F25A34">
        <w:t xml:space="preserve"> </w:t>
      </w:r>
      <w:r>
        <w:rPr>
          <w:lang w:val="sl-SI"/>
        </w:rPr>
        <w:t xml:space="preserve">In order to be </w:t>
      </w:r>
      <w:r w:rsidRPr="00A25884">
        <w:rPr>
          <w:lang w:val="en-GB"/>
        </w:rPr>
        <w:t>to be lawful, processing of personal data should comply with Article 6</w:t>
      </w:r>
      <w:r w:rsidRPr="00F25A34">
        <w:t xml:space="preserve"> of GDPR. </w:t>
      </w:r>
    </w:p>
  </w:footnote>
  <w:footnote w:id="9">
    <w:p w14:paraId="0E18EA7A" w14:textId="77777777" w:rsidR="00E4152B" w:rsidRPr="005C18AC" w:rsidRDefault="00E4152B" w:rsidP="00E4152B">
      <w:pPr>
        <w:pStyle w:val="FootnoteText"/>
      </w:pPr>
      <w:r>
        <w:rPr>
          <w:rStyle w:val="FootnoteReference"/>
        </w:rPr>
        <w:footnoteRef/>
      </w:r>
      <w:r w:rsidRPr="00BC484B">
        <w:t xml:space="preserve"> European Data Protection Board Guidelines on consent under Regulation</w:t>
      </w:r>
      <w:r>
        <w:t xml:space="preserve"> </w:t>
      </w:r>
      <w:r w:rsidRPr="00BC484B">
        <w:t>2016/679</w:t>
      </w:r>
      <w:r>
        <w:t>.</w:t>
      </w:r>
      <w:r w:rsidRPr="005C18AC">
        <w:t xml:space="preserve"> </w:t>
      </w:r>
      <w:r w:rsidRPr="003D2BFF">
        <w:t>See</w:t>
      </w:r>
      <w:r>
        <w:t xml:space="preserve"> in particular</w:t>
      </w:r>
      <w:r w:rsidRPr="003D2BFF">
        <w:t xml:space="preserve"> §16</w:t>
      </w:r>
      <w:r>
        <w:t xml:space="preserve">. Available at: </w:t>
      </w:r>
      <w:hyperlink r:id="rId2" w:history="1">
        <w:r w:rsidRPr="001940D4">
          <w:rPr>
            <w:rStyle w:val="Hyperlink"/>
          </w:rPr>
          <w:t>https://edpb.europa.eu/sites/default/files/files/file1/edpb_guidelines_202005_consent_en.pdf</w:t>
        </w:r>
      </w:hyperlink>
    </w:p>
  </w:footnote>
  <w:footnote w:id="10">
    <w:p w14:paraId="6CE80B22" w14:textId="77777777" w:rsidR="00E4152B" w:rsidRPr="00A649D4" w:rsidRDefault="00E4152B" w:rsidP="00E4152B">
      <w:pPr>
        <w:pStyle w:val="FootnoteText"/>
        <w:rPr>
          <w:rFonts w:cstheme="minorHAnsi"/>
          <w:sz w:val="18"/>
          <w:szCs w:val="18"/>
        </w:rPr>
      </w:pPr>
      <w:r w:rsidRPr="00A649D4">
        <w:rPr>
          <w:rStyle w:val="FootnoteReference"/>
          <w:rFonts w:cstheme="minorHAnsi"/>
          <w:sz w:val="18"/>
          <w:szCs w:val="18"/>
        </w:rPr>
        <w:footnoteRef/>
      </w:r>
      <w:r w:rsidRPr="00A649D4">
        <w:rPr>
          <w:rFonts w:cstheme="minorHAnsi"/>
          <w:sz w:val="18"/>
          <w:szCs w:val="18"/>
        </w:rPr>
        <w:t xml:space="preserve"> </w:t>
      </w:r>
      <w:r w:rsidRPr="00A649D4">
        <w:rPr>
          <w:rFonts w:cstheme="minorHAnsi"/>
          <w:sz w:val="18"/>
          <w:szCs w:val="18"/>
          <w:shd w:val="clear" w:color="auto" w:fill="FFFFFF"/>
        </w:rPr>
        <w:t>European Commission, Directorate-General for Justice and Consumers, Chopin, I., Germaine, C., A comparative analysis of non-discrimination law in Europe 2019 : the 28 EU Member States, Albania, North Macedonia, Iceland, Liechtenstein, Montenegro, Norway, Serbia and Turkey compared, Publications Office, 2020, </w:t>
      </w:r>
      <w:hyperlink r:id="rId3" w:tgtFrame="_blank" w:history="1">
        <w:r w:rsidRPr="00A649D4">
          <w:rPr>
            <w:rStyle w:val="Hyperlink"/>
            <w:rFonts w:cstheme="minorHAnsi"/>
            <w:b/>
            <w:bCs/>
            <w:sz w:val="18"/>
            <w:szCs w:val="18"/>
            <w:shd w:val="clear" w:color="auto" w:fill="FFFFFF"/>
          </w:rPr>
          <w:t>https://data.europa.eu/doi/10.2838/797667</w:t>
        </w:r>
      </w:hyperlink>
    </w:p>
  </w:footnote>
  <w:footnote w:id="11">
    <w:p w14:paraId="1CFFF5C4" w14:textId="77777777" w:rsidR="00E4152B" w:rsidRPr="00A649D4" w:rsidRDefault="00E4152B" w:rsidP="00E4152B">
      <w:pPr>
        <w:autoSpaceDE w:val="0"/>
        <w:autoSpaceDN w:val="0"/>
        <w:adjustRightInd w:val="0"/>
        <w:spacing w:after="0" w:line="240" w:lineRule="auto"/>
        <w:rPr>
          <w:rFonts w:eastAsia="MyriadPro-Regular" w:cstheme="minorHAnsi"/>
          <w:sz w:val="18"/>
          <w:szCs w:val="18"/>
        </w:rPr>
      </w:pPr>
      <w:r>
        <w:rPr>
          <w:rStyle w:val="FootnoteReference"/>
        </w:rPr>
        <w:footnoteRef/>
      </w:r>
      <w:r>
        <w:t xml:space="preserve"> </w:t>
      </w:r>
      <w:r w:rsidRPr="00A649D4">
        <w:rPr>
          <w:rFonts w:eastAsia="MyriadPro-Regular" w:cstheme="minorHAnsi"/>
          <w:sz w:val="18"/>
          <w:szCs w:val="18"/>
        </w:rPr>
        <w:t>Ulrike Lembke (2016), ‘Tackling sex discrimination to achieve gender equality? Conceptions of sex and</w:t>
      </w:r>
    </w:p>
    <w:p w14:paraId="22840E96" w14:textId="4D105649" w:rsidR="00E4152B" w:rsidRPr="00A649D4" w:rsidRDefault="00E4152B" w:rsidP="00E4152B">
      <w:pPr>
        <w:autoSpaceDE w:val="0"/>
        <w:autoSpaceDN w:val="0"/>
        <w:adjustRightInd w:val="0"/>
        <w:spacing w:after="0" w:line="240" w:lineRule="auto"/>
        <w:rPr>
          <w:sz w:val="18"/>
          <w:szCs w:val="18"/>
        </w:rPr>
      </w:pPr>
      <w:r w:rsidRPr="00A649D4">
        <w:rPr>
          <w:rFonts w:eastAsia="MyriadPro-Regular" w:cstheme="minorHAnsi"/>
          <w:sz w:val="18"/>
          <w:szCs w:val="18"/>
        </w:rPr>
        <w:t xml:space="preserve">gender in EU non-discrimination law and policies’, European equality law review No, 2/2016, pp. 46-47; available at: </w:t>
      </w:r>
      <w:hyperlink r:id="rId4" w:history="1">
        <w:r w:rsidRPr="005B45C1">
          <w:rPr>
            <w:rStyle w:val="Hyperlink"/>
            <w:rFonts w:eastAsia="MyriadPro-Regular" w:cstheme="minorHAnsi"/>
            <w:sz w:val="18"/>
            <w:szCs w:val="18"/>
          </w:rPr>
          <w:t>https://</w:t>
        </w:r>
        <w:r w:rsidRPr="005B45C1">
          <w:rPr>
            <w:rStyle w:val="Hyperlink"/>
            <w:rFonts w:cstheme="minorHAnsi"/>
            <w:sz w:val="18"/>
            <w:szCs w:val="18"/>
          </w:rPr>
          <w:t>www.equalitylaw.eu/downloads/3938-european-equality-law-review-2-2016</w:t>
        </w:r>
      </w:hyperlink>
      <w:r w:rsidRPr="00A649D4">
        <w:rPr>
          <w:rFonts w:eastAsia="MyriadPro-Regular" w:cstheme="minorHAnsi"/>
          <w:sz w:val="18"/>
          <w:szCs w:val="18"/>
        </w:rPr>
        <w:t>.</w:t>
      </w:r>
      <w:r w:rsidR="00F25C20">
        <w:rPr>
          <w:rFonts w:eastAsia="MyriadPro-Regular" w:cstheme="minorHAnsi"/>
          <w:sz w:val="18"/>
          <w:szCs w:val="18"/>
        </w:rPr>
        <w:t xml:space="preserve">  </w:t>
      </w:r>
    </w:p>
  </w:footnote>
  <w:footnote w:id="12">
    <w:p w14:paraId="3F3054AD" w14:textId="77777777" w:rsidR="00E4152B" w:rsidRPr="008F0E0B" w:rsidRDefault="00E4152B" w:rsidP="00E4152B">
      <w:pPr>
        <w:pStyle w:val="FootnoteText"/>
      </w:pPr>
      <w:r w:rsidRPr="00A649D4">
        <w:rPr>
          <w:rStyle w:val="FootnoteReference"/>
          <w:sz w:val="18"/>
          <w:szCs w:val="18"/>
        </w:rPr>
        <w:footnoteRef/>
      </w:r>
      <w:r w:rsidRPr="00A649D4">
        <w:rPr>
          <w:sz w:val="18"/>
          <w:szCs w:val="18"/>
        </w:rPr>
        <w:t xml:space="preserve"> Ibid., p. 48.</w:t>
      </w:r>
    </w:p>
  </w:footnote>
  <w:footnote w:id="13">
    <w:p w14:paraId="3C2D55ED" w14:textId="77777777" w:rsidR="00E4152B" w:rsidRPr="00A649D4" w:rsidRDefault="00E4152B" w:rsidP="00E4152B">
      <w:pPr>
        <w:autoSpaceDE w:val="0"/>
        <w:autoSpaceDN w:val="0"/>
        <w:adjustRightInd w:val="0"/>
        <w:spacing w:after="0" w:line="240" w:lineRule="auto"/>
        <w:rPr>
          <w:rFonts w:eastAsia="MyriadPro-Regular" w:cstheme="minorHAnsi"/>
          <w:i/>
          <w:iCs/>
          <w:sz w:val="18"/>
          <w:szCs w:val="18"/>
        </w:rPr>
      </w:pPr>
      <w:r>
        <w:rPr>
          <w:rStyle w:val="FootnoteReference"/>
        </w:rPr>
        <w:footnoteRef/>
      </w:r>
      <w:r w:rsidRPr="00A77069">
        <w:t xml:space="preserve"> </w:t>
      </w:r>
      <w:r w:rsidRPr="00A649D4">
        <w:rPr>
          <w:rFonts w:eastAsia="MyriadPro-Regular" w:cstheme="minorHAnsi"/>
          <w:sz w:val="18"/>
          <w:szCs w:val="18"/>
        </w:rPr>
        <w:t xml:space="preserve">CJEU, Judgment of 11 April 2013, </w:t>
      </w:r>
      <w:r w:rsidRPr="00A649D4">
        <w:rPr>
          <w:rFonts w:eastAsia="MyriadPro-Regular" w:cstheme="minorHAnsi"/>
          <w:i/>
          <w:iCs/>
          <w:sz w:val="18"/>
          <w:szCs w:val="18"/>
        </w:rPr>
        <w:t xml:space="preserve">HK Danmark, acting on behalf of Jette Ring v Dansk </w:t>
      </w:r>
      <w:proofErr w:type="spellStart"/>
      <w:r w:rsidRPr="00A649D4">
        <w:rPr>
          <w:rFonts w:eastAsia="MyriadPro-Regular" w:cstheme="minorHAnsi"/>
          <w:i/>
          <w:iCs/>
          <w:sz w:val="18"/>
          <w:szCs w:val="18"/>
        </w:rPr>
        <w:t>almennyttigt</w:t>
      </w:r>
      <w:proofErr w:type="spellEnd"/>
      <w:r w:rsidRPr="00A649D4">
        <w:rPr>
          <w:rFonts w:eastAsia="MyriadPro-Regular" w:cstheme="minorHAnsi"/>
          <w:i/>
          <w:iCs/>
          <w:sz w:val="18"/>
          <w:szCs w:val="18"/>
        </w:rPr>
        <w:t xml:space="preserve"> </w:t>
      </w:r>
      <w:proofErr w:type="spellStart"/>
      <w:r w:rsidRPr="00A649D4">
        <w:rPr>
          <w:rFonts w:eastAsia="MyriadPro-Regular" w:cstheme="minorHAnsi"/>
          <w:i/>
          <w:iCs/>
          <w:sz w:val="18"/>
          <w:szCs w:val="18"/>
        </w:rPr>
        <w:t>Boligselskab</w:t>
      </w:r>
      <w:proofErr w:type="spellEnd"/>
      <w:r w:rsidRPr="00A649D4">
        <w:rPr>
          <w:rFonts w:eastAsia="MyriadPro-Regular" w:cstheme="minorHAnsi"/>
          <w:i/>
          <w:iCs/>
          <w:sz w:val="18"/>
          <w:szCs w:val="18"/>
        </w:rPr>
        <w:t xml:space="preserve"> </w:t>
      </w:r>
      <w:r w:rsidRPr="00A649D4">
        <w:rPr>
          <w:rFonts w:eastAsia="MyriadPro-Regular" w:cstheme="minorHAnsi"/>
          <w:sz w:val="18"/>
          <w:szCs w:val="18"/>
        </w:rPr>
        <w:t xml:space="preserve">and </w:t>
      </w:r>
      <w:r w:rsidRPr="00A649D4">
        <w:rPr>
          <w:rFonts w:eastAsia="MyriadPro-Regular" w:cstheme="minorHAnsi"/>
          <w:i/>
          <w:iCs/>
          <w:sz w:val="18"/>
          <w:szCs w:val="18"/>
        </w:rPr>
        <w:t>HK</w:t>
      </w:r>
    </w:p>
    <w:p w14:paraId="32464036" w14:textId="77777777" w:rsidR="00E4152B" w:rsidRPr="00A649D4" w:rsidRDefault="00E4152B" w:rsidP="00E4152B">
      <w:pPr>
        <w:autoSpaceDE w:val="0"/>
        <w:autoSpaceDN w:val="0"/>
        <w:adjustRightInd w:val="0"/>
        <w:spacing w:after="0" w:line="240" w:lineRule="auto"/>
        <w:rPr>
          <w:rFonts w:eastAsia="MyriadPro-Regular" w:cstheme="minorHAnsi"/>
          <w:sz w:val="18"/>
          <w:szCs w:val="18"/>
        </w:rPr>
      </w:pPr>
      <w:r w:rsidRPr="00A649D4">
        <w:rPr>
          <w:rFonts w:eastAsia="MyriadPro-Regular" w:cstheme="minorHAnsi"/>
          <w:i/>
          <w:iCs/>
          <w:sz w:val="18"/>
          <w:szCs w:val="18"/>
        </w:rPr>
        <w:t xml:space="preserve">Danmark, acting on behalf of Lone Skouboe Werge v Dansk </w:t>
      </w:r>
      <w:proofErr w:type="spellStart"/>
      <w:r w:rsidRPr="00A649D4">
        <w:rPr>
          <w:rFonts w:eastAsia="MyriadPro-Regular" w:cstheme="minorHAnsi"/>
          <w:i/>
          <w:iCs/>
          <w:sz w:val="18"/>
          <w:szCs w:val="18"/>
        </w:rPr>
        <w:t>Arbejdsgiverforening</w:t>
      </w:r>
      <w:proofErr w:type="spellEnd"/>
      <w:r w:rsidRPr="00A649D4">
        <w:rPr>
          <w:rFonts w:eastAsia="MyriadPro-Regular" w:cstheme="minorHAnsi"/>
          <w:i/>
          <w:iCs/>
          <w:sz w:val="18"/>
          <w:szCs w:val="18"/>
        </w:rPr>
        <w:t>, acting on behalf of Pro Display A/S</w:t>
      </w:r>
      <w:r w:rsidRPr="00A649D4">
        <w:rPr>
          <w:rFonts w:eastAsia="MyriadPro-Regular" w:cstheme="minorHAnsi"/>
          <w:sz w:val="18"/>
          <w:szCs w:val="18"/>
        </w:rPr>
        <w:t>, Joined</w:t>
      </w:r>
    </w:p>
    <w:p w14:paraId="4C1A2CA9" w14:textId="77777777" w:rsidR="00E4152B" w:rsidRPr="00A649D4" w:rsidRDefault="00E4152B" w:rsidP="00E4152B">
      <w:pPr>
        <w:autoSpaceDE w:val="0"/>
        <w:autoSpaceDN w:val="0"/>
        <w:adjustRightInd w:val="0"/>
        <w:spacing w:after="0" w:line="240" w:lineRule="auto"/>
        <w:rPr>
          <w:rFonts w:eastAsia="MyriadPro-Regular" w:cstheme="minorHAnsi"/>
          <w:sz w:val="18"/>
          <w:szCs w:val="18"/>
        </w:rPr>
      </w:pPr>
      <w:r w:rsidRPr="00A649D4">
        <w:rPr>
          <w:rFonts w:eastAsia="MyriadPro-Regular" w:cstheme="minorHAnsi"/>
          <w:sz w:val="18"/>
          <w:szCs w:val="18"/>
        </w:rPr>
        <w:t>Cases C-335/11 and C-33711, ECLI:EU:C:2013:222. Reference in A comparative analysis of non-discrimination law in</w:t>
      </w:r>
    </w:p>
    <w:p w14:paraId="23302F74" w14:textId="77777777" w:rsidR="00E4152B" w:rsidRPr="00A649D4" w:rsidRDefault="00E4152B" w:rsidP="00E4152B">
      <w:pPr>
        <w:autoSpaceDE w:val="0"/>
        <w:autoSpaceDN w:val="0"/>
        <w:adjustRightInd w:val="0"/>
        <w:spacing w:after="0" w:line="240" w:lineRule="auto"/>
        <w:rPr>
          <w:rFonts w:cstheme="minorHAnsi"/>
          <w:sz w:val="18"/>
          <w:szCs w:val="18"/>
        </w:rPr>
      </w:pPr>
      <w:r w:rsidRPr="00A649D4">
        <w:rPr>
          <w:rFonts w:eastAsia="MyriadPro-Regular" w:cstheme="minorHAnsi"/>
          <w:sz w:val="18"/>
          <w:szCs w:val="18"/>
        </w:rPr>
        <w:t xml:space="preserve">Europe 2021, Isabelle Chopin and Catharina Germaine, p. 21-22. </w:t>
      </w:r>
    </w:p>
  </w:footnote>
  <w:footnote w:id="14">
    <w:p w14:paraId="0A9949BD" w14:textId="77777777" w:rsidR="00E4152B" w:rsidRPr="00A649D4" w:rsidRDefault="00E4152B" w:rsidP="00E4152B">
      <w:pPr>
        <w:autoSpaceDE w:val="0"/>
        <w:autoSpaceDN w:val="0"/>
        <w:adjustRightInd w:val="0"/>
        <w:spacing w:after="0" w:line="240" w:lineRule="auto"/>
        <w:rPr>
          <w:rFonts w:eastAsia="MyriadPro-Regular" w:cstheme="minorHAnsi"/>
          <w:sz w:val="18"/>
          <w:szCs w:val="18"/>
        </w:rPr>
      </w:pPr>
      <w:r>
        <w:rPr>
          <w:rStyle w:val="FootnoteReference"/>
        </w:rPr>
        <w:footnoteRef/>
      </w:r>
      <w:r w:rsidRPr="00B26C67">
        <w:t xml:space="preserve"> </w:t>
      </w:r>
      <w:r w:rsidRPr="00A649D4">
        <w:rPr>
          <w:rFonts w:eastAsia="MyriadPro-Regular" w:cstheme="minorHAnsi"/>
          <w:sz w:val="18"/>
          <w:szCs w:val="18"/>
        </w:rPr>
        <w:t>European Commission (2014), 2: Report from the Commission to the European Parliament and the Council – Joint Report</w:t>
      </w:r>
    </w:p>
    <w:p w14:paraId="35AE8DE9" w14:textId="77777777" w:rsidR="00E4152B" w:rsidRPr="00A649D4" w:rsidRDefault="00E4152B" w:rsidP="00E4152B">
      <w:pPr>
        <w:autoSpaceDE w:val="0"/>
        <w:autoSpaceDN w:val="0"/>
        <w:adjustRightInd w:val="0"/>
        <w:spacing w:after="0" w:line="240" w:lineRule="auto"/>
        <w:rPr>
          <w:rFonts w:eastAsia="MyriadPro-Regular" w:cstheme="minorHAnsi"/>
          <w:sz w:val="18"/>
          <w:szCs w:val="18"/>
        </w:rPr>
      </w:pPr>
      <w:r w:rsidRPr="00A649D4">
        <w:rPr>
          <w:rFonts w:eastAsia="MyriadPro-Regular" w:cstheme="minorHAnsi"/>
          <w:sz w:val="18"/>
          <w:szCs w:val="18"/>
        </w:rPr>
        <w:t>on the application of Council Directive 2000/43/EC of 29 June 2000 implementing the principle of equal treatment</w:t>
      </w:r>
    </w:p>
    <w:p w14:paraId="0486EA9B" w14:textId="77777777" w:rsidR="00E4152B" w:rsidRPr="00A649D4" w:rsidRDefault="00E4152B" w:rsidP="00E4152B">
      <w:pPr>
        <w:autoSpaceDE w:val="0"/>
        <w:autoSpaceDN w:val="0"/>
        <w:adjustRightInd w:val="0"/>
        <w:spacing w:after="0" w:line="240" w:lineRule="auto"/>
        <w:rPr>
          <w:rFonts w:eastAsia="MyriadPro-Regular" w:cstheme="minorHAnsi"/>
          <w:sz w:val="18"/>
          <w:szCs w:val="18"/>
        </w:rPr>
      </w:pPr>
      <w:r w:rsidRPr="00A649D4">
        <w:rPr>
          <w:rFonts w:eastAsia="MyriadPro-Regular" w:cstheme="minorHAnsi"/>
          <w:sz w:val="18"/>
          <w:szCs w:val="18"/>
        </w:rPr>
        <w:t>between persons irrespective of racial or ethnic origin (‘Racial Equality Directive’) and of Council Directive 2000/78/EC of</w:t>
      </w:r>
    </w:p>
    <w:p w14:paraId="46E2F04F" w14:textId="77777777" w:rsidR="00E4152B" w:rsidRPr="008F0E0B" w:rsidRDefault="00E4152B" w:rsidP="00E4152B">
      <w:pPr>
        <w:autoSpaceDE w:val="0"/>
        <w:autoSpaceDN w:val="0"/>
        <w:adjustRightInd w:val="0"/>
        <w:spacing w:after="0" w:line="240" w:lineRule="auto"/>
        <w:rPr>
          <w:rFonts w:eastAsia="MyriadPro-Regular" w:cstheme="minorHAnsi"/>
          <w:sz w:val="18"/>
          <w:szCs w:val="18"/>
        </w:rPr>
      </w:pPr>
      <w:r w:rsidRPr="008F0E0B">
        <w:rPr>
          <w:rFonts w:eastAsia="MyriadPro-Regular" w:cstheme="minorHAnsi"/>
          <w:sz w:val="18"/>
          <w:szCs w:val="18"/>
        </w:rPr>
        <w:t>27 November 2000 establishing a general framework for equal treatment in employment and occupation (</w:t>
      </w:r>
      <w:r w:rsidRPr="008F0E0B">
        <w:rPr>
          <w:rFonts w:eastAsia="MyriadPro-Regular" w:cstheme="minorHAnsi" w:hint="eastAsia"/>
          <w:sz w:val="18"/>
          <w:szCs w:val="18"/>
        </w:rPr>
        <w:t>‘</w:t>
      </w:r>
      <w:r w:rsidRPr="008F0E0B">
        <w:rPr>
          <w:rFonts w:eastAsia="MyriadPro-Regular" w:cstheme="minorHAnsi"/>
          <w:sz w:val="18"/>
          <w:szCs w:val="18"/>
        </w:rPr>
        <w:t>Employment</w:t>
      </w:r>
    </w:p>
    <w:p w14:paraId="0B29E2CA" w14:textId="5DCB5DF4" w:rsidR="00E4152B" w:rsidRPr="007E2E0B" w:rsidRDefault="00E4152B" w:rsidP="00E4152B">
      <w:pPr>
        <w:autoSpaceDE w:val="0"/>
        <w:autoSpaceDN w:val="0"/>
        <w:adjustRightInd w:val="0"/>
        <w:spacing w:after="0" w:line="240" w:lineRule="auto"/>
        <w:rPr>
          <w:rStyle w:val="Hyperlink"/>
          <w:rFonts w:eastAsia="MyriadPro-Regular" w:cstheme="minorHAnsi"/>
          <w:sz w:val="18"/>
          <w:szCs w:val="18"/>
        </w:rPr>
      </w:pPr>
      <w:r w:rsidRPr="008F0E0B">
        <w:rPr>
          <w:rFonts w:eastAsia="MyriadPro-Regular" w:cstheme="minorHAnsi"/>
          <w:sz w:val="18"/>
          <w:szCs w:val="18"/>
        </w:rPr>
        <w:t>Equality Directive</w:t>
      </w:r>
      <w:r w:rsidRPr="008F0E0B">
        <w:rPr>
          <w:rFonts w:eastAsia="MyriadPro-Regular" w:cstheme="minorHAnsi" w:hint="eastAsia"/>
          <w:sz w:val="18"/>
          <w:szCs w:val="18"/>
        </w:rPr>
        <w:t>’</w:t>
      </w:r>
      <w:r w:rsidRPr="008F0E0B">
        <w:rPr>
          <w:rFonts w:eastAsia="MyriadPro-Regular" w:cstheme="minorHAnsi"/>
          <w:sz w:val="18"/>
          <w:szCs w:val="18"/>
        </w:rPr>
        <w:t xml:space="preserve">), SWD (2014) 5 final accompanying COM (2014) 2 final, 17 January 2014, available at </w:t>
      </w:r>
      <w:r w:rsidR="007E2E0B">
        <w:rPr>
          <w:rFonts w:eastAsia="MyriadPro-Regular" w:cstheme="minorHAnsi"/>
          <w:sz w:val="18"/>
          <w:szCs w:val="18"/>
        </w:rPr>
        <w:fldChar w:fldCharType="begin"/>
      </w:r>
      <w:r w:rsidR="007E2E0B">
        <w:rPr>
          <w:rFonts w:eastAsia="MyriadPro-Regular" w:cstheme="minorHAnsi"/>
          <w:sz w:val="18"/>
          <w:szCs w:val="18"/>
        </w:rPr>
        <w:instrText>HYPERLINK "https://eur-lex.europa.eu/"</w:instrText>
      </w:r>
      <w:r w:rsidR="007E2E0B">
        <w:rPr>
          <w:rFonts w:eastAsia="MyriadPro-Regular" w:cstheme="minorHAnsi"/>
          <w:sz w:val="18"/>
          <w:szCs w:val="18"/>
        </w:rPr>
      </w:r>
      <w:r w:rsidR="007E2E0B">
        <w:rPr>
          <w:rFonts w:eastAsia="MyriadPro-Regular" w:cstheme="minorHAnsi"/>
          <w:sz w:val="18"/>
          <w:szCs w:val="18"/>
        </w:rPr>
        <w:fldChar w:fldCharType="separate"/>
      </w:r>
      <w:r w:rsidRPr="007E2E0B">
        <w:rPr>
          <w:rStyle w:val="Hyperlink"/>
          <w:rFonts w:eastAsia="MyriadPro-Regular" w:cstheme="minorHAnsi"/>
          <w:sz w:val="18"/>
          <w:szCs w:val="18"/>
        </w:rPr>
        <w:t>http://eur-lex.</w:t>
      </w:r>
    </w:p>
    <w:p w14:paraId="60EE1BEC" w14:textId="03122F0D" w:rsidR="00E4152B" w:rsidRPr="00B26C67" w:rsidRDefault="00E4152B" w:rsidP="00E4152B">
      <w:pPr>
        <w:autoSpaceDE w:val="0"/>
        <w:autoSpaceDN w:val="0"/>
        <w:adjustRightInd w:val="0"/>
        <w:spacing w:after="0" w:line="240" w:lineRule="auto"/>
        <w:rPr>
          <w:sz w:val="18"/>
          <w:szCs w:val="18"/>
        </w:rPr>
      </w:pPr>
      <w:r w:rsidRPr="007E2E0B">
        <w:rPr>
          <w:rStyle w:val="Hyperlink"/>
          <w:rFonts w:eastAsia="MyriadPro-Regular"/>
          <w:sz w:val="18"/>
          <w:szCs w:val="18"/>
        </w:rPr>
        <w:t>europa.eu/</w:t>
      </w:r>
      <w:r w:rsidR="007E2E0B">
        <w:rPr>
          <w:rFonts w:eastAsia="MyriadPro-Regular" w:cstheme="minorHAnsi"/>
          <w:sz w:val="18"/>
          <w:szCs w:val="18"/>
        </w:rPr>
        <w:fldChar w:fldCharType="end"/>
      </w:r>
      <w:r w:rsidRPr="330282C5">
        <w:rPr>
          <w:rFonts w:eastAsia="MyriadPro-Regular"/>
          <w:sz w:val="18"/>
          <w:szCs w:val="18"/>
        </w:rPr>
        <w:t xml:space="preserve">. Cited in A comparative analysis of non-discrimination law in Europe 2021, Isabelle Chopin and Catharina Germaine, p. 18. </w:t>
      </w:r>
    </w:p>
  </w:footnote>
  <w:footnote w:id="15">
    <w:p w14:paraId="29B223F2" w14:textId="77777777" w:rsidR="00E4152B" w:rsidRPr="005C18AC" w:rsidRDefault="00E4152B" w:rsidP="00E4152B">
      <w:pPr>
        <w:autoSpaceDE w:val="0"/>
        <w:autoSpaceDN w:val="0"/>
        <w:adjustRightInd w:val="0"/>
        <w:spacing w:after="0" w:line="240" w:lineRule="auto"/>
        <w:rPr>
          <w:rFonts w:eastAsia="MyriadPro-Regular" w:cstheme="minorHAnsi"/>
          <w:i/>
          <w:iCs/>
          <w:sz w:val="18"/>
          <w:szCs w:val="18"/>
          <w:lang w:val="nl-BE"/>
        </w:rPr>
      </w:pPr>
      <w:r>
        <w:rPr>
          <w:rStyle w:val="FootnoteReference"/>
        </w:rPr>
        <w:footnoteRef/>
      </w:r>
      <w:r w:rsidRPr="00B26C67">
        <w:rPr>
          <w:lang w:val="nl-BE"/>
        </w:rPr>
        <w:t xml:space="preserve"> </w:t>
      </w:r>
      <w:r w:rsidRPr="005C18AC">
        <w:rPr>
          <w:rFonts w:eastAsia="MyriadPro-Regular" w:cstheme="minorHAnsi"/>
          <w:sz w:val="18"/>
          <w:szCs w:val="18"/>
          <w:lang w:val="nl-BE"/>
        </w:rPr>
        <w:t xml:space="preserve">CJEU, </w:t>
      </w:r>
      <w:proofErr w:type="spellStart"/>
      <w:r w:rsidRPr="005C18AC">
        <w:rPr>
          <w:rFonts w:eastAsia="MyriadPro-Regular" w:cstheme="minorHAnsi"/>
          <w:sz w:val="18"/>
          <w:szCs w:val="18"/>
          <w:lang w:val="nl-BE"/>
        </w:rPr>
        <w:t>Judgment</w:t>
      </w:r>
      <w:proofErr w:type="spellEnd"/>
      <w:r w:rsidRPr="005C18AC">
        <w:rPr>
          <w:rFonts w:eastAsia="MyriadPro-Regular" w:cstheme="minorHAnsi"/>
          <w:sz w:val="18"/>
          <w:szCs w:val="18"/>
          <w:lang w:val="nl-BE"/>
        </w:rPr>
        <w:t xml:space="preserve"> of 14 </w:t>
      </w:r>
      <w:proofErr w:type="spellStart"/>
      <w:r w:rsidRPr="005C18AC">
        <w:rPr>
          <w:rFonts w:eastAsia="MyriadPro-Regular" w:cstheme="minorHAnsi"/>
          <w:sz w:val="18"/>
          <w:szCs w:val="18"/>
          <w:lang w:val="nl-BE"/>
        </w:rPr>
        <w:t>March</w:t>
      </w:r>
      <w:proofErr w:type="spellEnd"/>
      <w:r w:rsidRPr="005C18AC">
        <w:rPr>
          <w:rFonts w:eastAsia="MyriadPro-Regular" w:cstheme="minorHAnsi"/>
          <w:sz w:val="18"/>
          <w:szCs w:val="18"/>
          <w:lang w:val="nl-BE"/>
        </w:rPr>
        <w:t xml:space="preserve"> 2017</w:t>
      </w:r>
      <w:r w:rsidRPr="005C18AC">
        <w:rPr>
          <w:rFonts w:eastAsia="MyriadPro-Regular" w:cstheme="minorHAnsi"/>
          <w:i/>
          <w:iCs/>
          <w:sz w:val="18"/>
          <w:szCs w:val="18"/>
          <w:lang w:val="nl-BE"/>
        </w:rPr>
        <w:t xml:space="preserve">, Samira </w:t>
      </w:r>
      <w:proofErr w:type="spellStart"/>
      <w:r w:rsidRPr="005C18AC">
        <w:rPr>
          <w:rFonts w:eastAsia="MyriadPro-Regular" w:cstheme="minorHAnsi"/>
          <w:i/>
          <w:iCs/>
          <w:sz w:val="18"/>
          <w:szCs w:val="18"/>
          <w:lang w:val="nl-BE"/>
        </w:rPr>
        <w:t>Achbita</w:t>
      </w:r>
      <w:proofErr w:type="spellEnd"/>
      <w:r w:rsidRPr="005C18AC">
        <w:rPr>
          <w:rFonts w:eastAsia="MyriadPro-Regular" w:cstheme="minorHAnsi"/>
          <w:i/>
          <w:iCs/>
          <w:sz w:val="18"/>
          <w:szCs w:val="18"/>
          <w:lang w:val="nl-BE"/>
        </w:rPr>
        <w:t xml:space="preserve"> </w:t>
      </w:r>
      <w:proofErr w:type="spellStart"/>
      <w:r w:rsidRPr="005C18AC">
        <w:rPr>
          <w:rFonts w:eastAsia="MyriadPro-Regular" w:cstheme="minorHAnsi"/>
          <w:i/>
          <w:iCs/>
          <w:sz w:val="18"/>
          <w:szCs w:val="18"/>
          <w:lang w:val="nl-BE"/>
        </w:rPr>
        <w:t>and</w:t>
      </w:r>
      <w:proofErr w:type="spellEnd"/>
      <w:r w:rsidRPr="005C18AC">
        <w:rPr>
          <w:rFonts w:eastAsia="MyriadPro-Regular" w:cstheme="minorHAnsi"/>
          <w:i/>
          <w:iCs/>
          <w:sz w:val="18"/>
          <w:szCs w:val="18"/>
          <w:lang w:val="nl-BE"/>
        </w:rPr>
        <w:t xml:space="preserve"> Centrum voor gelijkheid van kansen en voor racismebestrijding v G4S</w:t>
      </w:r>
    </w:p>
    <w:p w14:paraId="3219D461" w14:textId="77777777" w:rsidR="00E4152B" w:rsidRPr="00197CEB" w:rsidRDefault="00E4152B" w:rsidP="00E4152B">
      <w:pPr>
        <w:pStyle w:val="FootnoteText"/>
        <w:rPr>
          <w:lang w:val="fr-BE"/>
        </w:rPr>
      </w:pPr>
      <w:r w:rsidRPr="00197CEB">
        <w:rPr>
          <w:rFonts w:eastAsia="MyriadPro-Regular" w:cstheme="minorHAnsi"/>
          <w:i/>
          <w:iCs/>
          <w:sz w:val="18"/>
          <w:szCs w:val="18"/>
          <w:lang w:val="fr-BE"/>
        </w:rPr>
        <w:t>Secure Solutions NV</w:t>
      </w:r>
      <w:r w:rsidRPr="00197CEB">
        <w:rPr>
          <w:rFonts w:eastAsia="MyriadPro-Regular" w:cstheme="minorHAnsi"/>
          <w:sz w:val="18"/>
          <w:szCs w:val="18"/>
          <w:lang w:val="fr-BE"/>
        </w:rPr>
        <w:t>, C-157/15, ECLI:EU:C:2017:203, para 28.</w:t>
      </w:r>
    </w:p>
  </w:footnote>
  <w:footnote w:id="16">
    <w:p w14:paraId="23F5626F" w14:textId="77777777" w:rsidR="00E4152B" w:rsidRPr="008F0E0B" w:rsidRDefault="00E4152B" w:rsidP="00E4152B">
      <w:pPr>
        <w:autoSpaceDE w:val="0"/>
        <w:autoSpaceDN w:val="0"/>
        <w:adjustRightInd w:val="0"/>
        <w:spacing w:after="0" w:line="240" w:lineRule="auto"/>
        <w:rPr>
          <w:rFonts w:cstheme="minorHAnsi"/>
          <w:sz w:val="18"/>
          <w:szCs w:val="18"/>
        </w:rPr>
      </w:pPr>
      <w:r>
        <w:rPr>
          <w:rStyle w:val="FootnoteReference"/>
        </w:rPr>
        <w:footnoteRef/>
      </w:r>
      <w:r w:rsidRPr="00FF096F">
        <w:t xml:space="preserve"> </w:t>
      </w:r>
      <w:r w:rsidRPr="00C845E9">
        <w:rPr>
          <w:rFonts w:eastAsia="MyriadPro-Regular" w:cstheme="minorHAnsi"/>
          <w:sz w:val="18"/>
          <w:szCs w:val="18"/>
        </w:rPr>
        <w:t>A comparative analysis of non-discrimination law in</w:t>
      </w:r>
      <w:r>
        <w:rPr>
          <w:rFonts w:eastAsia="MyriadPro-Regular" w:cstheme="minorHAnsi"/>
          <w:sz w:val="18"/>
          <w:szCs w:val="18"/>
        </w:rPr>
        <w:t xml:space="preserve"> </w:t>
      </w:r>
      <w:r w:rsidRPr="00C845E9">
        <w:rPr>
          <w:rFonts w:eastAsia="MyriadPro-Regular" w:cstheme="minorHAnsi"/>
          <w:sz w:val="18"/>
          <w:szCs w:val="18"/>
        </w:rPr>
        <w:t xml:space="preserve">Europe 2021, Isabelle Chopin and Catharina Germaine, </w:t>
      </w:r>
      <w:r w:rsidRPr="008F0E0B">
        <w:rPr>
          <w:rFonts w:eastAsia="MyriadPro-Regular" w:cstheme="minorHAnsi"/>
          <w:sz w:val="18"/>
          <w:szCs w:val="18"/>
        </w:rPr>
        <w:t xml:space="preserve"> p. </w:t>
      </w:r>
      <w:r>
        <w:rPr>
          <w:rFonts w:eastAsia="MyriadPro-Regular" w:cstheme="minorHAnsi"/>
          <w:sz w:val="18"/>
          <w:szCs w:val="18"/>
        </w:rPr>
        <w:t>58</w:t>
      </w:r>
      <w:r w:rsidRPr="008F0E0B">
        <w:rPr>
          <w:rFonts w:eastAsia="MyriadPro-Regular" w:cstheme="minorHAnsi"/>
          <w:sz w:val="18"/>
          <w:szCs w:val="18"/>
        </w:rPr>
        <w:t xml:space="preserve">. </w:t>
      </w:r>
    </w:p>
    <w:p w14:paraId="17CE03F5" w14:textId="77777777" w:rsidR="00E4152B" w:rsidRPr="00FF096F" w:rsidRDefault="00E4152B" w:rsidP="00E4152B">
      <w:pPr>
        <w:pStyle w:val="FootnoteText"/>
      </w:pPr>
    </w:p>
  </w:footnote>
  <w:footnote w:id="17">
    <w:p w14:paraId="557A9A5B" w14:textId="35DC3413" w:rsidR="00E4152B" w:rsidRPr="00537D26" w:rsidRDefault="00E4152B" w:rsidP="00E4152B">
      <w:pPr>
        <w:pStyle w:val="FootnoteText"/>
      </w:pPr>
      <w:r>
        <w:rPr>
          <w:rStyle w:val="FootnoteReference"/>
        </w:rPr>
        <w:footnoteRef/>
      </w:r>
      <w:r w:rsidRPr="00537D26">
        <w:t xml:space="preserve"> </w:t>
      </w:r>
      <w:r>
        <w:t xml:space="preserve">This applies also to cases where the </w:t>
      </w:r>
      <w:r w:rsidR="0052252C">
        <w:t>Equality Body</w:t>
      </w:r>
      <w:r>
        <w:t xml:space="preserve"> has no decision-making powers—whether these decisions are legally binding or not —but instead provides, as per the EU Equality Directive, assistance to victims via other means,  such as, for example legal advice or participating in proceedings. More broadly, legal assessment could take place in the context of different actions that the </w:t>
      </w:r>
      <w:r w:rsidR="0052252C">
        <w:t>Equality Body</w:t>
      </w:r>
      <w:r>
        <w:t xml:space="preserve"> could pursue in relation to a complaint.  See the below section for more information.</w:t>
      </w:r>
    </w:p>
  </w:footnote>
  <w:footnote w:id="18">
    <w:p w14:paraId="5B80726B" w14:textId="0CE8127E" w:rsidR="00E4152B" w:rsidRPr="005C18AC" w:rsidRDefault="00E4152B" w:rsidP="00E4152B">
      <w:pPr>
        <w:pStyle w:val="FootnoteText"/>
      </w:pPr>
      <w:r>
        <w:rPr>
          <w:rStyle w:val="FootnoteReference"/>
        </w:rPr>
        <w:footnoteRef/>
      </w:r>
      <w:r w:rsidRPr="005C18AC">
        <w:t xml:space="preserve"> </w:t>
      </w:r>
      <w:r>
        <w:t xml:space="preserve">For strengthening the competence of </w:t>
      </w:r>
      <w:r w:rsidR="00397D42">
        <w:t>Equality Bodies</w:t>
      </w:r>
      <w:r>
        <w:t xml:space="preserve"> to carry out investigations see relevant provisions in </w:t>
      </w:r>
      <w:r w:rsidRPr="00C058AB">
        <w:t xml:space="preserve">Proposal for a Directive of the European Parliament and of the Council on standards for </w:t>
      </w:r>
      <w:r w:rsidR="00397D42">
        <w:t>Equality Bodies</w:t>
      </w:r>
      <w:r w:rsidRPr="00C058AB">
        <w:t xml:space="preserve"> in the field of equal treatment and equal opportunities between women and men in matters of employment and occupation, and deleting Article 20 of Directive 2006/54/EC and Article 11 of Directive 2010/41/EU</w:t>
      </w:r>
      <w:r>
        <w:t xml:space="preserve"> and </w:t>
      </w:r>
      <w:r w:rsidRPr="00DC2629">
        <w:t xml:space="preserve">Proposal for a Council Directive on standards for </w:t>
      </w:r>
      <w:r w:rsidR="00397D42">
        <w:t>Equality Bodies</w:t>
      </w:r>
      <w:r w:rsidRPr="00DC2629">
        <w:t xml:space="preserve"> in the field of equal treatment between persons irrespective of their racial or ethnic origin, equal treatment in the field of employment and occupation between persons irrespective of their religion or belief, disability, age or sexual orientation, equal treatment between women and men in matters of social security and in the access to and supply of goods and services, and deleting Article 13 of Directive 2000/43/EC and Article 12 of Directive 2004/113/EC.</w:t>
      </w:r>
    </w:p>
  </w:footnote>
  <w:footnote w:id="19">
    <w:p w14:paraId="69B25925" w14:textId="171F43C5" w:rsidR="00E4152B" w:rsidRPr="00537D26" w:rsidRDefault="00E4152B" w:rsidP="00E4152B">
      <w:pPr>
        <w:pStyle w:val="FootnoteText"/>
      </w:pPr>
      <w:r>
        <w:rPr>
          <w:rStyle w:val="FootnoteReference"/>
        </w:rPr>
        <w:footnoteRef/>
      </w:r>
      <w:r w:rsidRPr="00537D26">
        <w:t xml:space="preserve"> </w:t>
      </w:r>
      <w:r>
        <w:t xml:space="preserve">There are cases where the link between the action by an </w:t>
      </w:r>
      <w:r w:rsidR="0052252C">
        <w:t>Equality Body</w:t>
      </w:r>
      <w:r>
        <w:t xml:space="preserve"> on a complaint and the legal finding of violation/no violation on that case is less direct—for example, when the </w:t>
      </w:r>
      <w:r w:rsidR="0052252C">
        <w:t>Equality Body</w:t>
      </w:r>
      <w:r>
        <w:t xml:space="preserve"> provides financial assistance to a complainant to bring a case to court, when acting as</w:t>
      </w:r>
      <w:r w:rsidRPr="008F0E0B">
        <w:t xml:space="preserve"> amicus curiae or expert</w:t>
      </w:r>
      <w:r>
        <w:t xml:space="preserve"> on a case before the court or when provide legal advice to a complainant without bringing the case to court</w:t>
      </w:r>
      <w:r w:rsidRPr="008F0E0B">
        <w:t xml:space="preserve">. </w:t>
      </w:r>
      <w:r>
        <w:t xml:space="preserve">With reference to those cases, the current Guidelines refer to </w:t>
      </w:r>
      <w:r w:rsidR="00397D42">
        <w:t>Equality Bodies</w:t>
      </w:r>
      <w:r>
        <w:t>’ action on a complaint as contributing to, as opposed to resulting in, a finding of discrimination.</w:t>
      </w:r>
    </w:p>
    <w:p w14:paraId="7A12DE51" w14:textId="77777777" w:rsidR="00E4152B" w:rsidRPr="00537D26" w:rsidRDefault="00E4152B" w:rsidP="00E4152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4989E" w14:textId="77777777" w:rsidR="005D5E08" w:rsidRDefault="005D5E0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8CD9" w14:textId="281A0FA9" w:rsidR="00B63711" w:rsidRDefault="00B63711">
    <w:pPr>
      <w:pStyle w:val="Header"/>
    </w:pPr>
    <w:r>
      <w:rPr>
        <w:noProof/>
      </w:rPr>
      <w:drawing>
        <wp:anchor distT="0" distB="0" distL="114300" distR="114300" simplePos="0" relativeHeight="251658255" behindDoc="1" locked="0" layoutInCell="1" allowOverlap="1" wp14:anchorId="0AD796B9" wp14:editId="5FE7999C">
          <wp:simplePos x="0" y="0"/>
          <wp:positionH relativeFrom="column">
            <wp:posOffset>-3419395</wp:posOffset>
          </wp:positionH>
          <wp:positionV relativeFrom="paragraph">
            <wp:posOffset>-449580</wp:posOffset>
          </wp:positionV>
          <wp:extent cx="11916978" cy="5025358"/>
          <wp:effectExtent l="0" t="0" r="0" b="4445"/>
          <wp:wrapNone/>
          <wp:docPr id="2047281962" name="Picture 2047281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81962" name="Picture 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66765" b="1855"/>
                  <a:stretch/>
                </pic:blipFill>
                <pic:spPr bwMode="auto">
                  <a:xfrm>
                    <a:off x="0" y="0"/>
                    <a:ext cx="11925352" cy="5028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49FBB608" wp14:editId="29B995F0">
          <wp:simplePos x="0" y="0"/>
          <wp:positionH relativeFrom="column">
            <wp:posOffset>-1052713</wp:posOffset>
          </wp:positionH>
          <wp:positionV relativeFrom="paragraph">
            <wp:posOffset>3963173</wp:posOffset>
          </wp:positionV>
          <wp:extent cx="15706725" cy="1943100"/>
          <wp:effectExtent l="0" t="0" r="9525" b="0"/>
          <wp:wrapNone/>
          <wp:docPr id="707886835" name="Picture 707886835"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86835" name="Picture 707886835" descr="P124#y1">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B386" w14:textId="77777777" w:rsidR="00B63711" w:rsidRDefault="00B637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CCDE" w14:textId="205743CA" w:rsidR="00A92F79" w:rsidRDefault="00701691">
    <w:pPr>
      <w:pStyle w:val="Header"/>
    </w:pPr>
    <w:r>
      <w:rPr>
        <w:noProof/>
      </w:rPr>
      <mc:AlternateContent>
        <mc:Choice Requires="wpg">
          <w:drawing>
            <wp:anchor distT="0" distB="0" distL="114300" distR="114300" simplePos="0" relativeHeight="251658243" behindDoc="0" locked="0" layoutInCell="1" allowOverlap="1" wp14:anchorId="4ED06F7A" wp14:editId="734B3C46">
              <wp:simplePos x="0" y="0"/>
              <wp:positionH relativeFrom="column">
                <wp:posOffset>-1052713</wp:posOffset>
              </wp:positionH>
              <wp:positionV relativeFrom="paragraph">
                <wp:posOffset>-449580</wp:posOffset>
              </wp:positionV>
              <wp:extent cx="15706725" cy="6348169"/>
              <wp:effectExtent l="0" t="0" r="9525" b="0"/>
              <wp:wrapNone/>
              <wp:docPr id="1812489066" name="Group 18124890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706725" cy="6348169"/>
                        <a:chOff x="0" y="207469"/>
                        <a:chExt cx="15706725" cy="6348169"/>
                      </a:xfrm>
                    </wpg:grpSpPr>
                    <pic:pic xmlns:pic="http://schemas.openxmlformats.org/drawingml/2006/picture">
                      <pic:nvPicPr>
                        <pic:cNvPr id="811410088" name="Picture 1" descr="A colorful graph of a city&#10;&#10;Description automatically generated with medium confidence"/>
                        <pic:cNvPicPr>
                          <a:picLocks noChangeAspect="1"/>
                        </pic:cNvPicPr>
                      </pic:nvPicPr>
                      <pic:blipFill rotWithShape="1">
                        <a:blip r:embed="rId1">
                          <a:extLst>
                            <a:ext uri="{28A0092B-C50C-407E-A947-70E740481C1C}">
                              <a14:useLocalDpi xmlns:a14="http://schemas.microsoft.com/office/drawing/2010/main" val="0"/>
                            </a:ext>
                          </a:extLst>
                        </a:blip>
                        <a:srcRect l="14715" b="30147"/>
                        <a:stretch/>
                      </pic:blipFill>
                      <pic:spPr>
                        <a:xfrm>
                          <a:off x="130628" y="207469"/>
                          <a:ext cx="7561089" cy="5371082"/>
                        </a:xfrm>
                        <a:prstGeom prst="rect">
                          <a:avLst/>
                        </a:prstGeom>
                      </pic:spPr>
                    </pic:pic>
                    <pic:pic xmlns:pic="http://schemas.openxmlformats.org/drawingml/2006/picture">
                      <pic:nvPicPr>
                        <pic:cNvPr id="5" name="Picture 5" descr="P124#y1">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4612538"/>
                          <a:ext cx="15706725" cy="19431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834510" id="Group 1812489066" o:spid="_x0000_s1026" alt="&quot;&quot;" style="position:absolute;margin-left:-82.9pt;margin-top:-35.4pt;width:1236.75pt;height:499.85pt;z-index:251658243;mso-width-relative:margin;mso-height-relative:margin" coordorigin=",2074" coordsize="157067,634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lorful graph of a city&#10;&#10;Description automatically generated with medium confidence" style="position:absolute;left:1306;top:2074;width:75611;height:53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">
                <v:imagedata r:id="rId3" o:title="A colorful graph of a city&#10;&#10;Description automatically generated with medium confidence" cropbottom="19757f" cropleft="9644f"/>
              </v:shape>
              <v:shape id="Picture 5" o:spid="_x0000_s1028" type="#_x0000_t75" alt="P124#y1" style="position:absolute;top:46125;width:157067;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">
                <v:imagedata r:id="rId4" o:title="P124#y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C938F" w14:textId="77777777" w:rsidR="00AC6DCD" w:rsidRDefault="00AC6D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22BC6" w14:textId="42A4D1D0" w:rsidR="004136F1" w:rsidRDefault="00074C59">
    <w:pPr>
      <w:pStyle w:val="Header"/>
    </w:pPr>
    <w:r>
      <w:rPr>
        <w:noProof/>
      </w:rPr>
      <w:drawing>
        <wp:anchor distT="0" distB="0" distL="114300" distR="114300" simplePos="0" relativeHeight="251658246" behindDoc="1" locked="0" layoutInCell="1" allowOverlap="1" wp14:anchorId="4811F027" wp14:editId="2858C86B">
          <wp:simplePos x="0" y="0"/>
          <wp:positionH relativeFrom="column">
            <wp:posOffset>-899032</wp:posOffset>
          </wp:positionH>
          <wp:positionV relativeFrom="paragraph">
            <wp:posOffset>-1317876</wp:posOffset>
          </wp:positionV>
          <wp:extent cx="8090424" cy="6154911"/>
          <wp:effectExtent l="0" t="0" r="6350" b="0"/>
          <wp:wrapNone/>
          <wp:docPr id="414560450" name="Picture 414560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60450"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17" t="13272" r="50655" b="18343"/>
                  <a:stretch/>
                </pic:blipFill>
                <pic:spPr bwMode="auto">
                  <a:xfrm>
                    <a:off x="0" y="0"/>
                    <a:ext cx="8122693" cy="617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6E7">
      <w:rPr>
        <w:noProof/>
      </w:rPr>
      <w:drawing>
        <wp:anchor distT="0" distB="0" distL="114300" distR="114300" simplePos="0" relativeHeight="251658245" behindDoc="0" locked="0" layoutInCell="1" allowOverlap="1" wp14:anchorId="5E57F3FA" wp14:editId="3429FB68">
          <wp:simplePos x="0" y="0"/>
          <wp:positionH relativeFrom="column">
            <wp:posOffset>-1044575</wp:posOffset>
          </wp:positionH>
          <wp:positionV relativeFrom="paragraph">
            <wp:posOffset>3963606</wp:posOffset>
          </wp:positionV>
          <wp:extent cx="15706725" cy="1942465"/>
          <wp:effectExtent l="0" t="0" r="9525" b="635"/>
          <wp:wrapNone/>
          <wp:docPr id="409879984" name="Picture 409879984"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24#y1">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06725" cy="1942465"/>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5225" w14:textId="77777777" w:rsidR="004136F1" w:rsidRDefault="004136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EE6E" w14:textId="69314769" w:rsidR="00E764C1" w:rsidRDefault="00223601">
    <w:pPr>
      <w:pStyle w:val="Header"/>
    </w:pPr>
    <w:r>
      <w:rPr>
        <w:noProof/>
      </w:rPr>
      <w:drawing>
        <wp:anchor distT="0" distB="0" distL="114300" distR="114300" simplePos="0" relativeHeight="251658249" behindDoc="1" locked="0" layoutInCell="1" allowOverlap="1" wp14:anchorId="228D79F0" wp14:editId="710D83F7">
          <wp:simplePos x="0" y="0"/>
          <wp:positionH relativeFrom="column">
            <wp:posOffset>-952820</wp:posOffset>
          </wp:positionH>
          <wp:positionV relativeFrom="paragraph">
            <wp:posOffset>-464948</wp:posOffset>
          </wp:positionV>
          <wp:extent cx="7668665" cy="5019675"/>
          <wp:effectExtent l="0" t="0" r="8890" b="0"/>
          <wp:wrapNone/>
          <wp:docPr id="2145969147" name="Picture 2145969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69147"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33656" t="5365" r="25182" b="36587"/>
                  <a:stretch/>
                </pic:blipFill>
                <pic:spPr bwMode="auto">
                  <a:xfrm>
                    <a:off x="0" y="0"/>
                    <a:ext cx="7741511" cy="50673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3F8D0C88" wp14:editId="22E45A34">
          <wp:simplePos x="0" y="0"/>
          <wp:positionH relativeFrom="column">
            <wp:posOffset>-1045029</wp:posOffset>
          </wp:positionH>
          <wp:positionV relativeFrom="paragraph">
            <wp:posOffset>3963173</wp:posOffset>
          </wp:positionV>
          <wp:extent cx="15706725" cy="1943100"/>
          <wp:effectExtent l="0" t="0" r="9525" b="0"/>
          <wp:wrapNone/>
          <wp:docPr id="446318646" name="Picture 446318646"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18646" name="Picture 446318646" descr="P124#y1">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06725" cy="1943100"/>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60B8" w14:textId="77777777" w:rsidR="00E764C1" w:rsidRDefault="00E764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6F8C4" w14:textId="15034B6C" w:rsidR="00C269A8" w:rsidRDefault="00C269A8">
    <w:pPr>
      <w:pStyle w:val="Header"/>
    </w:pPr>
    <w:r>
      <w:rPr>
        <w:noProof/>
      </w:rPr>
      <w:drawing>
        <wp:anchor distT="0" distB="0" distL="114300" distR="114300" simplePos="0" relativeHeight="251658252" behindDoc="1" locked="0" layoutInCell="1" allowOverlap="1" wp14:anchorId="2B54CB65" wp14:editId="2E8C856E">
          <wp:simplePos x="0" y="0"/>
          <wp:positionH relativeFrom="column">
            <wp:posOffset>-1675119</wp:posOffset>
          </wp:positionH>
          <wp:positionV relativeFrom="paragraph">
            <wp:posOffset>-449580</wp:posOffset>
          </wp:positionV>
          <wp:extent cx="9382125" cy="4988091"/>
          <wp:effectExtent l="0" t="0" r="0" b="3175"/>
          <wp:wrapNone/>
          <wp:docPr id="1934487581" name="Picture 1934487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87581" name="Picture 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50932" b="25760"/>
                  <a:stretch/>
                </pic:blipFill>
                <pic:spPr bwMode="auto">
                  <a:xfrm>
                    <a:off x="0" y="0"/>
                    <a:ext cx="9389329" cy="49919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3AA8083F" wp14:editId="3DB84D26">
          <wp:simplePos x="0" y="0"/>
          <wp:positionH relativeFrom="column">
            <wp:posOffset>-914400</wp:posOffset>
          </wp:positionH>
          <wp:positionV relativeFrom="paragraph">
            <wp:posOffset>4043045</wp:posOffset>
          </wp:positionV>
          <wp:extent cx="15706725" cy="1942465"/>
          <wp:effectExtent l="0" t="0" r="0" b="0"/>
          <wp:wrapNone/>
          <wp:docPr id="1041674916" name="Picture 1041674916" descr="P12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24#y1">
                    <a:extLst>
                      <a:ext uri="{C183D7F6-B498-43B3-948B-1728B52AA6E4}">
                        <adec:decorative xmlns:adec="http://schemas.microsoft.com/office/drawing/2017/decorative" val="1"/>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706725" cy="1942465"/>
                  </a:xfrm>
                  <a:prstGeom prst="rect">
                    <a:avLst/>
                  </a:prstGeom>
                  <a:noFill/>
                  <a:ln>
                    <a:noFill/>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7F97" w14:textId="77777777" w:rsidR="00C269A8" w:rsidRDefault="00C26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73.25pt;height:171.75pt" o:bullet="t">
        <v:imagedata r:id="rId1" o:title="Simplified logo transparent"/>
      </v:shape>
    </w:pict>
  </w:numPicBullet>
  <w:abstractNum w:abstractNumId="0" w15:restartNumberingAfterBreak="0">
    <w:nsid w:val="055C3D61"/>
    <w:multiLevelType w:val="hybridMultilevel"/>
    <w:tmpl w:val="BAB42E20"/>
    <w:lvl w:ilvl="0" w:tplc="F21485CC">
      <w:start w:val="1"/>
      <w:numFmt w:val="bullet"/>
      <w:lvlText w:val=""/>
      <w:lvlJc w:val="left"/>
      <w:pPr>
        <w:ind w:left="720" w:hanging="360"/>
      </w:pPr>
      <w:rPr>
        <w:rFonts w:ascii="Symbol" w:hAnsi="Symbol" w:hint="default"/>
        <w:b/>
        <w:bCs/>
        <w:color w:val="22489E"/>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261218"/>
    <w:multiLevelType w:val="multilevel"/>
    <w:tmpl w:val="8C24AF3C"/>
    <w:lvl w:ilvl="0">
      <w:start w:val="1"/>
      <w:numFmt w:val="bullet"/>
      <w:lvlText w:val=""/>
      <w:lvlJc w:val="left"/>
      <w:pPr>
        <w:ind w:left="720" w:hanging="360"/>
      </w:pPr>
      <w:rPr>
        <w:rFonts w:ascii="Symbol" w:hAnsi="Symbol" w:hint="default"/>
        <w:b/>
        <w:bCs/>
        <w:color w:val="22489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4B2565"/>
    <w:multiLevelType w:val="multilevel"/>
    <w:tmpl w:val="6FEC535C"/>
    <w:lvl w:ilvl="0">
      <w:start w:val="1"/>
      <w:numFmt w:val="bullet"/>
      <w:lvlText w:val=""/>
      <w:lvlJc w:val="left"/>
      <w:pPr>
        <w:ind w:left="720" w:hanging="360"/>
      </w:pPr>
      <w:rPr>
        <w:rFonts w:ascii="Symbol" w:hAnsi="Symbol" w:hint="default"/>
        <w:b/>
        <w:bCs/>
        <w:color w:val="22489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F96F89"/>
    <w:multiLevelType w:val="hybridMultilevel"/>
    <w:tmpl w:val="07989322"/>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AFA1513"/>
    <w:multiLevelType w:val="hybridMultilevel"/>
    <w:tmpl w:val="825A2D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8F5672A"/>
    <w:multiLevelType w:val="hybridMultilevel"/>
    <w:tmpl w:val="79F8B4C2"/>
    <w:lvl w:ilvl="0" w:tplc="F356B848">
      <w:start w:val="1"/>
      <w:numFmt w:val="bullet"/>
      <w:lvlText w:val=""/>
      <w:lvlJc w:val="left"/>
      <w:pPr>
        <w:ind w:left="2160" w:hanging="360"/>
      </w:pPr>
      <w:rPr>
        <w:rFonts w:ascii="Symbol" w:hAnsi="Symbol" w:hint="default"/>
        <w:color w:val="22489E"/>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6" w15:restartNumberingAfterBreak="0">
    <w:nsid w:val="2C67157E"/>
    <w:multiLevelType w:val="hybridMultilevel"/>
    <w:tmpl w:val="5BB836DE"/>
    <w:lvl w:ilvl="0" w:tplc="79A88B6A">
      <w:start w:val="1"/>
      <w:numFmt w:val="bullet"/>
      <w:lvlText w:val=""/>
      <w:lvlPicBulletId w:val="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23731CD"/>
    <w:multiLevelType w:val="hybridMultilevel"/>
    <w:tmpl w:val="90B4BD66"/>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8" w15:restartNumberingAfterBreak="0">
    <w:nsid w:val="3AEC23A8"/>
    <w:multiLevelType w:val="hybridMultilevel"/>
    <w:tmpl w:val="34DEA92A"/>
    <w:lvl w:ilvl="0" w:tplc="20000003">
      <w:start w:val="1"/>
      <w:numFmt w:val="bullet"/>
      <w:lvlText w:val="o"/>
      <w:lvlJc w:val="left"/>
      <w:pPr>
        <w:ind w:left="1800" w:hanging="360"/>
      </w:pPr>
      <w:rPr>
        <w:rFonts w:ascii="Courier New" w:hAnsi="Courier New" w:cs="Courier New"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 w15:restartNumberingAfterBreak="0">
    <w:nsid w:val="3D300C63"/>
    <w:multiLevelType w:val="hybridMultilevel"/>
    <w:tmpl w:val="A040303A"/>
    <w:lvl w:ilvl="0" w:tplc="73120348">
      <w:start w:val="1"/>
      <w:numFmt w:val="bullet"/>
      <w:lvlText w:val=""/>
      <w:lvlJc w:val="left"/>
      <w:pPr>
        <w:ind w:left="1800" w:hanging="360"/>
      </w:pPr>
      <w:rPr>
        <w:rFonts w:ascii="Symbol" w:hAnsi="Symbol" w:hint="default"/>
        <w:color w:val="22489E"/>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440C469C"/>
    <w:multiLevelType w:val="hybridMultilevel"/>
    <w:tmpl w:val="9B6C200A"/>
    <w:lvl w:ilvl="0" w:tplc="853A9F94">
      <w:start w:val="1"/>
      <w:numFmt w:val="bullet"/>
      <w:lvlText w:val=""/>
      <w:lvlJc w:val="left"/>
      <w:pPr>
        <w:ind w:left="1080" w:hanging="360"/>
      </w:pPr>
      <w:rPr>
        <w:rFonts w:ascii="Symbol" w:hAnsi="Symbol" w:hint="default"/>
        <w:b/>
        <w:bCs/>
        <w:color w:val="22489E"/>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1" w15:restartNumberingAfterBreak="0">
    <w:nsid w:val="48552728"/>
    <w:multiLevelType w:val="multilevel"/>
    <w:tmpl w:val="B8D2C586"/>
    <w:lvl w:ilvl="0">
      <w:start w:val="1"/>
      <w:numFmt w:val="bullet"/>
      <w:lvlText w:val=""/>
      <w:lvlJc w:val="left"/>
      <w:pPr>
        <w:ind w:left="1440" w:hanging="360"/>
      </w:pPr>
      <w:rPr>
        <w:rFonts w:ascii="Symbol" w:hAnsi="Symbol" w:hint="default"/>
        <w:b/>
        <w:bCs w:val="0"/>
        <w:color w:val="22489E"/>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A072120"/>
    <w:multiLevelType w:val="hybridMultilevel"/>
    <w:tmpl w:val="E6284FF0"/>
    <w:lvl w:ilvl="0" w:tplc="FFAE3F24">
      <w:start w:val="1"/>
      <w:numFmt w:val="bullet"/>
      <w:lvlText w:val=""/>
      <w:lvlJc w:val="left"/>
      <w:pPr>
        <w:ind w:left="720" w:hanging="360"/>
      </w:pPr>
      <w:rPr>
        <w:rFonts w:ascii="Symbol" w:hAnsi="Symbol" w:hint="default"/>
        <w:color w:val="2248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D021888"/>
    <w:multiLevelType w:val="hybridMultilevel"/>
    <w:tmpl w:val="D33EAF5E"/>
    <w:lvl w:ilvl="0" w:tplc="4D960696">
      <w:start w:val="1"/>
      <w:numFmt w:val="bullet"/>
      <w:lvlText w:val=""/>
      <w:lvlJc w:val="left"/>
      <w:pPr>
        <w:ind w:left="720" w:hanging="360"/>
      </w:pPr>
      <w:rPr>
        <w:rFonts w:ascii="Symbol" w:hAnsi="Symbol" w:hint="default"/>
        <w:color w:val="2248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0906D5A"/>
    <w:multiLevelType w:val="hybridMultilevel"/>
    <w:tmpl w:val="67E069E0"/>
    <w:lvl w:ilvl="0" w:tplc="21B68CF8">
      <w:start w:val="1"/>
      <w:numFmt w:val="bullet"/>
      <w:lvlText w:val=""/>
      <w:lvlJc w:val="left"/>
      <w:pPr>
        <w:ind w:left="720" w:hanging="360"/>
      </w:pPr>
      <w:rPr>
        <w:rFonts w:ascii="Symbol" w:hAnsi="Symbol" w:hint="default"/>
        <w:b/>
        <w:bCs/>
        <w:color w:val="22489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522C31F3"/>
    <w:multiLevelType w:val="hybridMultilevel"/>
    <w:tmpl w:val="F364CE18"/>
    <w:lvl w:ilvl="0" w:tplc="FC4C7EA6">
      <w:start w:val="1"/>
      <w:numFmt w:val="bullet"/>
      <w:lvlText w:val=""/>
      <w:lvlJc w:val="left"/>
      <w:pPr>
        <w:ind w:left="1800" w:hanging="360"/>
      </w:pPr>
      <w:rPr>
        <w:rFonts w:ascii="Symbol" w:hAnsi="Symbol" w:hint="default"/>
        <w:color w:val="22489E"/>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6" w15:restartNumberingAfterBreak="0">
    <w:nsid w:val="563D3924"/>
    <w:multiLevelType w:val="hybridMultilevel"/>
    <w:tmpl w:val="E0968484"/>
    <w:lvl w:ilvl="0" w:tplc="4A1EB784">
      <w:start w:val="1"/>
      <w:numFmt w:val="bullet"/>
      <w:lvlText w:val=""/>
      <w:lvlJc w:val="left"/>
      <w:pPr>
        <w:ind w:left="720" w:hanging="360"/>
      </w:pPr>
      <w:rPr>
        <w:rFonts w:ascii="Symbol" w:hAnsi="Symbol" w:hint="default"/>
        <w:color w:val="22489E"/>
      </w:rPr>
    </w:lvl>
    <w:lvl w:ilvl="1" w:tplc="20000001">
      <w:start w:val="1"/>
      <w:numFmt w:val="bullet"/>
      <w:lvlText w:val=""/>
      <w:lvlJc w:val="left"/>
      <w:pPr>
        <w:ind w:left="1440" w:hanging="360"/>
      </w:pPr>
      <w:rPr>
        <w:rFonts w:ascii="Symbol" w:hAnsi="Symbol"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1C1711D"/>
    <w:multiLevelType w:val="hybridMultilevel"/>
    <w:tmpl w:val="90024244"/>
    <w:lvl w:ilvl="0" w:tplc="99DE5B14">
      <w:start w:val="1"/>
      <w:numFmt w:val="bullet"/>
      <w:lvlText w:val=""/>
      <w:lvlJc w:val="left"/>
      <w:pPr>
        <w:ind w:left="720" w:hanging="360"/>
      </w:pPr>
      <w:rPr>
        <w:rFonts w:ascii="Symbol" w:hAnsi="Symbol" w:hint="default"/>
        <w:color w:val="2248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2470883"/>
    <w:multiLevelType w:val="hybridMultilevel"/>
    <w:tmpl w:val="4886C626"/>
    <w:lvl w:ilvl="0" w:tplc="3EF0023C">
      <w:start w:val="1"/>
      <w:numFmt w:val="bullet"/>
      <w:lvlText w:val=""/>
      <w:lvlJc w:val="left"/>
      <w:pPr>
        <w:ind w:left="720" w:hanging="360"/>
      </w:pPr>
      <w:rPr>
        <w:rFonts w:ascii="Symbol" w:hAnsi="Symbol" w:hint="default"/>
        <w:color w:val="22489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3A15DFB"/>
    <w:multiLevelType w:val="hybridMultilevel"/>
    <w:tmpl w:val="C91E04F6"/>
    <w:lvl w:ilvl="0" w:tplc="96165EC0">
      <w:start w:val="1"/>
      <w:numFmt w:val="bullet"/>
      <w:lvlText w:val=""/>
      <w:lvlJc w:val="left"/>
      <w:pPr>
        <w:ind w:left="1287" w:hanging="360"/>
      </w:pPr>
      <w:rPr>
        <w:rFonts w:ascii="Symbol" w:hAnsi="Symbol" w:hint="default"/>
        <w:color w:val="22489E"/>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6EC53B9D"/>
    <w:multiLevelType w:val="multilevel"/>
    <w:tmpl w:val="95D82724"/>
    <w:lvl w:ilvl="0">
      <w:start w:val="1"/>
      <w:numFmt w:val="bullet"/>
      <w:lvlText w:val=""/>
      <w:lvlJc w:val="left"/>
      <w:pPr>
        <w:ind w:left="720" w:hanging="360"/>
      </w:pPr>
      <w:rPr>
        <w:rFonts w:ascii="Symbol" w:hAnsi="Symbol" w:hint="default"/>
        <w:color w:val="22489E"/>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AC5D1D"/>
    <w:multiLevelType w:val="hybridMultilevel"/>
    <w:tmpl w:val="2ADA4C08"/>
    <w:lvl w:ilvl="0" w:tplc="21169D22">
      <w:start w:val="1"/>
      <w:numFmt w:val="bullet"/>
      <w:lvlText w:val=""/>
      <w:lvlJc w:val="left"/>
      <w:pPr>
        <w:ind w:left="720" w:hanging="360"/>
      </w:pPr>
      <w:rPr>
        <w:rFonts w:ascii="Symbol" w:hAnsi="Symbol" w:hint="default"/>
        <w:color w:val="22489E"/>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74CA2B0E"/>
    <w:multiLevelType w:val="multilevel"/>
    <w:tmpl w:val="08947250"/>
    <w:lvl w:ilvl="0">
      <w:start w:val="1"/>
      <w:numFmt w:val="bullet"/>
      <w:lvlText w:val=""/>
      <w:lvlJc w:val="left"/>
      <w:pPr>
        <w:ind w:left="720" w:hanging="360"/>
      </w:pPr>
      <w:rPr>
        <w:rFonts w:ascii="Symbol" w:hAnsi="Symbol" w:hint="default"/>
        <w:b/>
        <w:bCs/>
        <w:color w:val="22489E"/>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5F4B61"/>
    <w:multiLevelType w:val="hybridMultilevel"/>
    <w:tmpl w:val="E34A1056"/>
    <w:lvl w:ilvl="0" w:tplc="FFFFFFFF">
      <w:start w:val="1"/>
      <w:numFmt w:val="bullet"/>
      <w:lvlText w:val=""/>
      <w:lvlJc w:val="left"/>
      <w:pPr>
        <w:ind w:left="720" w:hanging="360"/>
      </w:pPr>
      <w:rPr>
        <w:rFonts w:ascii="Symbol" w:hAnsi="Symbol" w:hint="default"/>
      </w:rPr>
    </w:lvl>
    <w:lvl w:ilvl="1" w:tplc="20000005">
      <w:start w:val="1"/>
      <w:numFmt w:val="bullet"/>
      <w:lvlText w:val=""/>
      <w:lvlJc w:val="left"/>
      <w:pPr>
        <w:ind w:left="216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C22696A"/>
    <w:multiLevelType w:val="hybridMultilevel"/>
    <w:tmpl w:val="DF3208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CAC1A0F"/>
    <w:multiLevelType w:val="hybridMultilevel"/>
    <w:tmpl w:val="ED3A48FA"/>
    <w:lvl w:ilvl="0" w:tplc="79A88B6A">
      <w:start w:val="1"/>
      <w:numFmt w:val="bullet"/>
      <w:lvlText w:val=""/>
      <w:lvlPicBulletId w:val="0"/>
      <w:lvlJc w:val="left"/>
      <w:pPr>
        <w:ind w:left="1429" w:hanging="360"/>
      </w:pPr>
      <w:rPr>
        <w:rFonts w:ascii="Symbol" w:hAnsi="Symbol" w:hint="default"/>
        <w:color w:val="auto"/>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16cid:durableId="1729069021">
    <w:abstractNumId w:val="4"/>
  </w:num>
  <w:num w:numId="2" w16cid:durableId="1231650307">
    <w:abstractNumId w:val="11"/>
  </w:num>
  <w:num w:numId="3" w16cid:durableId="545146397">
    <w:abstractNumId w:val="20"/>
  </w:num>
  <w:num w:numId="4" w16cid:durableId="1171024243">
    <w:abstractNumId w:val="16"/>
  </w:num>
  <w:num w:numId="5" w16cid:durableId="96144036">
    <w:abstractNumId w:val="8"/>
  </w:num>
  <w:num w:numId="6" w16cid:durableId="1514342616">
    <w:abstractNumId w:val="23"/>
  </w:num>
  <w:num w:numId="7" w16cid:durableId="1293049940">
    <w:abstractNumId w:val="7"/>
  </w:num>
  <w:num w:numId="8" w16cid:durableId="1509297157">
    <w:abstractNumId w:val="21"/>
  </w:num>
  <w:num w:numId="9" w16cid:durableId="1176117656">
    <w:abstractNumId w:val="24"/>
  </w:num>
  <w:num w:numId="10" w16cid:durableId="1896696276">
    <w:abstractNumId w:val="3"/>
  </w:num>
  <w:num w:numId="11" w16cid:durableId="1180699886">
    <w:abstractNumId w:val="6"/>
  </w:num>
  <w:num w:numId="12" w16cid:durableId="807547582">
    <w:abstractNumId w:val="18"/>
  </w:num>
  <w:num w:numId="13" w16cid:durableId="1352101827">
    <w:abstractNumId w:val="15"/>
  </w:num>
  <w:num w:numId="14" w16cid:durableId="1719742471">
    <w:abstractNumId w:val="9"/>
  </w:num>
  <w:num w:numId="15" w16cid:durableId="1132557657">
    <w:abstractNumId w:val="2"/>
  </w:num>
  <w:num w:numId="16" w16cid:durableId="1386416809">
    <w:abstractNumId w:val="1"/>
  </w:num>
  <w:num w:numId="17" w16cid:durableId="1960061233">
    <w:abstractNumId w:val="0"/>
  </w:num>
  <w:num w:numId="18" w16cid:durableId="21366573">
    <w:abstractNumId w:val="22"/>
  </w:num>
  <w:num w:numId="19" w16cid:durableId="11732986">
    <w:abstractNumId w:val="10"/>
  </w:num>
  <w:num w:numId="20" w16cid:durableId="1058625013">
    <w:abstractNumId w:val="17"/>
  </w:num>
  <w:num w:numId="21" w16cid:durableId="782310838">
    <w:abstractNumId w:val="19"/>
  </w:num>
  <w:num w:numId="22" w16cid:durableId="2079865863">
    <w:abstractNumId w:val="12"/>
  </w:num>
  <w:num w:numId="23" w16cid:durableId="1553270862">
    <w:abstractNumId w:val="13"/>
  </w:num>
  <w:num w:numId="24" w16cid:durableId="522480451">
    <w:abstractNumId w:val="5"/>
  </w:num>
  <w:num w:numId="25" w16cid:durableId="111557029">
    <w:abstractNumId w:val="14"/>
  </w:num>
  <w:num w:numId="26" w16cid:durableId="1961298600">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2B"/>
    <w:rsid w:val="00012F12"/>
    <w:rsid w:val="0002502A"/>
    <w:rsid w:val="00030551"/>
    <w:rsid w:val="0003527E"/>
    <w:rsid w:val="0006048D"/>
    <w:rsid w:val="00060543"/>
    <w:rsid w:val="00067150"/>
    <w:rsid w:val="00074C59"/>
    <w:rsid w:val="000862AE"/>
    <w:rsid w:val="000875A5"/>
    <w:rsid w:val="000922C1"/>
    <w:rsid w:val="00097F75"/>
    <w:rsid w:val="000B7BA9"/>
    <w:rsid w:val="000C4EC7"/>
    <w:rsid w:val="000D38D9"/>
    <w:rsid w:val="000E18D6"/>
    <w:rsid w:val="000E243C"/>
    <w:rsid w:val="000E4737"/>
    <w:rsid w:val="000F44C3"/>
    <w:rsid w:val="000F596D"/>
    <w:rsid w:val="0010774E"/>
    <w:rsid w:val="001078E5"/>
    <w:rsid w:val="0011541E"/>
    <w:rsid w:val="0012762E"/>
    <w:rsid w:val="00132086"/>
    <w:rsid w:val="00132EEF"/>
    <w:rsid w:val="00161FD2"/>
    <w:rsid w:val="00162B61"/>
    <w:rsid w:val="00171034"/>
    <w:rsid w:val="00181EB1"/>
    <w:rsid w:val="00185492"/>
    <w:rsid w:val="00197CEB"/>
    <w:rsid w:val="001B6DED"/>
    <w:rsid w:val="001D1AD2"/>
    <w:rsid w:val="001D1BEC"/>
    <w:rsid w:val="001D34C1"/>
    <w:rsid w:val="001D3646"/>
    <w:rsid w:val="001D4C38"/>
    <w:rsid w:val="001F1FA9"/>
    <w:rsid w:val="00221F42"/>
    <w:rsid w:val="00223601"/>
    <w:rsid w:val="00240B91"/>
    <w:rsid w:val="00253036"/>
    <w:rsid w:val="00254F1F"/>
    <w:rsid w:val="0026287B"/>
    <w:rsid w:val="002831C4"/>
    <w:rsid w:val="002A415D"/>
    <w:rsid w:val="002A50B9"/>
    <w:rsid w:val="002C473A"/>
    <w:rsid w:val="002D4C1D"/>
    <w:rsid w:val="002F04D6"/>
    <w:rsid w:val="00300D90"/>
    <w:rsid w:val="00316192"/>
    <w:rsid w:val="003360AB"/>
    <w:rsid w:val="00336948"/>
    <w:rsid w:val="00357A5B"/>
    <w:rsid w:val="00361226"/>
    <w:rsid w:val="00366DDF"/>
    <w:rsid w:val="00372600"/>
    <w:rsid w:val="00373A1F"/>
    <w:rsid w:val="00380E8A"/>
    <w:rsid w:val="00386DC1"/>
    <w:rsid w:val="003940EB"/>
    <w:rsid w:val="00397D42"/>
    <w:rsid w:val="003B0B78"/>
    <w:rsid w:val="003B76D1"/>
    <w:rsid w:val="003D20EB"/>
    <w:rsid w:val="003D3C58"/>
    <w:rsid w:val="003D5A59"/>
    <w:rsid w:val="004136F1"/>
    <w:rsid w:val="00420923"/>
    <w:rsid w:val="00426D69"/>
    <w:rsid w:val="00437611"/>
    <w:rsid w:val="00476493"/>
    <w:rsid w:val="00487500"/>
    <w:rsid w:val="0049397B"/>
    <w:rsid w:val="00497E39"/>
    <w:rsid w:val="004A3E6D"/>
    <w:rsid w:val="004B10E2"/>
    <w:rsid w:val="004C130D"/>
    <w:rsid w:val="004C17A2"/>
    <w:rsid w:val="004E1DA5"/>
    <w:rsid w:val="004E7A65"/>
    <w:rsid w:val="004F7BC2"/>
    <w:rsid w:val="005001F9"/>
    <w:rsid w:val="00513BE2"/>
    <w:rsid w:val="00517149"/>
    <w:rsid w:val="00521414"/>
    <w:rsid w:val="0052252C"/>
    <w:rsid w:val="00527012"/>
    <w:rsid w:val="00541866"/>
    <w:rsid w:val="00572A53"/>
    <w:rsid w:val="00595881"/>
    <w:rsid w:val="005B45C1"/>
    <w:rsid w:val="005C3ACF"/>
    <w:rsid w:val="005D3760"/>
    <w:rsid w:val="005D5E08"/>
    <w:rsid w:val="005E327A"/>
    <w:rsid w:val="005F09D2"/>
    <w:rsid w:val="005F356D"/>
    <w:rsid w:val="00616722"/>
    <w:rsid w:val="00625FEF"/>
    <w:rsid w:val="0063341F"/>
    <w:rsid w:val="00633AF0"/>
    <w:rsid w:val="00633C9E"/>
    <w:rsid w:val="006436E7"/>
    <w:rsid w:val="006565A8"/>
    <w:rsid w:val="00656BA7"/>
    <w:rsid w:val="00660100"/>
    <w:rsid w:val="006726D7"/>
    <w:rsid w:val="006858BB"/>
    <w:rsid w:val="006B6C99"/>
    <w:rsid w:val="006C4542"/>
    <w:rsid w:val="006C6224"/>
    <w:rsid w:val="006D52D9"/>
    <w:rsid w:val="006E152B"/>
    <w:rsid w:val="00701691"/>
    <w:rsid w:val="00755D9F"/>
    <w:rsid w:val="007A48A8"/>
    <w:rsid w:val="007A65B7"/>
    <w:rsid w:val="007B12F0"/>
    <w:rsid w:val="007D187C"/>
    <w:rsid w:val="007E2E0B"/>
    <w:rsid w:val="007E6A26"/>
    <w:rsid w:val="007F0EAA"/>
    <w:rsid w:val="007F1234"/>
    <w:rsid w:val="007F468A"/>
    <w:rsid w:val="007F707D"/>
    <w:rsid w:val="008117CC"/>
    <w:rsid w:val="00844593"/>
    <w:rsid w:val="00854B69"/>
    <w:rsid w:val="0085574B"/>
    <w:rsid w:val="00855B8B"/>
    <w:rsid w:val="00855BFB"/>
    <w:rsid w:val="008771AD"/>
    <w:rsid w:val="00883D61"/>
    <w:rsid w:val="008918D0"/>
    <w:rsid w:val="008978E4"/>
    <w:rsid w:val="008A5110"/>
    <w:rsid w:val="008B3ED2"/>
    <w:rsid w:val="008E1BE4"/>
    <w:rsid w:val="0091691E"/>
    <w:rsid w:val="00922E4A"/>
    <w:rsid w:val="00924696"/>
    <w:rsid w:val="0093246B"/>
    <w:rsid w:val="00937BA9"/>
    <w:rsid w:val="00937D5E"/>
    <w:rsid w:val="009411AC"/>
    <w:rsid w:val="009424D7"/>
    <w:rsid w:val="009529C4"/>
    <w:rsid w:val="0098674D"/>
    <w:rsid w:val="009C70BC"/>
    <w:rsid w:val="009D41B0"/>
    <w:rsid w:val="009D55C3"/>
    <w:rsid w:val="009F0F74"/>
    <w:rsid w:val="009F66BE"/>
    <w:rsid w:val="00A26BB4"/>
    <w:rsid w:val="00A27FEA"/>
    <w:rsid w:val="00A45D28"/>
    <w:rsid w:val="00A46C08"/>
    <w:rsid w:val="00A57D60"/>
    <w:rsid w:val="00A6130D"/>
    <w:rsid w:val="00A7107D"/>
    <w:rsid w:val="00A92F79"/>
    <w:rsid w:val="00AC6DCD"/>
    <w:rsid w:val="00AD2590"/>
    <w:rsid w:val="00AD28B4"/>
    <w:rsid w:val="00AD485C"/>
    <w:rsid w:val="00AE242E"/>
    <w:rsid w:val="00B10B84"/>
    <w:rsid w:val="00B175BB"/>
    <w:rsid w:val="00B33997"/>
    <w:rsid w:val="00B51072"/>
    <w:rsid w:val="00B57070"/>
    <w:rsid w:val="00B63711"/>
    <w:rsid w:val="00B74514"/>
    <w:rsid w:val="00BA6484"/>
    <w:rsid w:val="00BD5046"/>
    <w:rsid w:val="00BD5E79"/>
    <w:rsid w:val="00BD76B0"/>
    <w:rsid w:val="00BE0C3E"/>
    <w:rsid w:val="00BE10AF"/>
    <w:rsid w:val="00C03CBF"/>
    <w:rsid w:val="00C269A8"/>
    <w:rsid w:val="00C4218F"/>
    <w:rsid w:val="00C4597A"/>
    <w:rsid w:val="00C54D90"/>
    <w:rsid w:val="00C6243A"/>
    <w:rsid w:val="00C7033A"/>
    <w:rsid w:val="00CA7CBF"/>
    <w:rsid w:val="00CF34C8"/>
    <w:rsid w:val="00CF6D54"/>
    <w:rsid w:val="00D15AB4"/>
    <w:rsid w:val="00D40233"/>
    <w:rsid w:val="00D442FC"/>
    <w:rsid w:val="00D50311"/>
    <w:rsid w:val="00D51B35"/>
    <w:rsid w:val="00D525B3"/>
    <w:rsid w:val="00D54C84"/>
    <w:rsid w:val="00D62C3F"/>
    <w:rsid w:val="00D64DF6"/>
    <w:rsid w:val="00D675E4"/>
    <w:rsid w:val="00D853AA"/>
    <w:rsid w:val="00D95BEC"/>
    <w:rsid w:val="00DC7E0F"/>
    <w:rsid w:val="00DE401C"/>
    <w:rsid w:val="00DE4237"/>
    <w:rsid w:val="00E01A76"/>
    <w:rsid w:val="00E06C64"/>
    <w:rsid w:val="00E31BCE"/>
    <w:rsid w:val="00E32057"/>
    <w:rsid w:val="00E4152B"/>
    <w:rsid w:val="00E75B44"/>
    <w:rsid w:val="00E764C1"/>
    <w:rsid w:val="00E77B7C"/>
    <w:rsid w:val="00ED17D1"/>
    <w:rsid w:val="00EF365F"/>
    <w:rsid w:val="00EF65C3"/>
    <w:rsid w:val="00F11E08"/>
    <w:rsid w:val="00F1433F"/>
    <w:rsid w:val="00F25C20"/>
    <w:rsid w:val="00F40078"/>
    <w:rsid w:val="00F55589"/>
    <w:rsid w:val="00F673B2"/>
    <w:rsid w:val="00F717DE"/>
    <w:rsid w:val="00F86DC3"/>
    <w:rsid w:val="00FA244E"/>
    <w:rsid w:val="00FC1133"/>
    <w:rsid w:val="00FD4F7A"/>
    <w:rsid w:val="00FE6A6F"/>
    <w:rsid w:val="3DBDBE64"/>
    <w:rsid w:val="6F72F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35A9BF"/>
  <w15:chartTrackingRefBased/>
  <w15:docId w15:val="{77941040-AD68-47C6-B0E9-7D38D694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5110"/>
    <w:pPr>
      <w:spacing w:after="120" w:line="360" w:lineRule="auto"/>
    </w:pPr>
  </w:style>
  <w:style w:type="paragraph" w:styleId="Heading1">
    <w:name w:val="heading 1"/>
    <w:basedOn w:val="Normal"/>
    <w:next w:val="Normal"/>
    <w:link w:val="Heading1Char"/>
    <w:uiPriority w:val="9"/>
    <w:qFormat/>
    <w:rsid w:val="00855B8B"/>
    <w:pPr>
      <w:keepNext/>
      <w:keepLines/>
      <w:spacing w:before="240" w:after="240" w:line="276" w:lineRule="auto"/>
      <w:outlineLvl w:val="0"/>
    </w:pPr>
    <w:rPr>
      <w:rFonts w:ascii="DINPro-Bold" w:eastAsiaTheme="majorEastAsia" w:hAnsi="DINPro-Bold" w:cstheme="majorBidi"/>
      <w:color w:val="22489E"/>
      <w:sz w:val="36"/>
      <w:szCs w:val="36"/>
    </w:rPr>
  </w:style>
  <w:style w:type="paragraph" w:styleId="Heading2">
    <w:name w:val="heading 2"/>
    <w:basedOn w:val="Normal"/>
    <w:link w:val="Heading2Char"/>
    <w:uiPriority w:val="9"/>
    <w:qFormat/>
    <w:rsid w:val="009424D7"/>
    <w:pPr>
      <w:spacing w:before="100" w:beforeAutospacing="1" w:line="276" w:lineRule="auto"/>
      <w:outlineLvl w:val="1"/>
    </w:pPr>
    <w:rPr>
      <w:rFonts w:ascii="DINPro-Bold" w:eastAsia="Times New Roman" w:hAnsi="DINPro-Bold" w:cs="Times New Roman"/>
      <w:color w:val="22489E"/>
      <w:sz w:val="28"/>
      <w:szCs w:val="28"/>
      <w:lang w:eastAsia="en-GB"/>
    </w:rPr>
  </w:style>
  <w:style w:type="paragraph" w:styleId="Heading3">
    <w:name w:val="heading 3"/>
    <w:basedOn w:val="Normal"/>
    <w:next w:val="Normal"/>
    <w:link w:val="Heading3Char"/>
    <w:uiPriority w:val="9"/>
    <w:unhideWhenUsed/>
    <w:qFormat/>
    <w:rsid w:val="009424D7"/>
    <w:pPr>
      <w:keepNext/>
      <w:keepLines/>
      <w:spacing w:before="100" w:beforeAutospacing="1" w:line="276" w:lineRule="auto"/>
      <w:outlineLvl w:val="2"/>
    </w:pPr>
    <w:rPr>
      <w:rFonts w:ascii="DINPro-Regular" w:eastAsiaTheme="minorEastAsia" w:hAnsi="DINPro-Regular" w:cstheme="majorBidi"/>
      <w:color w:val="22489E"/>
      <w:sz w:val="28"/>
      <w:szCs w:val="28"/>
    </w:rPr>
  </w:style>
  <w:style w:type="paragraph" w:styleId="Heading4">
    <w:name w:val="heading 4"/>
    <w:basedOn w:val="Normal"/>
    <w:next w:val="Normal"/>
    <w:link w:val="Heading4Char"/>
    <w:uiPriority w:val="9"/>
    <w:unhideWhenUsed/>
    <w:qFormat/>
    <w:rsid w:val="009424D7"/>
    <w:pPr>
      <w:keepNext/>
      <w:keepLines/>
      <w:spacing w:before="40" w:after="0"/>
      <w:outlineLvl w:val="3"/>
    </w:pPr>
    <w:rPr>
      <w:rFonts w:ascii="DINPro-Regular" w:eastAsiaTheme="majorEastAsia" w:hAnsi="DINPro-Regular" w:cstheme="majorBidi"/>
      <w:color w:val="22489E"/>
      <w:sz w:val="24"/>
      <w:szCs w:val="24"/>
    </w:rPr>
  </w:style>
  <w:style w:type="paragraph" w:styleId="Heading5">
    <w:name w:val="heading 5"/>
    <w:basedOn w:val="Normal"/>
    <w:next w:val="Normal"/>
    <w:link w:val="Heading5Char"/>
    <w:uiPriority w:val="9"/>
    <w:unhideWhenUsed/>
    <w:qFormat/>
    <w:rsid w:val="00E4152B"/>
    <w:pPr>
      <w:keepNext/>
      <w:keepLines/>
      <w:spacing w:before="40" w:after="0" w:line="259" w:lineRule="auto"/>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4152B"/>
    <w:pPr>
      <w:keepNext/>
      <w:keepLines/>
      <w:spacing w:before="40" w:after="0" w:line="259"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5B8B"/>
    <w:rPr>
      <w:rFonts w:ascii="DINPro-Bold" w:eastAsiaTheme="majorEastAsia" w:hAnsi="DINPro-Bold" w:cstheme="majorBidi"/>
      <w:color w:val="22489E"/>
      <w:sz w:val="36"/>
      <w:szCs w:val="36"/>
      <w:lang w:val="en-US"/>
    </w:rPr>
  </w:style>
  <w:style w:type="character" w:customStyle="1" w:styleId="Heading2Char">
    <w:name w:val="Heading 2 Char"/>
    <w:basedOn w:val="DefaultParagraphFont"/>
    <w:link w:val="Heading2"/>
    <w:uiPriority w:val="9"/>
    <w:rsid w:val="009424D7"/>
    <w:rPr>
      <w:rFonts w:ascii="DINPro-Bold" w:eastAsia="Times New Roman" w:hAnsi="DINPro-Bold" w:cs="Times New Roman"/>
      <w:color w:val="22489E"/>
      <w:sz w:val="28"/>
      <w:szCs w:val="28"/>
      <w:lang w:val="en-US" w:eastAsia="en-GB"/>
    </w:rPr>
  </w:style>
  <w:style w:type="character" w:customStyle="1" w:styleId="Heading3Char">
    <w:name w:val="Heading 3 Char"/>
    <w:basedOn w:val="DefaultParagraphFont"/>
    <w:link w:val="Heading3"/>
    <w:uiPriority w:val="9"/>
    <w:rsid w:val="009424D7"/>
    <w:rPr>
      <w:rFonts w:ascii="DINPro-Regular" w:eastAsiaTheme="minorEastAsia" w:hAnsi="DINPro-Regular" w:cstheme="majorBidi"/>
      <w:color w:val="22489E"/>
      <w:sz w:val="28"/>
      <w:szCs w:val="28"/>
      <w:lang w:val="en-US"/>
    </w:rPr>
  </w:style>
  <w:style w:type="character" w:customStyle="1" w:styleId="Heading4Char">
    <w:name w:val="Heading 4 Char"/>
    <w:basedOn w:val="DefaultParagraphFont"/>
    <w:link w:val="Heading4"/>
    <w:uiPriority w:val="9"/>
    <w:rsid w:val="009424D7"/>
    <w:rPr>
      <w:rFonts w:ascii="DINPro-Regular" w:eastAsiaTheme="majorEastAsia" w:hAnsi="DINPro-Regular" w:cstheme="majorBidi"/>
      <w:color w:val="22489E"/>
      <w:sz w:val="24"/>
      <w:szCs w:val="24"/>
      <w:lang w:val="en-US"/>
    </w:rPr>
  </w:style>
  <w:style w:type="character" w:styleId="Emphasis">
    <w:name w:val="Emphasis"/>
    <w:basedOn w:val="DefaultParagraphFont"/>
    <w:uiPriority w:val="20"/>
    <w:qFormat/>
    <w:rsid w:val="00161FD2"/>
    <w:rPr>
      <w:rFonts w:asciiTheme="minorHAnsi" w:hAnsiTheme="minorHAnsi"/>
      <w:i w:val="0"/>
      <w:iCs/>
      <w:color w:val="FFFFFF" w:themeColor="background1"/>
      <w:bdr w:val="none" w:sz="0" w:space="0" w:color="auto"/>
      <w:shd w:val="clear" w:color="auto" w:fill="22489E"/>
    </w:rPr>
  </w:style>
  <w:style w:type="paragraph" w:customStyle="1" w:styleId="Examples">
    <w:name w:val="Examples"/>
    <w:basedOn w:val="Normal"/>
    <w:link w:val="ExamplesChar"/>
    <w:qFormat/>
    <w:rsid w:val="00132086"/>
    <w:pPr>
      <w:pBdr>
        <w:top w:val="single" w:sz="4" w:space="1" w:color="22489E"/>
        <w:left w:val="single" w:sz="4" w:space="4" w:color="22489E"/>
        <w:bottom w:val="single" w:sz="4" w:space="1" w:color="22489E"/>
        <w:right w:val="single" w:sz="4" w:space="4" w:color="22489E"/>
      </w:pBdr>
      <w:spacing w:before="100" w:beforeAutospacing="1" w:line="276" w:lineRule="auto"/>
    </w:pPr>
    <w:rPr>
      <w:rFonts w:ascii="DINPro-Regular" w:hAnsi="DINPro-Regular"/>
    </w:rPr>
  </w:style>
  <w:style w:type="paragraph" w:styleId="IntenseQuote">
    <w:name w:val="Intense Quote"/>
    <w:basedOn w:val="Normal"/>
    <w:next w:val="Normal"/>
    <w:link w:val="IntenseQuoteChar"/>
    <w:uiPriority w:val="30"/>
    <w:qFormat/>
    <w:rsid w:val="00B175BB"/>
    <w:pPr>
      <w:pBdr>
        <w:top w:val="single" w:sz="4" w:space="4" w:color="4472C4" w:themeColor="accent1"/>
        <w:bottom w:val="single" w:sz="4" w:space="4" w:color="4472C4" w:themeColor="accent1"/>
      </w:pBdr>
      <w:spacing w:before="360" w:line="259" w:lineRule="auto"/>
      <w:ind w:left="709" w:right="1140"/>
    </w:pPr>
    <w:rPr>
      <w:rFonts w:ascii="DINPro-Regular" w:hAnsi="DINPro-Regular"/>
      <w:color w:val="22489E"/>
      <w:lang w:val="en-GB"/>
    </w:rPr>
  </w:style>
  <w:style w:type="character" w:customStyle="1" w:styleId="ExamplesChar">
    <w:name w:val="Examples Char"/>
    <w:basedOn w:val="DefaultParagraphFont"/>
    <w:link w:val="Examples"/>
    <w:rsid w:val="00132086"/>
    <w:rPr>
      <w:rFonts w:ascii="DINPro-Regular" w:hAnsi="DINPro-Regular"/>
      <w:lang w:val="en-US"/>
    </w:rPr>
  </w:style>
  <w:style w:type="character" w:customStyle="1" w:styleId="IntenseQuoteChar">
    <w:name w:val="Intense Quote Char"/>
    <w:basedOn w:val="DefaultParagraphFont"/>
    <w:link w:val="IntenseQuote"/>
    <w:uiPriority w:val="30"/>
    <w:rsid w:val="00B175BB"/>
    <w:rPr>
      <w:rFonts w:ascii="DINPro-Regular" w:hAnsi="DINPro-Regular"/>
      <w:color w:val="22489E"/>
      <w:lang w:val="en-GB"/>
    </w:rPr>
  </w:style>
  <w:style w:type="paragraph" w:customStyle="1" w:styleId="Caselawtitle">
    <w:name w:val="Case law title"/>
    <w:basedOn w:val="IntenseQuote"/>
    <w:qFormat/>
    <w:rsid w:val="009424D7"/>
    <w:pPr>
      <w:pBdr>
        <w:top w:val="single" w:sz="4" w:space="4" w:color="22489E"/>
        <w:bottom w:val="single" w:sz="4" w:space="4" w:color="22489E"/>
      </w:pBdr>
    </w:pPr>
  </w:style>
  <w:style w:type="paragraph" w:customStyle="1" w:styleId="Caselawbody">
    <w:name w:val="Case law body"/>
    <w:basedOn w:val="Normal"/>
    <w:qFormat/>
    <w:rsid w:val="00513BE2"/>
    <w:pPr>
      <w:spacing w:after="160" w:line="336" w:lineRule="auto"/>
      <w:ind w:left="709" w:right="1140"/>
    </w:pPr>
    <w:rPr>
      <w:rFonts w:eastAsia="Calibri" w:cstheme="minorHAnsi"/>
      <w:color w:val="000000" w:themeColor="text1"/>
    </w:rPr>
  </w:style>
  <w:style w:type="character" w:styleId="Strong">
    <w:name w:val="Strong"/>
    <w:basedOn w:val="DefaultParagraphFont"/>
    <w:uiPriority w:val="22"/>
    <w:qFormat/>
    <w:rsid w:val="00B175BB"/>
    <w:rPr>
      <w:rFonts w:ascii="DINPro-Light" w:hAnsi="DINPro-Light"/>
      <w:color w:val="FFFFFF" w:themeColor="background1"/>
    </w:rPr>
  </w:style>
  <w:style w:type="paragraph" w:customStyle="1" w:styleId="Legislationlongcitation">
    <w:name w:val="Legislation long citation"/>
    <w:basedOn w:val="Normal"/>
    <w:qFormat/>
    <w:rsid w:val="00B175BB"/>
    <w:pPr>
      <w:pBdr>
        <w:top w:val="single" w:sz="4" w:space="1" w:color="FFFFFF" w:themeColor="background1"/>
        <w:bottom w:val="single" w:sz="4" w:space="1" w:color="FFFFFF" w:themeColor="background1"/>
      </w:pBdr>
      <w:shd w:val="clear" w:color="auto" w:fill="22489E"/>
      <w:spacing w:after="360" w:line="276" w:lineRule="auto"/>
      <w:ind w:left="720" w:right="1138"/>
    </w:pPr>
    <w:rPr>
      <w:rFonts w:ascii="DINPro-Regular" w:hAnsi="DINPro-Regular"/>
      <w:color w:val="FFFFFF" w:themeColor="background1"/>
    </w:rPr>
  </w:style>
  <w:style w:type="character" w:customStyle="1" w:styleId="Highlight">
    <w:name w:val="Highlight"/>
    <w:basedOn w:val="DefaultParagraphFont"/>
    <w:uiPriority w:val="1"/>
    <w:qFormat/>
    <w:rsid w:val="00855B8B"/>
    <w:rPr>
      <w:rFonts w:asciiTheme="minorHAnsi" w:hAnsiTheme="minorHAnsi"/>
      <w:color w:val="FFFFFF" w:themeColor="background1"/>
      <w:bdr w:val="none" w:sz="0" w:space="0" w:color="auto"/>
      <w:shd w:val="clear" w:color="auto" w:fill="22489E"/>
      <w:lang w:val="en-US"/>
    </w:rPr>
  </w:style>
  <w:style w:type="paragraph" w:styleId="FootnoteText">
    <w:name w:val="footnote text"/>
    <w:aliases w:val="Footnote Text Char Char,Footnote Text Char1 Char Char,Footnote Text Char Char Char Char,Footnote Text Char1 Char Char Char Char,Footnote Char Char Char Char Char,Footnote Text Char Char Char Char Char Char,Char"/>
    <w:basedOn w:val="Normal"/>
    <w:link w:val="FootnoteTextChar"/>
    <w:uiPriority w:val="99"/>
    <w:unhideWhenUsed/>
    <w:qFormat/>
    <w:rsid w:val="00855B8B"/>
    <w:pPr>
      <w:spacing w:after="0" w:line="240" w:lineRule="auto"/>
    </w:pPr>
    <w:rPr>
      <w:sz w:val="20"/>
      <w:szCs w:val="20"/>
    </w:rPr>
  </w:style>
  <w:style w:type="character" w:customStyle="1" w:styleId="FootnoteTextChar">
    <w:name w:val="Footnote Text Char"/>
    <w:aliases w:val="Footnote Text Char Char Char,Footnote Text Char1 Char Char Char,Footnote Text Char Char Char Char Char,Footnote Text Char1 Char Char Char Char Char,Footnote Char Char Char Char Char Char,Char Char"/>
    <w:basedOn w:val="DefaultParagraphFont"/>
    <w:link w:val="FootnoteText"/>
    <w:uiPriority w:val="99"/>
    <w:qFormat/>
    <w:rsid w:val="00855B8B"/>
    <w:rPr>
      <w:sz w:val="20"/>
      <w:szCs w:val="20"/>
    </w:rPr>
  </w:style>
  <w:style w:type="character" w:styleId="FootnoteReference">
    <w:name w:val="footnote reference"/>
    <w:aliases w:val="Footnotes refss"/>
    <w:basedOn w:val="DefaultParagraphFont"/>
    <w:uiPriority w:val="99"/>
    <w:unhideWhenUsed/>
    <w:qFormat/>
    <w:rsid w:val="00855B8B"/>
    <w:rPr>
      <w:vertAlign w:val="superscript"/>
    </w:rPr>
  </w:style>
  <w:style w:type="paragraph" w:styleId="ListParagraph">
    <w:name w:val="List Paragraph"/>
    <w:basedOn w:val="Normal"/>
    <w:uiPriority w:val="34"/>
    <w:qFormat/>
    <w:rsid w:val="00336948"/>
    <w:pPr>
      <w:ind w:left="720"/>
      <w:contextualSpacing/>
    </w:pPr>
  </w:style>
  <w:style w:type="character" w:styleId="Hyperlink">
    <w:name w:val="Hyperlink"/>
    <w:basedOn w:val="DefaultParagraphFont"/>
    <w:uiPriority w:val="99"/>
    <w:unhideWhenUsed/>
    <w:rsid w:val="000862AE"/>
    <w:rPr>
      <w:color w:val="0563C1" w:themeColor="hyperlink"/>
      <w:u w:val="single"/>
    </w:rPr>
  </w:style>
  <w:style w:type="character" w:styleId="UnresolvedMention">
    <w:name w:val="Unresolved Mention"/>
    <w:basedOn w:val="DefaultParagraphFont"/>
    <w:uiPriority w:val="99"/>
    <w:semiHidden/>
    <w:unhideWhenUsed/>
    <w:rsid w:val="000862AE"/>
    <w:rPr>
      <w:color w:val="605E5C"/>
      <w:shd w:val="clear" w:color="auto" w:fill="E1DFDD"/>
    </w:rPr>
  </w:style>
  <w:style w:type="character" w:styleId="CommentReference">
    <w:name w:val="annotation reference"/>
    <w:basedOn w:val="DefaultParagraphFont"/>
    <w:uiPriority w:val="99"/>
    <w:semiHidden/>
    <w:unhideWhenUsed/>
    <w:rsid w:val="00B10B84"/>
    <w:rPr>
      <w:sz w:val="16"/>
      <w:szCs w:val="16"/>
    </w:rPr>
  </w:style>
  <w:style w:type="paragraph" w:styleId="CommentText">
    <w:name w:val="annotation text"/>
    <w:basedOn w:val="Normal"/>
    <w:link w:val="CommentTextChar"/>
    <w:uiPriority w:val="99"/>
    <w:unhideWhenUsed/>
    <w:rsid w:val="00B10B84"/>
    <w:pPr>
      <w:spacing w:line="240" w:lineRule="auto"/>
    </w:pPr>
    <w:rPr>
      <w:sz w:val="20"/>
      <w:szCs w:val="20"/>
    </w:rPr>
  </w:style>
  <w:style w:type="character" w:customStyle="1" w:styleId="CommentTextChar">
    <w:name w:val="Comment Text Char"/>
    <w:basedOn w:val="DefaultParagraphFont"/>
    <w:link w:val="CommentText"/>
    <w:uiPriority w:val="99"/>
    <w:rsid w:val="00B10B84"/>
    <w:rPr>
      <w:sz w:val="20"/>
      <w:szCs w:val="20"/>
    </w:rPr>
  </w:style>
  <w:style w:type="paragraph" w:styleId="CommentSubject">
    <w:name w:val="annotation subject"/>
    <w:basedOn w:val="CommentText"/>
    <w:next w:val="CommentText"/>
    <w:link w:val="CommentSubjectChar"/>
    <w:uiPriority w:val="99"/>
    <w:semiHidden/>
    <w:unhideWhenUsed/>
    <w:rsid w:val="00B10B84"/>
    <w:rPr>
      <w:b/>
      <w:bCs/>
    </w:rPr>
  </w:style>
  <w:style w:type="character" w:customStyle="1" w:styleId="CommentSubjectChar">
    <w:name w:val="Comment Subject Char"/>
    <w:basedOn w:val="CommentTextChar"/>
    <w:link w:val="CommentSubject"/>
    <w:uiPriority w:val="99"/>
    <w:semiHidden/>
    <w:rsid w:val="00B10B84"/>
    <w:rPr>
      <w:b/>
      <w:bCs/>
      <w:sz w:val="20"/>
      <w:szCs w:val="20"/>
    </w:rPr>
  </w:style>
  <w:style w:type="paragraph" w:styleId="Revision">
    <w:name w:val="Revision"/>
    <w:hidden/>
    <w:uiPriority w:val="99"/>
    <w:semiHidden/>
    <w:rsid w:val="00B10B84"/>
    <w:pPr>
      <w:spacing w:after="0" w:line="240" w:lineRule="auto"/>
    </w:pPr>
  </w:style>
  <w:style w:type="character" w:styleId="FollowedHyperlink">
    <w:name w:val="FollowedHyperlink"/>
    <w:basedOn w:val="DefaultParagraphFont"/>
    <w:uiPriority w:val="99"/>
    <w:semiHidden/>
    <w:unhideWhenUsed/>
    <w:rsid w:val="00AD28B4"/>
    <w:rPr>
      <w:color w:val="954F72" w:themeColor="followedHyperlink"/>
      <w:u w:val="single"/>
    </w:rPr>
  </w:style>
  <w:style w:type="character" w:customStyle="1" w:styleId="Heading5Char">
    <w:name w:val="Heading 5 Char"/>
    <w:basedOn w:val="DefaultParagraphFont"/>
    <w:link w:val="Heading5"/>
    <w:uiPriority w:val="9"/>
    <w:rsid w:val="00E4152B"/>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rsid w:val="00E4152B"/>
    <w:rPr>
      <w:rFonts w:asciiTheme="majorHAnsi" w:eastAsiaTheme="majorEastAsia" w:hAnsiTheme="majorHAnsi" w:cstheme="majorBidi"/>
      <w:color w:val="1F3763" w:themeColor="accent1" w:themeShade="7F"/>
      <w:lang w:val="en-US"/>
    </w:rPr>
  </w:style>
  <w:style w:type="paragraph" w:styleId="BalloonText">
    <w:name w:val="Balloon Text"/>
    <w:basedOn w:val="Normal"/>
    <w:link w:val="BalloonTextChar"/>
    <w:uiPriority w:val="99"/>
    <w:semiHidden/>
    <w:unhideWhenUsed/>
    <w:rsid w:val="00E415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52B"/>
    <w:rPr>
      <w:rFonts w:ascii="Segoe UI" w:hAnsi="Segoe UI" w:cs="Segoe UI"/>
      <w:sz w:val="18"/>
      <w:szCs w:val="18"/>
      <w:lang w:val="en-US"/>
    </w:rPr>
  </w:style>
  <w:style w:type="table" w:styleId="TableGrid">
    <w:name w:val="Table Grid"/>
    <w:basedOn w:val="TableNormal"/>
    <w:uiPriority w:val="59"/>
    <w:rsid w:val="00E41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4152B"/>
    <w:rPr>
      <w:rFonts w:ascii="Segoe UI" w:hAnsi="Segoe UI" w:cs="Segoe UI" w:hint="default"/>
      <w:sz w:val="18"/>
      <w:szCs w:val="18"/>
    </w:rPr>
  </w:style>
  <w:style w:type="character" w:customStyle="1" w:styleId="UnresolvedMention1">
    <w:name w:val="Unresolved Mention1"/>
    <w:basedOn w:val="DefaultParagraphFont"/>
    <w:uiPriority w:val="99"/>
    <w:semiHidden/>
    <w:unhideWhenUsed/>
    <w:rsid w:val="00E4152B"/>
    <w:rPr>
      <w:color w:val="605E5C"/>
      <w:shd w:val="clear" w:color="auto" w:fill="E1DFDD"/>
    </w:rPr>
  </w:style>
  <w:style w:type="paragraph" w:styleId="Header">
    <w:name w:val="header"/>
    <w:basedOn w:val="Normal"/>
    <w:link w:val="HeaderChar"/>
    <w:uiPriority w:val="99"/>
    <w:unhideWhenUsed/>
    <w:rsid w:val="00E415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152B"/>
    <w:rPr>
      <w:lang w:val="en-US"/>
    </w:rPr>
  </w:style>
  <w:style w:type="paragraph" w:styleId="Footer">
    <w:name w:val="footer"/>
    <w:basedOn w:val="Normal"/>
    <w:link w:val="FooterChar"/>
    <w:uiPriority w:val="99"/>
    <w:unhideWhenUsed/>
    <w:rsid w:val="00E415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152B"/>
    <w:rPr>
      <w:lang w:val="en-US"/>
    </w:rPr>
  </w:style>
  <w:style w:type="paragraph" w:styleId="TOCHeading">
    <w:name w:val="TOC Heading"/>
    <w:basedOn w:val="Heading1"/>
    <w:next w:val="Normal"/>
    <w:uiPriority w:val="39"/>
    <w:unhideWhenUsed/>
    <w:qFormat/>
    <w:rsid w:val="00E4152B"/>
    <w:pPr>
      <w:spacing w:after="0" w:line="259" w:lineRule="auto"/>
      <w:outlineLvl w:val="9"/>
    </w:pPr>
    <w:rPr>
      <w:rFonts w:asciiTheme="majorHAnsi" w:hAnsiTheme="majorHAnsi"/>
      <w:color w:val="2F5496" w:themeColor="accent1" w:themeShade="BF"/>
      <w:sz w:val="32"/>
      <w:szCs w:val="32"/>
    </w:rPr>
  </w:style>
  <w:style w:type="paragraph" w:styleId="TOC2">
    <w:name w:val="toc 2"/>
    <w:basedOn w:val="Normal"/>
    <w:next w:val="Normal"/>
    <w:autoRedefine/>
    <w:uiPriority w:val="39"/>
    <w:unhideWhenUsed/>
    <w:rsid w:val="000E243C"/>
    <w:pPr>
      <w:tabs>
        <w:tab w:val="left" w:pos="660"/>
        <w:tab w:val="right" w:leader="dot" w:pos="9350"/>
      </w:tabs>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5F09D2"/>
    <w:pPr>
      <w:tabs>
        <w:tab w:val="right" w:leader="dot" w:pos="9350"/>
      </w:tabs>
      <w:spacing w:after="100" w:line="259" w:lineRule="auto"/>
    </w:pPr>
    <w:rPr>
      <w:rFonts w:eastAsiaTheme="minorEastAsia" w:cs="Times New Roman"/>
      <w:noProof/>
      <w:lang w:val="sk"/>
    </w:rPr>
  </w:style>
  <w:style w:type="paragraph" w:styleId="TOC3">
    <w:name w:val="toc 3"/>
    <w:basedOn w:val="Normal"/>
    <w:next w:val="Normal"/>
    <w:autoRedefine/>
    <w:uiPriority w:val="39"/>
    <w:unhideWhenUsed/>
    <w:rsid w:val="00E4152B"/>
    <w:pPr>
      <w:spacing w:after="100" w:line="259" w:lineRule="auto"/>
      <w:ind w:left="440"/>
    </w:pPr>
    <w:rPr>
      <w:rFonts w:eastAsiaTheme="minorEastAsia" w:cs="Times New Roman"/>
    </w:rPr>
  </w:style>
  <w:style w:type="paragraph" w:styleId="Title">
    <w:name w:val="Title"/>
    <w:basedOn w:val="Normal"/>
    <w:next w:val="Normal"/>
    <w:link w:val="TitleChar"/>
    <w:uiPriority w:val="10"/>
    <w:qFormat/>
    <w:rsid w:val="00E415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52B"/>
    <w:rPr>
      <w:rFonts w:asciiTheme="majorHAnsi" w:eastAsiaTheme="majorEastAsia" w:hAnsiTheme="majorHAnsi" w:cstheme="majorBidi"/>
      <w:spacing w:val="-10"/>
      <w:kern w:val="28"/>
      <w:sz w:val="56"/>
      <w:szCs w:val="56"/>
      <w:lang w:val="en-US"/>
    </w:rPr>
  </w:style>
  <w:style w:type="paragraph" w:styleId="NormalWeb">
    <w:name w:val="Normal (Web)"/>
    <w:basedOn w:val="Normal"/>
    <w:uiPriority w:val="99"/>
    <w:semiHidden/>
    <w:unhideWhenUsed/>
    <w:rsid w:val="00E4152B"/>
    <w:pPr>
      <w:spacing w:after="160" w:line="259" w:lineRule="auto"/>
    </w:pPr>
    <w:rPr>
      <w:rFonts w:ascii="Times New Roman" w:hAnsi="Times New Roman" w:cs="Times New Roman"/>
      <w:sz w:val="24"/>
      <w:szCs w:val="24"/>
    </w:rPr>
  </w:style>
  <w:style w:type="paragraph" w:customStyle="1" w:styleId="Default">
    <w:name w:val="Default"/>
    <w:rsid w:val="00E4152B"/>
    <w:pPr>
      <w:autoSpaceDE w:val="0"/>
      <w:autoSpaceDN w:val="0"/>
      <w:adjustRightInd w:val="0"/>
      <w:spacing w:after="0" w:line="240" w:lineRule="auto"/>
    </w:pPr>
    <w:rPr>
      <w:rFonts w:ascii="EC Square Sans Pro" w:hAnsi="EC Square Sans Pro" w:cs="EC Square Sans Pro"/>
      <w:color w:val="000000"/>
      <w:sz w:val="24"/>
      <w:szCs w:val="24"/>
    </w:rPr>
  </w:style>
  <w:style w:type="paragraph" w:customStyle="1" w:styleId="Pa1">
    <w:name w:val="Pa1"/>
    <w:basedOn w:val="Default"/>
    <w:next w:val="Default"/>
    <w:uiPriority w:val="99"/>
    <w:rsid w:val="00E4152B"/>
    <w:pPr>
      <w:spacing w:line="221" w:lineRule="atLeast"/>
    </w:pPr>
    <w:rPr>
      <w:rFonts w:cstheme="minorBidi"/>
      <w:color w:val="auto"/>
    </w:rPr>
  </w:style>
  <w:style w:type="character" w:customStyle="1" w:styleId="A1">
    <w:name w:val="A1"/>
    <w:uiPriority w:val="99"/>
    <w:rsid w:val="00E4152B"/>
    <w:rPr>
      <w:rFonts w:cs="EC Square Sans Pro"/>
      <w:color w:val="000000"/>
      <w:sz w:val="22"/>
      <w:szCs w:val="22"/>
      <w:u w:val="single"/>
    </w:rPr>
  </w:style>
  <w:style w:type="paragraph" w:customStyle="1" w:styleId="pf0">
    <w:name w:val="pf0"/>
    <w:basedOn w:val="Normal"/>
    <w:rsid w:val="00E415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E4152B"/>
    <w:rPr>
      <w:rFonts w:ascii="Segoe UI" w:hAnsi="Segoe UI" w:cs="Segoe UI" w:hint="default"/>
      <w:b/>
      <w:bCs/>
      <w:sz w:val="18"/>
      <w:szCs w:val="18"/>
    </w:rPr>
  </w:style>
  <w:style w:type="character" w:customStyle="1" w:styleId="ui-provider">
    <w:name w:val="ui-provider"/>
    <w:basedOn w:val="DefaultParagraphFont"/>
    <w:rsid w:val="0002502A"/>
  </w:style>
  <w:style w:type="character" w:styleId="Mention">
    <w:name w:val="Mention"/>
    <w:basedOn w:val="DefaultParagraphFont"/>
    <w:uiPriority w:val="99"/>
    <w:unhideWhenUsed/>
    <w:rsid w:val="00B74514"/>
    <w:rPr>
      <w:color w:val="2B579A"/>
      <w:shd w:val="clear" w:color="auto" w:fill="E1DFDD"/>
    </w:rPr>
  </w:style>
  <w:style w:type="paragraph" w:styleId="Caption">
    <w:name w:val="caption"/>
    <w:basedOn w:val="Normal"/>
    <w:next w:val="Normal"/>
    <w:uiPriority w:val="35"/>
    <w:unhideWhenUsed/>
    <w:qFormat/>
    <w:rsid w:val="006E15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quineteurope.org/what-are-equality-bodies/standards-for-equality-bodies/" TargetMode="External"/><Relationship Id="rId26" Type="http://schemas.openxmlformats.org/officeDocument/2006/relationships/header" Target="header3.xml"/><Relationship Id="rId39" Type="http://schemas.openxmlformats.org/officeDocument/2006/relationships/hyperlink" Target="https://www.ohchr.org/sites/default/files/Documents/Issues/HRIndicators/GuidanceNoteonApproachtoData.pdf" TargetMode="External"/><Relationship Id="rId21" Type="http://schemas.openxmlformats.org/officeDocument/2006/relationships/header" Target="header2.xml"/><Relationship Id="rId34" Type="http://schemas.openxmlformats.org/officeDocument/2006/relationships/diagramData" Target="diagrams/data1.xml"/><Relationship Id="rId42" Type="http://schemas.openxmlformats.org/officeDocument/2006/relationships/header" Target="header8.xml"/><Relationship Id="rId47" Type="http://schemas.openxmlformats.org/officeDocument/2006/relationships/footer" Target="footer11.xml"/><Relationship Id="rId50" Type="http://schemas.openxmlformats.org/officeDocument/2006/relationships/diagramQuickStyle" Target="diagrams/quickStyle2.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ommission.europa.eu/document/download/99cc0720-68c2-4300-854f-592bf21dceaf_en?filename=eu_roma_strategic_framework_for_equality_inclusion_and_participation_for_2020_-_2030.pdf" TargetMode="External"/><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yperlink" Target="https://edps.europa.eu/system/files/2023-02/23-02-02-opinion-on-standards-for-equality-bodies_en.pdf" TargetMode="External"/><Relationship Id="rId32" Type="http://schemas.openxmlformats.org/officeDocument/2006/relationships/header" Target="header6.xml"/><Relationship Id="rId37" Type="http://schemas.openxmlformats.org/officeDocument/2006/relationships/diagramColors" Target="diagrams/colors1.xml"/><Relationship Id="rId40" Type="http://schemas.openxmlformats.org/officeDocument/2006/relationships/header" Target="header7.xml"/><Relationship Id="rId45" Type="http://schemas.openxmlformats.org/officeDocument/2006/relationships/footer" Target="footer10.xml"/><Relationship Id="rId53" Type="http://schemas.openxmlformats.org/officeDocument/2006/relationships/header" Target="header11.xml"/><Relationship Id="rId5" Type="http://schemas.openxmlformats.org/officeDocument/2006/relationships/numbering" Target="numbering.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TXT/?uri=CELEX%3A52020DC0152"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diagramLayout" Target="diagrams/layout1.xml"/><Relationship Id="rId43" Type="http://schemas.openxmlformats.org/officeDocument/2006/relationships/footer" Target="footer9.xml"/><Relationship Id="rId48" Type="http://schemas.openxmlformats.org/officeDocument/2006/relationships/diagramData" Target="diagrams/data2.xm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diagramColors" Target="diagrams/colors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mmission.europa.eu/document/download/beb25da4-e6b9-459e-89f7-bcdbd3a8f0c8_en?filename=a_union_of_equality_eu_action_plan_against_racism_2020_-2025_en.pdf" TargetMode="External"/><Relationship Id="rId25" Type="http://schemas.openxmlformats.org/officeDocument/2006/relationships/hyperlink" Target="https://eur-lex.europa.eu/legal-content/EN/TXT/PDF/?uri=CELEX:32016R0679" TargetMode="External"/><Relationship Id="rId33" Type="http://schemas.openxmlformats.org/officeDocument/2006/relationships/footer" Target="footer7.xml"/><Relationship Id="rId38" Type="http://schemas.microsoft.com/office/2007/relationships/diagramDrawing" Target="diagrams/drawing1.xml"/><Relationship Id="rId46" Type="http://schemas.openxmlformats.org/officeDocument/2006/relationships/header" Target="header10.xml"/><Relationship Id="rId20" Type="http://schemas.openxmlformats.org/officeDocument/2006/relationships/footer" Target="footer2.xml"/><Relationship Id="rId41" Type="http://schemas.openxmlformats.org/officeDocument/2006/relationships/footer" Target="footer8.xml"/><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ommission.europa.eu/document/download/5100c375-87e8-40e3-85b5-1adc5f556d6d_en?filename=lgbtiq_strategy_2020-2025_en.pdf" TargetMode="External"/><Relationship Id="rId23" Type="http://schemas.openxmlformats.org/officeDocument/2006/relationships/hyperlink" Target="https://www.antidiskriminierungsstelle.de/SharedDocs/forschungsprojekte/EN/Studie_MindestStandards_Doku_v_AD_Beratung_en.html?nn=305536" TargetMode="External"/><Relationship Id="rId28" Type="http://schemas.openxmlformats.org/officeDocument/2006/relationships/header" Target="header4.xml"/><Relationship Id="rId36" Type="http://schemas.openxmlformats.org/officeDocument/2006/relationships/diagramQuickStyle" Target="diagrams/quickStyle1.xml"/><Relationship Id="rId49" Type="http://schemas.openxmlformats.org/officeDocument/2006/relationships/diagramLayout" Target="diagrams/layout2.xm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header" Target="header9.xml"/><Relationship Id="rId52" Type="http://schemas.microsoft.com/office/2007/relationships/diagramDrawing" Target="diagrams/drawing2.xml"/></Relationships>
</file>

<file path=word/_rels/footnotes.xml.rels><?xml version="1.0" encoding="UTF-8" standalone="yes"?>
<Relationships xmlns="http://schemas.openxmlformats.org/package/2006/relationships"><Relationship Id="rId3" Type="http://schemas.openxmlformats.org/officeDocument/2006/relationships/hyperlink" Target="https://data.europa.eu/doi/10.2838/797667" TargetMode="External"/><Relationship Id="rId2" Type="http://schemas.openxmlformats.org/officeDocument/2006/relationships/hyperlink" Target="https://edpb.europa.eu/sites/default/files/files/file1/edpb_guidelines_202005_consent_en.pdf" TargetMode="External"/><Relationship Id="rId1" Type="http://schemas.openxmlformats.org/officeDocument/2006/relationships/hyperlink" Target="https://ec.europa.eu/info/sites/info/files/2_en_act_part1_v4.pdf" TargetMode="External"/><Relationship Id="rId4" Type="http://schemas.openxmlformats.org/officeDocument/2006/relationships/hyperlink" Target="https://www.equalitylaw.eu/downloads/3938-european-equality-law-review-2-2016"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al\Unia\Equinet%20-%20Documents\005_Publications\Equinet%20Publications%20(final%20proofs)\112.%20Climate%20Change\Climate%20Change%20report%20formated.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A5148-23AD-43AC-A56B-012D57C3D752}"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sk-SK"/>
        </a:p>
      </dgm:t>
    </dgm:pt>
    <dgm:pt modelId="{E57337B1-9630-499F-99AD-D008EB535DA3}">
      <dgm:prSet phldrT="[Text]"/>
      <dgm:spPr/>
      <dgm:t>
        <a:bodyPr/>
        <a:lstStyle/>
        <a:p>
          <a:r>
            <a:rPr lang="sk-SK"/>
            <a:t>Reception of a complaint</a:t>
          </a:r>
        </a:p>
      </dgm:t>
    </dgm:pt>
    <dgm:pt modelId="{AC58CF39-4931-4CB3-92C7-0BF63723693C}" type="parTrans" cxnId="{353CDDC4-9D79-4474-80AD-DCD122B441F9}">
      <dgm:prSet/>
      <dgm:spPr/>
      <dgm:t>
        <a:bodyPr/>
        <a:lstStyle/>
        <a:p>
          <a:endParaRPr lang="sk-SK"/>
        </a:p>
      </dgm:t>
    </dgm:pt>
    <dgm:pt modelId="{178C1BE5-1B87-4125-A1C9-E44BED060DF1}" type="sibTrans" cxnId="{353CDDC4-9D79-4474-80AD-DCD122B441F9}">
      <dgm:prSet/>
      <dgm:spPr/>
      <dgm:t>
        <a:bodyPr/>
        <a:lstStyle/>
        <a:p>
          <a:endParaRPr lang="sk-SK"/>
        </a:p>
      </dgm:t>
    </dgm:pt>
    <dgm:pt modelId="{6D2E972B-146C-46C5-A116-A77E0BB0E22D}">
      <dgm:prSet phldrT="[Text]"/>
      <dgm:spPr/>
      <dgm:t>
        <a:bodyPr/>
        <a:lstStyle/>
        <a:p>
          <a:r>
            <a:rPr lang="sk-SK"/>
            <a:t>information about a complaint</a:t>
          </a:r>
        </a:p>
      </dgm:t>
    </dgm:pt>
    <dgm:pt modelId="{0EC06021-62FF-457A-BA8B-119B6FA53CE2}" type="parTrans" cxnId="{0EAE82B8-8415-4318-AF45-E96146950C47}">
      <dgm:prSet/>
      <dgm:spPr/>
      <dgm:t>
        <a:bodyPr/>
        <a:lstStyle/>
        <a:p>
          <a:endParaRPr lang="sk-SK"/>
        </a:p>
      </dgm:t>
    </dgm:pt>
    <dgm:pt modelId="{2A8DC35C-29C9-4649-B5D8-D60726A31E32}" type="sibTrans" cxnId="{0EAE82B8-8415-4318-AF45-E96146950C47}">
      <dgm:prSet/>
      <dgm:spPr/>
      <dgm:t>
        <a:bodyPr/>
        <a:lstStyle/>
        <a:p>
          <a:endParaRPr lang="sk-SK"/>
        </a:p>
      </dgm:t>
    </dgm:pt>
    <dgm:pt modelId="{7B4BEB22-7B44-4ED3-BB33-3EE8288CE4FE}">
      <dgm:prSet phldrT="[Text]"/>
      <dgm:spPr/>
      <dgm:t>
        <a:bodyPr/>
        <a:lstStyle/>
        <a:p>
          <a:r>
            <a:rPr lang="sk-SK"/>
            <a:t>Forms of submission</a:t>
          </a:r>
        </a:p>
      </dgm:t>
    </dgm:pt>
    <dgm:pt modelId="{6CB387DB-91B8-4B27-B89F-6F1E54DB28F3}" type="parTrans" cxnId="{913034AA-FD95-468C-BA79-677DB519D39E}">
      <dgm:prSet/>
      <dgm:spPr/>
      <dgm:t>
        <a:bodyPr/>
        <a:lstStyle/>
        <a:p>
          <a:endParaRPr lang="sk-SK"/>
        </a:p>
      </dgm:t>
    </dgm:pt>
    <dgm:pt modelId="{459F142D-E5B5-4DEA-92F7-A84C01C7BE7A}" type="sibTrans" cxnId="{913034AA-FD95-468C-BA79-677DB519D39E}">
      <dgm:prSet/>
      <dgm:spPr/>
      <dgm:t>
        <a:bodyPr/>
        <a:lstStyle/>
        <a:p>
          <a:endParaRPr lang="sk-SK"/>
        </a:p>
      </dgm:t>
    </dgm:pt>
    <dgm:pt modelId="{BB79CA18-AF3F-45B7-BCE8-BE829DE8FC6F}">
      <dgm:prSet phldrT="[Text]"/>
      <dgm:spPr/>
      <dgm:t>
        <a:bodyPr/>
        <a:lstStyle/>
        <a:p>
          <a:r>
            <a:rPr lang="sk-SK"/>
            <a:t>Alleged ground of discrimination</a:t>
          </a:r>
        </a:p>
      </dgm:t>
    </dgm:pt>
    <dgm:pt modelId="{F7B75D17-7D38-42CA-9077-D007951BB266}" type="parTrans" cxnId="{A44BA8C6-E36F-4F4B-BA1B-5E7BDB4844A0}">
      <dgm:prSet/>
      <dgm:spPr/>
      <dgm:t>
        <a:bodyPr/>
        <a:lstStyle/>
        <a:p>
          <a:endParaRPr lang="sk-SK"/>
        </a:p>
      </dgm:t>
    </dgm:pt>
    <dgm:pt modelId="{1BE00498-76B1-4C85-80E7-BD85F90C7BBF}" type="sibTrans" cxnId="{A44BA8C6-E36F-4F4B-BA1B-5E7BDB4844A0}">
      <dgm:prSet/>
      <dgm:spPr/>
      <dgm:t>
        <a:bodyPr/>
        <a:lstStyle/>
        <a:p>
          <a:endParaRPr lang="sk-SK"/>
        </a:p>
      </dgm:t>
    </dgm:pt>
    <dgm:pt modelId="{8ED0B8C0-5471-4CE6-9672-45277DBD13F6}">
      <dgm:prSet phldrT="[Text]"/>
      <dgm:spPr/>
      <dgm:t>
        <a:bodyPr/>
        <a:lstStyle/>
        <a:p>
          <a:r>
            <a:rPr lang="sk-SK"/>
            <a:t>information about a complainant</a:t>
          </a:r>
        </a:p>
      </dgm:t>
    </dgm:pt>
    <dgm:pt modelId="{5066D88B-9A7E-472C-9225-A6C9A4E685BC}" type="parTrans" cxnId="{7DB3A6DF-F05F-4D5B-8D09-94EFB15B9FF7}">
      <dgm:prSet/>
      <dgm:spPr/>
      <dgm:t>
        <a:bodyPr/>
        <a:lstStyle/>
        <a:p>
          <a:endParaRPr lang="sk-SK"/>
        </a:p>
      </dgm:t>
    </dgm:pt>
    <dgm:pt modelId="{75343772-B6BD-4AC5-9231-5266DD7A72AD}" type="sibTrans" cxnId="{7DB3A6DF-F05F-4D5B-8D09-94EFB15B9FF7}">
      <dgm:prSet/>
      <dgm:spPr/>
      <dgm:t>
        <a:bodyPr/>
        <a:lstStyle/>
        <a:p>
          <a:endParaRPr lang="sk-SK"/>
        </a:p>
      </dgm:t>
    </dgm:pt>
    <dgm:pt modelId="{85C78A4F-E56C-4130-84F5-D7C22CBC7193}">
      <dgm:prSet phldrT="[Text]"/>
      <dgm:spPr/>
      <dgm:t>
        <a:bodyPr/>
        <a:lstStyle/>
        <a:p>
          <a:r>
            <a:rPr lang="sk-SK"/>
            <a:t>Basic personal information</a:t>
          </a:r>
        </a:p>
      </dgm:t>
    </dgm:pt>
    <dgm:pt modelId="{2ADBBAA5-BC66-497B-8E9F-72FCAA0C233F}" type="parTrans" cxnId="{840DD956-60C7-4AD6-A202-E3DD5BB0627E}">
      <dgm:prSet/>
      <dgm:spPr/>
      <dgm:t>
        <a:bodyPr/>
        <a:lstStyle/>
        <a:p>
          <a:endParaRPr lang="sk-SK"/>
        </a:p>
      </dgm:t>
    </dgm:pt>
    <dgm:pt modelId="{494F4E78-39BB-475B-BF69-53B4B0E0740C}" type="sibTrans" cxnId="{840DD956-60C7-4AD6-A202-E3DD5BB0627E}">
      <dgm:prSet/>
      <dgm:spPr/>
      <dgm:t>
        <a:bodyPr/>
        <a:lstStyle/>
        <a:p>
          <a:endParaRPr lang="sk-SK"/>
        </a:p>
      </dgm:t>
    </dgm:pt>
    <dgm:pt modelId="{411D8CEC-0CBA-4944-8C9C-F99943A4EEFB}">
      <dgm:prSet/>
      <dgm:spPr/>
      <dgm:t>
        <a:bodyPr/>
        <a:lstStyle/>
        <a:p>
          <a:r>
            <a:rPr lang="sk-SK"/>
            <a:t>Alleged area of discrimination</a:t>
          </a:r>
        </a:p>
      </dgm:t>
    </dgm:pt>
    <dgm:pt modelId="{0021F9D0-6339-49CD-AA8A-097D5925B456}" type="parTrans" cxnId="{1B008101-52AC-43E1-AE82-38AD2D8D1E56}">
      <dgm:prSet/>
      <dgm:spPr/>
      <dgm:t>
        <a:bodyPr/>
        <a:lstStyle/>
        <a:p>
          <a:endParaRPr lang="sk-SK"/>
        </a:p>
      </dgm:t>
    </dgm:pt>
    <dgm:pt modelId="{7D91A042-D70E-4C30-A358-F70602CC14CA}" type="sibTrans" cxnId="{1B008101-52AC-43E1-AE82-38AD2D8D1E56}">
      <dgm:prSet/>
      <dgm:spPr/>
      <dgm:t>
        <a:bodyPr/>
        <a:lstStyle/>
        <a:p>
          <a:endParaRPr lang="sk-SK"/>
        </a:p>
      </dgm:t>
    </dgm:pt>
    <dgm:pt modelId="{5A93121A-CDA8-447E-80EC-2E3AF69E779B}">
      <dgm:prSet/>
      <dgm:spPr>
        <a:solidFill>
          <a:schemeClr val="accent1"/>
        </a:solidFill>
      </dgm:spPr>
      <dgm:t>
        <a:bodyPr/>
        <a:lstStyle/>
        <a:p>
          <a:r>
            <a:rPr lang="sk-SK"/>
            <a:t>Type of a complaint</a:t>
          </a:r>
        </a:p>
      </dgm:t>
    </dgm:pt>
    <dgm:pt modelId="{9970BA27-D147-4D8F-A872-FF7BDF0CA797}" type="parTrans" cxnId="{C5AD6F07-50C0-4029-9666-42C87256B3AE}">
      <dgm:prSet/>
      <dgm:spPr/>
      <dgm:t>
        <a:bodyPr/>
        <a:lstStyle/>
        <a:p>
          <a:endParaRPr lang="sk-SK"/>
        </a:p>
      </dgm:t>
    </dgm:pt>
    <dgm:pt modelId="{153738C7-C0EE-4BBB-B937-65BF75E010F4}" type="sibTrans" cxnId="{C5AD6F07-50C0-4029-9666-42C87256B3AE}">
      <dgm:prSet/>
      <dgm:spPr/>
      <dgm:t>
        <a:bodyPr/>
        <a:lstStyle/>
        <a:p>
          <a:endParaRPr lang="sk-SK"/>
        </a:p>
      </dgm:t>
    </dgm:pt>
    <dgm:pt modelId="{930DD1AE-789D-43B1-9027-ED1B87606FE3}">
      <dgm:prSet/>
      <dgm:spPr>
        <a:solidFill>
          <a:schemeClr val="accent1"/>
        </a:solidFill>
      </dgm:spPr>
      <dgm:t>
        <a:bodyPr/>
        <a:lstStyle/>
        <a:p>
          <a:r>
            <a:rPr lang="sk-SK"/>
            <a:t>Further voluntary information</a:t>
          </a:r>
        </a:p>
      </dgm:t>
    </dgm:pt>
    <dgm:pt modelId="{0FC7BD20-E984-49D5-9D89-0CEBFE9C46B1}" type="parTrans" cxnId="{EB3F20E1-F399-4A88-9B07-9F0439F560A6}">
      <dgm:prSet/>
      <dgm:spPr/>
      <dgm:t>
        <a:bodyPr/>
        <a:lstStyle/>
        <a:p>
          <a:endParaRPr lang="sk-SK"/>
        </a:p>
      </dgm:t>
    </dgm:pt>
    <dgm:pt modelId="{9D25DEAE-63F0-4B2D-8439-31E71ECAE77A}" type="sibTrans" cxnId="{EB3F20E1-F399-4A88-9B07-9F0439F560A6}">
      <dgm:prSet/>
      <dgm:spPr/>
      <dgm:t>
        <a:bodyPr/>
        <a:lstStyle/>
        <a:p>
          <a:endParaRPr lang="en-BE"/>
        </a:p>
      </dgm:t>
    </dgm:pt>
    <dgm:pt modelId="{5446DF7E-CE25-4381-80FC-D8C69C1A4D6E}" type="pres">
      <dgm:prSet presAssocID="{A14A5148-23AD-43AC-A56B-012D57C3D752}" presName="diagram" presStyleCnt="0">
        <dgm:presLayoutVars>
          <dgm:chPref val="1"/>
          <dgm:dir/>
          <dgm:animOne val="branch"/>
          <dgm:animLvl val="lvl"/>
          <dgm:resizeHandles val="exact"/>
        </dgm:presLayoutVars>
      </dgm:prSet>
      <dgm:spPr/>
    </dgm:pt>
    <dgm:pt modelId="{28C3045A-3C58-4BE2-A7C8-D5C0F94989B5}" type="pres">
      <dgm:prSet presAssocID="{E57337B1-9630-499F-99AD-D008EB535DA3}" presName="root1" presStyleCnt="0"/>
      <dgm:spPr/>
    </dgm:pt>
    <dgm:pt modelId="{32EB9E6E-FD9F-46B0-9239-1AAAB65669E5}" type="pres">
      <dgm:prSet presAssocID="{E57337B1-9630-499F-99AD-D008EB535DA3}" presName="LevelOneTextNode" presStyleLbl="node0" presStyleIdx="0" presStyleCnt="1" custLinFactNeighborX="-807" custLinFactNeighborY="-39752">
        <dgm:presLayoutVars>
          <dgm:chPref val="3"/>
        </dgm:presLayoutVars>
      </dgm:prSet>
      <dgm:spPr/>
    </dgm:pt>
    <dgm:pt modelId="{B5DA5B38-0F23-44E3-835C-F491E8B39EE8}" type="pres">
      <dgm:prSet presAssocID="{E57337B1-9630-499F-99AD-D008EB535DA3}" presName="level2hierChild" presStyleCnt="0"/>
      <dgm:spPr/>
    </dgm:pt>
    <dgm:pt modelId="{AEE2392A-FBC9-450A-9FE3-BA5CEEE64994}" type="pres">
      <dgm:prSet presAssocID="{0EC06021-62FF-457A-BA8B-119B6FA53CE2}" presName="conn2-1" presStyleLbl="parChTrans1D2" presStyleIdx="0" presStyleCnt="2"/>
      <dgm:spPr/>
    </dgm:pt>
    <dgm:pt modelId="{1BE7C8FF-D970-49AD-AFC3-8705C109F6E1}" type="pres">
      <dgm:prSet presAssocID="{0EC06021-62FF-457A-BA8B-119B6FA53CE2}" presName="connTx" presStyleLbl="parChTrans1D2" presStyleIdx="0" presStyleCnt="2"/>
      <dgm:spPr/>
    </dgm:pt>
    <dgm:pt modelId="{01155A6F-4793-4646-A1BE-78CD2AB74244}" type="pres">
      <dgm:prSet presAssocID="{6D2E972B-146C-46C5-A116-A77E0BB0E22D}" presName="root2" presStyleCnt="0"/>
      <dgm:spPr/>
    </dgm:pt>
    <dgm:pt modelId="{6E2B54A4-9F0E-4857-B8C8-7928792EB81A}" type="pres">
      <dgm:prSet presAssocID="{6D2E972B-146C-46C5-A116-A77E0BB0E22D}" presName="LevelTwoTextNode" presStyleLbl="node2" presStyleIdx="0" presStyleCnt="2" custLinFactNeighborY="-14576">
        <dgm:presLayoutVars>
          <dgm:chPref val="3"/>
        </dgm:presLayoutVars>
      </dgm:prSet>
      <dgm:spPr/>
    </dgm:pt>
    <dgm:pt modelId="{AF197142-E515-4447-883B-65D8121134BE}" type="pres">
      <dgm:prSet presAssocID="{6D2E972B-146C-46C5-A116-A77E0BB0E22D}" presName="level3hierChild" presStyleCnt="0"/>
      <dgm:spPr/>
    </dgm:pt>
    <dgm:pt modelId="{F683B3B9-614E-4F7C-B87D-1B289F1F2D56}" type="pres">
      <dgm:prSet presAssocID="{6CB387DB-91B8-4B27-B89F-6F1E54DB28F3}" presName="conn2-1" presStyleLbl="parChTrans1D3" presStyleIdx="0" presStyleCnt="6"/>
      <dgm:spPr/>
    </dgm:pt>
    <dgm:pt modelId="{9E6AA817-9661-4C03-BCE7-F0E4DDAA0884}" type="pres">
      <dgm:prSet presAssocID="{6CB387DB-91B8-4B27-B89F-6F1E54DB28F3}" presName="connTx" presStyleLbl="parChTrans1D3" presStyleIdx="0" presStyleCnt="6"/>
      <dgm:spPr/>
    </dgm:pt>
    <dgm:pt modelId="{92583E6E-6C89-4B85-8631-8972FAA9A343}" type="pres">
      <dgm:prSet presAssocID="{7B4BEB22-7B44-4ED3-BB33-3EE8288CE4FE}" presName="root2" presStyleCnt="0"/>
      <dgm:spPr/>
    </dgm:pt>
    <dgm:pt modelId="{7898245A-C455-48CD-AE77-CE341188BD87}" type="pres">
      <dgm:prSet presAssocID="{7B4BEB22-7B44-4ED3-BB33-3EE8288CE4FE}" presName="LevelTwoTextNode" presStyleLbl="node3" presStyleIdx="0" presStyleCnt="6">
        <dgm:presLayoutVars>
          <dgm:chPref val="3"/>
        </dgm:presLayoutVars>
      </dgm:prSet>
      <dgm:spPr/>
    </dgm:pt>
    <dgm:pt modelId="{AB74776F-553B-4948-ADDB-15B44029BDBE}" type="pres">
      <dgm:prSet presAssocID="{7B4BEB22-7B44-4ED3-BB33-3EE8288CE4FE}" presName="level3hierChild" presStyleCnt="0"/>
      <dgm:spPr/>
    </dgm:pt>
    <dgm:pt modelId="{C5D715F1-373E-4747-9CF7-4E6C7ED96303}" type="pres">
      <dgm:prSet presAssocID="{F7B75D17-7D38-42CA-9077-D007951BB266}" presName="conn2-1" presStyleLbl="parChTrans1D3" presStyleIdx="1" presStyleCnt="6"/>
      <dgm:spPr/>
    </dgm:pt>
    <dgm:pt modelId="{F57CF797-DD31-4BEE-BBE5-1BECD1371A19}" type="pres">
      <dgm:prSet presAssocID="{F7B75D17-7D38-42CA-9077-D007951BB266}" presName="connTx" presStyleLbl="parChTrans1D3" presStyleIdx="1" presStyleCnt="6"/>
      <dgm:spPr/>
    </dgm:pt>
    <dgm:pt modelId="{B0978190-4527-4BC1-A200-C73E78ABC7CF}" type="pres">
      <dgm:prSet presAssocID="{BB79CA18-AF3F-45B7-BCE8-BE829DE8FC6F}" presName="root2" presStyleCnt="0"/>
      <dgm:spPr/>
    </dgm:pt>
    <dgm:pt modelId="{5DDF985E-265A-4BAF-BA21-EBA0B76D7CA9}" type="pres">
      <dgm:prSet presAssocID="{BB79CA18-AF3F-45B7-BCE8-BE829DE8FC6F}" presName="LevelTwoTextNode" presStyleLbl="node3" presStyleIdx="1" presStyleCnt="6">
        <dgm:presLayoutVars>
          <dgm:chPref val="3"/>
        </dgm:presLayoutVars>
      </dgm:prSet>
      <dgm:spPr/>
    </dgm:pt>
    <dgm:pt modelId="{B2BB5E63-D36B-473D-9FB6-AD6FEB53CA23}" type="pres">
      <dgm:prSet presAssocID="{BB79CA18-AF3F-45B7-BCE8-BE829DE8FC6F}" presName="level3hierChild" presStyleCnt="0"/>
      <dgm:spPr/>
    </dgm:pt>
    <dgm:pt modelId="{219FBED5-43AE-4183-BD43-71C29F5FECE8}" type="pres">
      <dgm:prSet presAssocID="{0021F9D0-6339-49CD-AA8A-097D5925B456}" presName="conn2-1" presStyleLbl="parChTrans1D3" presStyleIdx="2" presStyleCnt="6"/>
      <dgm:spPr/>
    </dgm:pt>
    <dgm:pt modelId="{10CC85B3-5394-49E6-B119-810FDE934568}" type="pres">
      <dgm:prSet presAssocID="{0021F9D0-6339-49CD-AA8A-097D5925B456}" presName="connTx" presStyleLbl="parChTrans1D3" presStyleIdx="2" presStyleCnt="6"/>
      <dgm:spPr/>
    </dgm:pt>
    <dgm:pt modelId="{DA0F27C1-32DF-4D04-B625-97A34375F312}" type="pres">
      <dgm:prSet presAssocID="{411D8CEC-0CBA-4944-8C9C-F99943A4EEFB}" presName="root2" presStyleCnt="0"/>
      <dgm:spPr/>
    </dgm:pt>
    <dgm:pt modelId="{5FA2D8D6-1E53-48B7-BBE8-9C7CB2A5971D}" type="pres">
      <dgm:prSet presAssocID="{411D8CEC-0CBA-4944-8C9C-F99943A4EEFB}" presName="LevelTwoTextNode" presStyleLbl="node3" presStyleIdx="2" presStyleCnt="6">
        <dgm:presLayoutVars>
          <dgm:chPref val="3"/>
        </dgm:presLayoutVars>
      </dgm:prSet>
      <dgm:spPr/>
    </dgm:pt>
    <dgm:pt modelId="{78BD6F7D-1C6A-4B7A-BE7D-F6606D22FCC8}" type="pres">
      <dgm:prSet presAssocID="{411D8CEC-0CBA-4944-8C9C-F99943A4EEFB}" presName="level3hierChild" presStyleCnt="0"/>
      <dgm:spPr/>
    </dgm:pt>
    <dgm:pt modelId="{54934294-8708-4BDA-9C9E-1CF00E1864DB}" type="pres">
      <dgm:prSet presAssocID="{9970BA27-D147-4D8F-A872-FF7BDF0CA797}" presName="conn2-1" presStyleLbl="parChTrans1D3" presStyleIdx="3" presStyleCnt="6"/>
      <dgm:spPr/>
    </dgm:pt>
    <dgm:pt modelId="{4C79D84E-174B-4F4C-90BB-63BAE8447FAC}" type="pres">
      <dgm:prSet presAssocID="{9970BA27-D147-4D8F-A872-FF7BDF0CA797}" presName="connTx" presStyleLbl="parChTrans1D3" presStyleIdx="3" presStyleCnt="6"/>
      <dgm:spPr/>
    </dgm:pt>
    <dgm:pt modelId="{2ABD3DAF-05DA-4D1F-939A-7241207832F3}" type="pres">
      <dgm:prSet presAssocID="{5A93121A-CDA8-447E-80EC-2E3AF69E779B}" presName="root2" presStyleCnt="0"/>
      <dgm:spPr/>
    </dgm:pt>
    <dgm:pt modelId="{72017008-538E-4182-8A29-4772BA9E79E3}" type="pres">
      <dgm:prSet presAssocID="{5A93121A-CDA8-447E-80EC-2E3AF69E779B}" presName="LevelTwoTextNode" presStyleLbl="node3" presStyleIdx="3" presStyleCnt="6" custLinFactNeighborX="-834" custLinFactNeighborY="-15008">
        <dgm:presLayoutVars>
          <dgm:chPref val="3"/>
        </dgm:presLayoutVars>
      </dgm:prSet>
      <dgm:spPr/>
    </dgm:pt>
    <dgm:pt modelId="{D157589E-8900-4614-B8B4-78BA3F9F38DA}" type="pres">
      <dgm:prSet presAssocID="{5A93121A-CDA8-447E-80EC-2E3AF69E779B}" presName="level3hierChild" presStyleCnt="0"/>
      <dgm:spPr/>
    </dgm:pt>
    <dgm:pt modelId="{23E8DB5D-3071-4807-A3CD-6A45DED5F0FE}" type="pres">
      <dgm:prSet presAssocID="{5066D88B-9A7E-472C-9225-A6C9A4E685BC}" presName="conn2-1" presStyleLbl="parChTrans1D2" presStyleIdx="1" presStyleCnt="2"/>
      <dgm:spPr/>
    </dgm:pt>
    <dgm:pt modelId="{982D0045-0D80-4E01-9540-BAB45C174FC9}" type="pres">
      <dgm:prSet presAssocID="{5066D88B-9A7E-472C-9225-A6C9A4E685BC}" presName="connTx" presStyleLbl="parChTrans1D2" presStyleIdx="1" presStyleCnt="2"/>
      <dgm:spPr/>
    </dgm:pt>
    <dgm:pt modelId="{E9C94E4D-4763-4596-BDC8-1F52BEDC3276}" type="pres">
      <dgm:prSet presAssocID="{8ED0B8C0-5471-4CE6-9672-45277DBD13F6}" presName="root2" presStyleCnt="0"/>
      <dgm:spPr/>
    </dgm:pt>
    <dgm:pt modelId="{7BEB6B12-8062-4A44-842F-9C9E5C065BE2}" type="pres">
      <dgm:prSet presAssocID="{8ED0B8C0-5471-4CE6-9672-45277DBD13F6}" presName="LevelTwoTextNode" presStyleLbl="node2" presStyleIdx="1" presStyleCnt="2">
        <dgm:presLayoutVars>
          <dgm:chPref val="3"/>
        </dgm:presLayoutVars>
      </dgm:prSet>
      <dgm:spPr/>
    </dgm:pt>
    <dgm:pt modelId="{BAB8B2ED-3710-4D1D-8FC6-A2671A204BD6}" type="pres">
      <dgm:prSet presAssocID="{8ED0B8C0-5471-4CE6-9672-45277DBD13F6}" presName="level3hierChild" presStyleCnt="0"/>
      <dgm:spPr/>
    </dgm:pt>
    <dgm:pt modelId="{717B4CD9-BB36-4BA1-BF31-7D19F5DD6EDB}" type="pres">
      <dgm:prSet presAssocID="{2ADBBAA5-BC66-497B-8E9F-72FCAA0C233F}" presName="conn2-1" presStyleLbl="parChTrans1D3" presStyleIdx="4" presStyleCnt="6"/>
      <dgm:spPr/>
    </dgm:pt>
    <dgm:pt modelId="{AECD0577-C586-47A5-96B8-1F2E6582C84D}" type="pres">
      <dgm:prSet presAssocID="{2ADBBAA5-BC66-497B-8E9F-72FCAA0C233F}" presName="connTx" presStyleLbl="parChTrans1D3" presStyleIdx="4" presStyleCnt="6"/>
      <dgm:spPr/>
    </dgm:pt>
    <dgm:pt modelId="{ED0AAE80-6C0D-4C35-BFCD-73F3F3501AF1}" type="pres">
      <dgm:prSet presAssocID="{85C78A4F-E56C-4130-84F5-D7C22CBC7193}" presName="root2" presStyleCnt="0"/>
      <dgm:spPr/>
    </dgm:pt>
    <dgm:pt modelId="{DA41AB2C-8719-476F-83EB-C85319B2BF42}" type="pres">
      <dgm:prSet presAssocID="{85C78A4F-E56C-4130-84F5-D7C22CBC7193}" presName="LevelTwoTextNode" presStyleLbl="node3" presStyleIdx="4" presStyleCnt="6">
        <dgm:presLayoutVars>
          <dgm:chPref val="3"/>
        </dgm:presLayoutVars>
      </dgm:prSet>
      <dgm:spPr/>
    </dgm:pt>
    <dgm:pt modelId="{55A9BEDC-D280-4DD9-A9C4-7678C0E09EF9}" type="pres">
      <dgm:prSet presAssocID="{85C78A4F-E56C-4130-84F5-D7C22CBC7193}" presName="level3hierChild" presStyleCnt="0"/>
      <dgm:spPr/>
    </dgm:pt>
    <dgm:pt modelId="{4E8A18AA-B9ED-4DA6-914F-D5BB7F4EA62A}" type="pres">
      <dgm:prSet presAssocID="{0FC7BD20-E984-49D5-9D89-0CEBFE9C46B1}" presName="conn2-1" presStyleLbl="parChTrans1D3" presStyleIdx="5" presStyleCnt="6"/>
      <dgm:spPr/>
    </dgm:pt>
    <dgm:pt modelId="{698AF834-4302-4757-8786-4E8C246776EB}" type="pres">
      <dgm:prSet presAssocID="{0FC7BD20-E984-49D5-9D89-0CEBFE9C46B1}" presName="connTx" presStyleLbl="parChTrans1D3" presStyleIdx="5" presStyleCnt="6"/>
      <dgm:spPr/>
    </dgm:pt>
    <dgm:pt modelId="{669AFDEF-423B-4477-A51B-D9EC0ADF465F}" type="pres">
      <dgm:prSet presAssocID="{930DD1AE-789D-43B1-9027-ED1B87606FE3}" presName="root2" presStyleCnt="0"/>
      <dgm:spPr/>
    </dgm:pt>
    <dgm:pt modelId="{5E11A370-F68E-42FD-84C6-58D4911EDFF3}" type="pres">
      <dgm:prSet presAssocID="{930DD1AE-789D-43B1-9027-ED1B87606FE3}" presName="LevelTwoTextNode" presStyleLbl="node3" presStyleIdx="5" presStyleCnt="6">
        <dgm:presLayoutVars>
          <dgm:chPref val="3"/>
        </dgm:presLayoutVars>
      </dgm:prSet>
      <dgm:spPr/>
    </dgm:pt>
    <dgm:pt modelId="{F462205F-4AF7-4B14-8950-F3382C09FBFC}" type="pres">
      <dgm:prSet presAssocID="{930DD1AE-789D-43B1-9027-ED1B87606FE3}" presName="level3hierChild" presStyleCnt="0"/>
      <dgm:spPr/>
    </dgm:pt>
  </dgm:ptLst>
  <dgm:cxnLst>
    <dgm:cxn modelId="{1B008101-52AC-43E1-AE82-38AD2D8D1E56}" srcId="{6D2E972B-146C-46C5-A116-A77E0BB0E22D}" destId="{411D8CEC-0CBA-4944-8C9C-F99943A4EEFB}" srcOrd="2" destOrd="0" parTransId="{0021F9D0-6339-49CD-AA8A-097D5925B456}" sibTransId="{7D91A042-D70E-4C30-A358-F70602CC14CA}"/>
    <dgm:cxn modelId="{C5AD6F07-50C0-4029-9666-42C87256B3AE}" srcId="{6D2E972B-146C-46C5-A116-A77E0BB0E22D}" destId="{5A93121A-CDA8-447E-80EC-2E3AF69E779B}" srcOrd="3" destOrd="0" parTransId="{9970BA27-D147-4D8F-A872-FF7BDF0CA797}" sibTransId="{153738C7-C0EE-4BBB-B937-65BF75E010F4}"/>
    <dgm:cxn modelId="{6BDB8024-5B8A-4EC2-A542-8E85CA5CD3C7}" type="presOf" srcId="{5A93121A-CDA8-447E-80EC-2E3AF69E779B}" destId="{72017008-538E-4182-8A29-4772BA9E79E3}" srcOrd="0" destOrd="0" presId="urn:microsoft.com/office/officeart/2005/8/layout/hierarchy2"/>
    <dgm:cxn modelId="{3CB32031-F2CF-46C6-AABB-FDB581506FE8}" type="presOf" srcId="{6CB387DB-91B8-4B27-B89F-6F1E54DB28F3}" destId="{9E6AA817-9661-4C03-BCE7-F0E4DDAA0884}" srcOrd="1" destOrd="0" presId="urn:microsoft.com/office/officeart/2005/8/layout/hierarchy2"/>
    <dgm:cxn modelId="{FE0A445F-FE73-4837-9928-52D54B01E080}" type="presOf" srcId="{2ADBBAA5-BC66-497B-8E9F-72FCAA0C233F}" destId="{AECD0577-C586-47A5-96B8-1F2E6582C84D}" srcOrd="1" destOrd="0" presId="urn:microsoft.com/office/officeart/2005/8/layout/hierarchy2"/>
    <dgm:cxn modelId="{6A8EB461-8D81-4644-A352-F0931F512EF7}" type="presOf" srcId="{6D2E972B-146C-46C5-A116-A77E0BB0E22D}" destId="{6E2B54A4-9F0E-4857-B8C8-7928792EB81A}" srcOrd="0" destOrd="0" presId="urn:microsoft.com/office/officeart/2005/8/layout/hierarchy2"/>
    <dgm:cxn modelId="{4E211C48-5CB2-4721-B2C4-132306DBF541}" type="presOf" srcId="{BB79CA18-AF3F-45B7-BCE8-BE829DE8FC6F}" destId="{5DDF985E-265A-4BAF-BA21-EBA0B76D7CA9}" srcOrd="0" destOrd="0" presId="urn:microsoft.com/office/officeart/2005/8/layout/hierarchy2"/>
    <dgm:cxn modelId="{399C746A-56F7-49E4-B215-2018C253B80F}" type="presOf" srcId="{F7B75D17-7D38-42CA-9077-D007951BB266}" destId="{F57CF797-DD31-4BEE-BBE5-1BECD1371A19}" srcOrd="1" destOrd="0" presId="urn:microsoft.com/office/officeart/2005/8/layout/hierarchy2"/>
    <dgm:cxn modelId="{8E8AE76B-E322-4197-96A5-D3A33603F4E2}" type="presOf" srcId="{6CB387DB-91B8-4B27-B89F-6F1E54DB28F3}" destId="{F683B3B9-614E-4F7C-B87D-1B289F1F2D56}" srcOrd="0" destOrd="0" presId="urn:microsoft.com/office/officeart/2005/8/layout/hierarchy2"/>
    <dgm:cxn modelId="{BC477953-4A6A-4D5C-BCF2-8994FEC278B9}" type="presOf" srcId="{5066D88B-9A7E-472C-9225-A6C9A4E685BC}" destId="{23E8DB5D-3071-4807-A3CD-6A45DED5F0FE}" srcOrd="0" destOrd="0" presId="urn:microsoft.com/office/officeart/2005/8/layout/hierarchy2"/>
    <dgm:cxn modelId="{49DEBD74-7F54-44E8-AD6C-749D1C07776E}" type="presOf" srcId="{E57337B1-9630-499F-99AD-D008EB535DA3}" destId="{32EB9E6E-FD9F-46B0-9239-1AAAB65669E5}" srcOrd="0" destOrd="0" presId="urn:microsoft.com/office/officeart/2005/8/layout/hierarchy2"/>
    <dgm:cxn modelId="{840DD956-60C7-4AD6-A202-E3DD5BB0627E}" srcId="{8ED0B8C0-5471-4CE6-9672-45277DBD13F6}" destId="{85C78A4F-E56C-4130-84F5-D7C22CBC7193}" srcOrd="0" destOrd="0" parTransId="{2ADBBAA5-BC66-497B-8E9F-72FCAA0C233F}" sibTransId="{494F4E78-39BB-475B-BF69-53B4B0E0740C}"/>
    <dgm:cxn modelId="{C4A32457-1D63-433C-9954-17D74FFEACAD}" type="presOf" srcId="{0EC06021-62FF-457A-BA8B-119B6FA53CE2}" destId="{1BE7C8FF-D970-49AD-AFC3-8705C109F6E1}" srcOrd="1" destOrd="0" presId="urn:microsoft.com/office/officeart/2005/8/layout/hierarchy2"/>
    <dgm:cxn modelId="{1A41A27C-CD8B-42AD-8255-1D7615F62F0C}" type="presOf" srcId="{7B4BEB22-7B44-4ED3-BB33-3EE8288CE4FE}" destId="{7898245A-C455-48CD-AE77-CE341188BD87}" srcOrd="0" destOrd="0" presId="urn:microsoft.com/office/officeart/2005/8/layout/hierarchy2"/>
    <dgm:cxn modelId="{21ACC37D-E858-4EC3-84F9-7847ABC14996}" type="presOf" srcId="{2ADBBAA5-BC66-497B-8E9F-72FCAA0C233F}" destId="{717B4CD9-BB36-4BA1-BF31-7D19F5DD6EDB}" srcOrd="0" destOrd="0" presId="urn:microsoft.com/office/officeart/2005/8/layout/hierarchy2"/>
    <dgm:cxn modelId="{BDFF6686-5816-44F4-9C1D-57E955BDC52A}" type="presOf" srcId="{9970BA27-D147-4D8F-A872-FF7BDF0CA797}" destId="{4C79D84E-174B-4F4C-90BB-63BAE8447FAC}" srcOrd="1" destOrd="0" presId="urn:microsoft.com/office/officeart/2005/8/layout/hierarchy2"/>
    <dgm:cxn modelId="{37FE4BA1-2B09-40C8-AA28-6BA05B1519EA}" type="presOf" srcId="{0021F9D0-6339-49CD-AA8A-097D5925B456}" destId="{10CC85B3-5394-49E6-B119-810FDE934568}" srcOrd="1" destOrd="0" presId="urn:microsoft.com/office/officeart/2005/8/layout/hierarchy2"/>
    <dgm:cxn modelId="{C1EBA0A1-1F8C-4321-89A8-4A5BDD0111B6}" type="presOf" srcId="{F7B75D17-7D38-42CA-9077-D007951BB266}" destId="{C5D715F1-373E-4747-9CF7-4E6C7ED96303}" srcOrd="0" destOrd="0" presId="urn:microsoft.com/office/officeart/2005/8/layout/hierarchy2"/>
    <dgm:cxn modelId="{913034AA-FD95-468C-BA79-677DB519D39E}" srcId="{6D2E972B-146C-46C5-A116-A77E0BB0E22D}" destId="{7B4BEB22-7B44-4ED3-BB33-3EE8288CE4FE}" srcOrd="0" destOrd="0" parTransId="{6CB387DB-91B8-4B27-B89F-6F1E54DB28F3}" sibTransId="{459F142D-E5B5-4DEA-92F7-A84C01C7BE7A}"/>
    <dgm:cxn modelId="{C91BDDB3-C4AC-4F99-8BE9-23F7F2A2184A}" type="presOf" srcId="{5066D88B-9A7E-472C-9225-A6C9A4E685BC}" destId="{982D0045-0D80-4E01-9540-BAB45C174FC9}" srcOrd="1" destOrd="0" presId="urn:microsoft.com/office/officeart/2005/8/layout/hierarchy2"/>
    <dgm:cxn modelId="{50E383B5-57FA-4660-BFB9-5A6BE0270235}" type="presOf" srcId="{A14A5148-23AD-43AC-A56B-012D57C3D752}" destId="{5446DF7E-CE25-4381-80FC-D8C69C1A4D6E}" srcOrd="0" destOrd="0" presId="urn:microsoft.com/office/officeart/2005/8/layout/hierarchy2"/>
    <dgm:cxn modelId="{4F4843B7-F509-48B2-B1DC-EE81C9E9E0ED}" type="presOf" srcId="{85C78A4F-E56C-4130-84F5-D7C22CBC7193}" destId="{DA41AB2C-8719-476F-83EB-C85319B2BF42}" srcOrd="0" destOrd="0" presId="urn:microsoft.com/office/officeart/2005/8/layout/hierarchy2"/>
    <dgm:cxn modelId="{0EAE82B8-8415-4318-AF45-E96146950C47}" srcId="{E57337B1-9630-499F-99AD-D008EB535DA3}" destId="{6D2E972B-146C-46C5-A116-A77E0BB0E22D}" srcOrd="0" destOrd="0" parTransId="{0EC06021-62FF-457A-BA8B-119B6FA53CE2}" sibTransId="{2A8DC35C-29C9-4649-B5D8-D60726A31E32}"/>
    <dgm:cxn modelId="{119B36BF-4383-435B-816A-A6B2EB40B6A2}" type="presOf" srcId="{0FC7BD20-E984-49D5-9D89-0CEBFE9C46B1}" destId="{4E8A18AA-B9ED-4DA6-914F-D5BB7F4EA62A}" srcOrd="0" destOrd="0" presId="urn:microsoft.com/office/officeart/2005/8/layout/hierarchy2"/>
    <dgm:cxn modelId="{353CDDC4-9D79-4474-80AD-DCD122B441F9}" srcId="{A14A5148-23AD-43AC-A56B-012D57C3D752}" destId="{E57337B1-9630-499F-99AD-D008EB535DA3}" srcOrd="0" destOrd="0" parTransId="{AC58CF39-4931-4CB3-92C7-0BF63723693C}" sibTransId="{178C1BE5-1B87-4125-A1C9-E44BED060DF1}"/>
    <dgm:cxn modelId="{A44BA8C6-E36F-4F4B-BA1B-5E7BDB4844A0}" srcId="{6D2E972B-146C-46C5-A116-A77E0BB0E22D}" destId="{BB79CA18-AF3F-45B7-BCE8-BE829DE8FC6F}" srcOrd="1" destOrd="0" parTransId="{F7B75D17-7D38-42CA-9077-D007951BB266}" sibTransId="{1BE00498-76B1-4C85-80E7-BD85F90C7BBF}"/>
    <dgm:cxn modelId="{ED15EAC6-4E03-4114-A325-03F71214A728}" type="presOf" srcId="{0EC06021-62FF-457A-BA8B-119B6FA53CE2}" destId="{AEE2392A-FBC9-450A-9FE3-BA5CEEE64994}" srcOrd="0" destOrd="0" presId="urn:microsoft.com/office/officeart/2005/8/layout/hierarchy2"/>
    <dgm:cxn modelId="{740B29CE-13BE-4DDB-841C-1AAB29A589ED}" type="presOf" srcId="{0FC7BD20-E984-49D5-9D89-0CEBFE9C46B1}" destId="{698AF834-4302-4757-8786-4E8C246776EB}" srcOrd="1" destOrd="0" presId="urn:microsoft.com/office/officeart/2005/8/layout/hierarchy2"/>
    <dgm:cxn modelId="{B61D30DD-8E42-4B26-ADAD-0A987929D6E3}" type="presOf" srcId="{0021F9D0-6339-49CD-AA8A-097D5925B456}" destId="{219FBED5-43AE-4183-BD43-71C29F5FECE8}" srcOrd="0" destOrd="0" presId="urn:microsoft.com/office/officeart/2005/8/layout/hierarchy2"/>
    <dgm:cxn modelId="{7DB3A6DF-F05F-4D5B-8D09-94EFB15B9FF7}" srcId="{E57337B1-9630-499F-99AD-D008EB535DA3}" destId="{8ED0B8C0-5471-4CE6-9672-45277DBD13F6}" srcOrd="1" destOrd="0" parTransId="{5066D88B-9A7E-472C-9225-A6C9A4E685BC}" sibTransId="{75343772-B6BD-4AC5-9231-5266DD7A72AD}"/>
    <dgm:cxn modelId="{EB3F20E1-F399-4A88-9B07-9F0439F560A6}" srcId="{8ED0B8C0-5471-4CE6-9672-45277DBD13F6}" destId="{930DD1AE-789D-43B1-9027-ED1B87606FE3}" srcOrd="1" destOrd="0" parTransId="{0FC7BD20-E984-49D5-9D89-0CEBFE9C46B1}" sibTransId="{9D25DEAE-63F0-4B2D-8439-31E71ECAE77A}"/>
    <dgm:cxn modelId="{77FE3DE8-E170-42C9-9BA7-5FD47A90C1E8}" type="presOf" srcId="{411D8CEC-0CBA-4944-8C9C-F99943A4EEFB}" destId="{5FA2D8D6-1E53-48B7-BBE8-9C7CB2A5971D}" srcOrd="0" destOrd="0" presId="urn:microsoft.com/office/officeart/2005/8/layout/hierarchy2"/>
    <dgm:cxn modelId="{C6A1DDEA-1BAA-46B5-8D16-78D6A38DEB68}" type="presOf" srcId="{9970BA27-D147-4D8F-A872-FF7BDF0CA797}" destId="{54934294-8708-4BDA-9C9E-1CF00E1864DB}" srcOrd="0" destOrd="0" presId="urn:microsoft.com/office/officeart/2005/8/layout/hierarchy2"/>
    <dgm:cxn modelId="{CF79A5F3-A1D1-48CA-ABF3-9798064B117B}" type="presOf" srcId="{8ED0B8C0-5471-4CE6-9672-45277DBD13F6}" destId="{7BEB6B12-8062-4A44-842F-9C9E5C065BE2}" srcOrd="0" destOrd="0" presId="urn:microsoft.com/office/officeart/2005/8/layout/hierarchy2"/>
    <dgm:cxn modelId="{62338FFF-DD7A-4691-98CD-4107E7914C41}" type="presOf" srcId="{930DD1AE-789D-43B1-9027-ED1B87606FE3}" destId="{5E11A370-F68E-42FD-84C6-58D4911EDFF3}" srcOrd="0" destOrd="0" presId="urn:microsoft.com/office/officeart/2005/8/layout/hierarchy2"/>
    <dgm:cxn modelId="{558FD1C8-5262-46DF-86A5-BE262F937729}" type="presParOf" srcId="{5446DF7E-CE25-4381-80FC-D8C69C1A4D6E}" destId="{28C3045A-3C58-4BE2-A7C8-D5C0F94989B5}" srcOrd="0" destOrd="0" presId="urn:microsoft.com/office/officeart/2005/8/layout/hierarchy2"/>
    <dgm:cxn modelId="{281E34CC-1C99-45C5-A14D-96112A68C2B3}" type="presParOf" srcId="{28C3045A-3C58-4BE2-A7C8-D5C0F94989B5}" destId="{32EB9E6E-FD9F-46B0-9239-1AAAB65669E5}" srcOrd="0" destOrd="0" presId="urn:microsoft.com/office/officeart/2005/8/layout/hierarchy2"/>
    <dgm:cxn modelId="{E3779988-D689-4D2B-9F50-AE6DE679BAB8}" type="presParOf" srcId="{28C3045A-3C58-4BE2-A7C8-D5C0F94989B5}" destId="{B5DA5B38-0F23-44E3-835C-F491E8B39EE8}" srcOrd="1" destOrd="0" presId="urn:microsoft.com/office/officeart/2005/8/layout/hierarchy2"/>
    <dgm:cxn modelId="{DD19F921-811D-4256-9FF1-8C019EB8A4B5}" type="presParOf" srcId="{B5DA5B38-0F23-44E3-835C-F491E8B39EE8}" destId="{AEE2392A-FBC9-450A-9FE3-BA5CEEE64994}" srcOrd="0" destOrd="0" presId="urn:microsoft.com/office/officeart/2005/8/layout/hierarchy2"/>
    <dgm:cxn modelId="{D71979A6-69BD-4019-8378-3FA653101CEC}" type="presParOf" srcId="{AEE2392A-FBC9-450A-9FE3-BA5CEEE64994}" destId="{1BE7C8FF-D970-49AD-AFC3-8705C109F6E1}" srcOrd="0" destOrd="0" presId="urn:microsoft.com/office/officeart/2005/8/layout/hierarchy2"/>
    <dgm:cxn modelId="{FBE15E30-9506-4197-AF87-4A3FCF9203C6}" type="presParOf" srcId="{B5DA5B38-0F23-44E3-835C-F491E8B39EE8}" destId="{01155A6F-4793-4646-A1BE-78CD2AB74244}" srcOrd="1" destOrd="0" presId="urn:microsoft.com/office/officeart/2005/8/layout/hierarchy2"/>
    <dgm:cxn modelId="{CCCE1E42-4865-4BA4-A524-0B9757AC4C34}" type="presParOf" srcId="{01155A6F-4793-4646-A1BE-78CD2AB74244}" destId="{6E2B54A4-9F0E-4857-B8C8-7928792EB81A}" srcOrd="0" destOrd="0" presId="urn:microsoft.com/office/officeart/2005/8/layout/hierarchy2"/>
    <dgm:cxn modelId="{8ECBEE20-3A9C-4F8D-94E8-4EEED85138BB}" type="presParOf" srcId="{01155A6F-4793-4646-A1BE-78CD2AB74244}" destId="{AF197142-E515-4447-883B-65D8121134BE}" srcOrd="1" destOrd="0" presId="urn:microsoft.com/office/officeart/2005/8/layout/hierarchy2"/>
    <dgm:cxn modelId="{B1F53C26-8450-4F84-9995-1098F80EC887}" type="presParOf" srcId="{AF197142-E515-4447-883B-65D8121134BE}" destId="{F683B3B9-614E-4F7C-B87D-1B289F1F2D56}" srcOrd="0" destOrd="0" presId="urn:microsoft.com/office/officeart/2005/8/layout/hierarchy2"/>
    <dgm:cxn modelId="{B0B43093-3C95-49A1-90E0-A47852091223}" type="presParOf" srcId="{F683B3B9-614E-4F7C-B87D-1B289F1F2D56}" destId="{9E6AA817-9661-4C03-BCE7-F0E4DDAA0884}" srcOrd="0" destOrd="0" presId="urn:microsoft.com/office/officeart/2005/8/layout/hierarchy2"/>
    <dgm:cxn modelId="{A83BD206-87BB-4A8D-A8BF-F61D0BB4FED0}" type="presParOf" srcId="{AF197142-E515-4447-883B-65D8121134BE}" destId="{92583E6E-6C89-4B85-8631-8972FAA9A343}" srcOrd="1" destOrd="0" presId="urn:microsoft.com/office/officeart/2005/8/layout/hierarchy2"/>
    <dgm:cxn modelId="{9C69BDC1-F38E-40EC-966D-4373756CD727}" type="presParOf" srcId="{92583E6E-6C89-4B85-8631-8972FAA9A343}" destId="{7898245A-C455-48CD-AE77-CE341188BD87}" srcOrd="0" destOrd="0" presId="urn:microsoft.com/office/officeart/2005/8/layout/hierarchy2"/>
    <dgm:cxn modelId="{861064E7-FA42-4982-9CC8-3B93FA44F7A9}" type="presParOf" srcId="{92583E6E-6C89-4B85-8631-8972FAA9A343}" destId="{AB74776F-553B-4948-ADDB-15B44029BDBE}" srcOrd="1" destOrd="0" presId="urn:microsoft.com/office/officeart/2005/8/layout/hierarchy2"/>
    <dgm:cxn modelId="{9C15E61F-62E8-4A72-BD4C-100743AD7913}" type="presParOf" srcId="{AF197142-E515-4447-883B-65D8121134BE}" destId="{C5D715F1-373E-4747-9CF7-4E6C7ED96303}" srcOrd="2" destOrd="0" presId="urn:microsoft.com/office/officeart/2005/8/layout/hierarchy2"/>
    <dgm:cxn modelId="{A436DE81-C33A-4C16-AE8F-84B749FD6041}" type="presParOf" srcId="{C5D715F1-373E-4747-9CF7-4E6C7ED96303}" destId="{F57CF797-DD31-4BEE-BBE5-1BECD1371A19}" srcOrd="0" destOrd="0" presId="urn:microsoft.com/office/officeart/2005/8/layout/hierarchy2"/>
    <dgm:cxn modelId="{66420A65-5C75-40E1-901D-84BE18011E45}" type="presParOf" srcId="{AF197142-E515-4447-883B-65D8121134BE}" destId="{B0978190-4527-4BC1-A200-C73E78ABC7CF}" srcOrd="3" destOrd="0" presId="urn:microsoft.com/office/officeart/2005/8/layout/hierarchy2"/>
    <dgm:cxn modelId="{42AE258D-EDC1-41FB-8EB0-BC4859881BD9}" type="presParOf" srcId="{B0978190-4527-4BC1-A200-C73E78ABC7CF}" destId="{5DDF985E-265A-4BAF-BA21-EBA0B76D7CA9}" srcOrd="0" destOrd="0" presId="urn:microsoft.com/office/officeart/2005/8/layout/hierarchy2"/>
    <dgm:cxn modelId="{4D875975-2D22-4CD7-84E6-7C99C03CAEBF}" type="presParOf" srcId="{B0978190-4527-4BC1-A200-C73E78ABC7CF}" destId="{B2BB5E63-D36B-473D-9FB6-AD6FEB53CA23}" srcOrd="1" destOrd="0" presId="urn:microsoft.com/office/officeart/2005/8/layout/hierarchy2"/>
    <dgm:cxn modelId="{E43DB386-E0E3-499D-8E9E-614AA3BD4319}" type="presParOf" srcId="{AF197142-E515-4447-883B-65D8121134BE}" destId="{219FBED5-43AE-4183-BD43-71C29F5FECE8}" srcOrd="4" destOrd="0" presId="urn:microsoft.com/office/officeart/2005/8/layout/hierarchy2"/>
    <dgm:cxn modelId="{ED8D756D-41D5-4FAF-BB07-9DAB2B5702CE}" type="presParOf" srcId="{219FBED5-43AE-4183-BD43-71C29F5FECE8}" destId="{10CC85B3-5394-49E6-B119-810FDE934568}" srcOrd="0" destOrd="0" presId="urn:microsoft.com/office/officeart/2005/8/layout/hierarchy2"/>
    <dgm:cxn modelId="{2FCE9237-7344-4FCC-A542-BC15E7ADBA67}" type="presParOf" srcId="{AF197142-E515-4447-883B-65D8121134BE}" destId="{DA0F27C1-32DF-4D04-B625-97A34375F312}" srcOrd="5" destOrd="0" presId="urn:microsoft.com/office/officeart/2005/8/layout/hierarchy2"/>
    <dgm:cxn modelId="{B6950327-082B-45D7-86C7-B77FA3FAEDD2}" type="presParOf" srcId="{DA0F27C1-32DF-4D04-B625-97A34375F312}" destId="{5FA2D8D6-1E53-48B7-BBE8-9C7CB2A5971D}" srcOrd="0" destOrd="0" presId="urn:microsoft.com/office/officeart/2005/8/layout/hierarchy2"/>
    <dgm:cxn modelId="{4D569A10-735C-4E52-A2B0-E88919CA125C}" type="presParOf" srcId="{DA0F27C1-32DF-4D04-B625-97A34375F312}" destId="{78BD6F7D-1C6A-4B7A-BE7D-F6606D22FCC8}" srcOrd="1" destOrd="0" presId="urn:microsoft.com/office/officeart/2005/8/layout/hierarchy2"/>
    <dgm:cxn modelId="{15F46CAA-0A1F-4288-8D88-C096E1BD1E3F}" type="presParOf" srcId="{AF197142-E515-4447-883B-65D8121134BE}" destId="{54934294-8708-4BDA-9C9E-1CF00E1864DB}" srcOrd="6" destOrd="0" presId="urn:microsoft.com/office/officeart/2005/8/layout/hierarchy2"/>
    <dgm:cxn modelId="{E0063CF5-71C5-4DCD-A2A4-A52E12F15E54}" type="presParOf" srcId="{54934294-8708-4BDA-9C9E-1CF00E1864DB}" destId="{4C79D84E-174B-4F4C-90BB-63BAE8447FAC}" srcOrd="0" destOrd="0" presId="urn:microsoft.com/office/officeart/2005/8/layout/hierarchy2"/>
    <dgm:cxn modelId="{B96EC2A1-5AE6-44D0-8CD5-257457538109}" type="presParOf" srcId="{AF197142-E515-4447-883B-65D8121134BE}" destId="{2ABD3DAF-05DA-4D1F-939A-7241207832F3}" srcOrd="7" destOrd="0" presId="urn:microsoft.com/office/officeart/2005/8/layout/hierarchy2"/>
    <dgm:cxn modelId="{ABDB3292-AE7A-4DE0-B63D-8D0EC5CBD552}" type="presParOf" srcId="{2ABD3DAF-05DA-4D1F-939A-7241207832F3}" destId="{72017008-538E-4182-8A29-4772BA9E79E3}" srcOrd="0" destOrd="0" presId="urn:microsoft.com/office/officeart/2005/8/layout/hierarchy2"/>
    <dgm:cxn modelId="{F8B66DA7-2B3E-4AE2-9424-FCD5DC43A691}" type="presParOf" srcId="{2ABD3DAF-05DA-4D1F-939A-7241207832F3}" destId="{D157589E-8900-4614-B8B4-78BA3F9F38DA}" srcOrd="1" destOrd="0" presId="urn:microsoft.com/office/officeart/2005/8/layout/hierarchy2"/>
    <dgm:cxn modelId="{D41675D1-2014-49CD-BC2A-59BD1FDEAFEE}" type="presParOf" srcId="{B5DA5B38-0F23-44E3-835C-F491E8B39EE8}" destId="{23E8DB5D-3071-4807-A3CD-6A45DED5F0FE}" srcOrd="2" destOrd="0" presId="urn:microsoft.com/office/officeart/2005/8/layout/hierarchy2"/>
    <dgm:cxn modelId="{A5BDDDCE-7470-48AF-B73C-5F761BE6C8F6}" type="presParOf" srcId="{23E8DB5D-3071-4807-A3CD-6A45DED5F0FE}" destId="{982D0045-0D80-4E01-9540-BAB45C174FC9}" srcOrd="0" destOrd="0" presId="urn:microsoft.com/office/officeart/2005/8/layout/hierarchy2"/>
    <dgm:cxn modelId="{2A8B4B9D-8942-4BCE-AACC-6FEBBD1A66D6}" type="presParOf" srcId="{B5DA5B38-0F23-44E3-835C-F491E8B39EE8}" destId="{E9C94E4D-4763-4596-BDC8-1F52BEDC3276}" srcOrd="3" destOrd="0" presId="urn:microsoft.com/office/officeart/2005/8/layout/hierarchy2"/>
    <dgm:cxn modelId="{80357A3F-FA29-47E6-AF95-2E79DC5C0CC1}" type="presParOf" srcId="{E9C94E4D-4763-4596-BDC8-1F52BEDC3276}" destId="{7BEB6B12-8062-4A44-842F-9C9E5C065BE2}" srcOrd="0" destOrd="0" presId="urn:microsoft.com/office/officeart/2005/8/layout/hierarchy2"/>
    <dgm:cxn modelId="{D4FA84AC-0350-4CF4-A9E8-2E637DE8CDD2}" type="presParOf" srcId="{E9C94E4D-4763-4596-BDC8-1F52BEDC3276}" destId="{BAB8B2ED-3710-4D1D-8FC6-A2671A204BD6}" srcOrd="1" destOrd="0" presId="urn:microsoft.com/office/officeart/2005/8/layout/hierarchy2"/>
    <dgm:cxn modelId="{F68C7FCA-3665-4087-8527-644D30D50B7F}" type="presParOf" srcId="{BAB8B2ED-3710-4D1D-8FC6-A2671A204BD6}" destId="{717B4CD9-BB36-4BA1-BF31-7D19F5DD6EDB}" srcOrd="0" destOrd="0" presId="urn:microsoft.com/office/officeart/2005/8/layout/hierarchy2"/>
    <dgm:cxn modelId="{41857DBD-C7FF-405D-93DC-D1B832539814}" type="presParOf" srcId="{717B4CD9-BB36-4BA1-BF31-7D19F5DD6EDB}" destId="{AECD0577-C586-47A5-96B8-1F2E6582C84D}" srcOrd="0" destOrd="0" presId="urn:microsoft.com/office/officeart/2005/8/layout/hierarchy2"/>
    <dgm:cxn modelId="{1193A43F-A87C-4025-B1F4-3D39BC305A63}" type="presParOf" srcId="{BAB8B2ED-3710-4D1D-8FC6-A2671A204BD6}" destId="{ED0AAE80-6C0D-4C35-BFCD-73F3F3501AF1}" srcOrd="1" destOrd="0" presId="urn:microsoft.com/office/officeart/2005/8/layout/hierarchy2"/>
    <dgm:cxn modelId="{9FFF799B-C5ED-445A-B9CE-286A71CA9599}" type="presParOf" srcId="{ED0AAE80-6C0D-4C35-BFCD-73F3F3501AF1}" destId="{DA41AB2C-8719-476F-83EB-C85319B2BF42}" srcOrd="0" destOrd="0" presId="urn:microsoft.com/office/officeart/2005/8/layout/hierarchy2"/>
    <dgm:cxn modelId="{2C178427-8258-4BAF-BC4D-8F7DEF841894}" type="presParOf" srcId="{ED0AAE80-6C0D-4C35-BFCD-73F3F3501AF1}" destId="{55A9BEDC-D280-4DD9-A9C4-7678C0E09EF9}" srcOrd="1" destOrd="0" presId="urn:microsoft.com/office/officeart/2005/8/layout/hierarchy2"/>
    <dgm:cxn modelId="{FBA3D644-72C0-445F-B82B-D42CAD0EF098}" type="presParOf" srcId="{BAB8B2ED-3710-4D1D-8FC6-A2671A204BD6}" destId="{4E8A18AA-B9ED-4DA6-914F-D5BB7F4EA62A}" srcOrd="2" destOrd="0" presId="urn:microsoft.com/office/officeart/2005/8/layout/hierarchy2"/>
    <dgm:cxn modelId="{DD764EC7-CB29-4E24-BE1F-EF03B1A297ED}" type="presParOf" srcId="{4E8A18AA-B9ED-4DA6-914F-D5BB7F4EA62A}" destId="{698AF834-4302-4757-8786-4E8C246776EB}" srcOrd="0" destOrd="0" presId="urn:microsoft.com/office/officeart/2005/8/layout/hierarchy2"/>
    <dgm:cxn modelId="{5D5D119F-EB9D-497A-9ABB-4D5FB3EEC887}" type="presParOf" srcId="{BAB8B2ED-3710-4D1D-8FC6-A2671A204BD6}" destId="{669AFDEF-423B-4477-A51B-D9EC0ADF465F}" srcOrd="3" destOrd="0" presId="urn:microsoft.com/office/officeart/2005/8/layout/hierarchy2"/>
    <dgm:cxn modelId="{3B1545A1-52BD-4C7E-A451-39E48CE4FB43}" type="presParOf" srcId="{669AFDEF-423B-4477-A51B-D9EC0ADF465F}" destId="{5E11A370-F68E-42FD-84C6-58D4911EDFF3}" srcOrd="0" destOrd="0" presId="urn:microsoft.com/office/officeart/2005/8/layout/hierarchy2"/>
    <dgm:cxn modelId="{A14222C0-1A72-459E-A778-9006B5EB5E8F}" type="presParOf" srcId="{669AFDEF-423B-4477-A51B-D9EC0ADF465F}" destId="{F462205F-4AF7-4B14-8950-F3382C09FBFC}"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86A2D7-1733-4D76-9951-E24D78855BD8}"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sk-SK"/>
        </a:p>
      </dgm:t>
    </dgm:pt>
    <dgm:pt modelId="{0B1DA0F6-17B9-4286-8F36-179C7BA13796}">
      <dgm:prSet phldrT="[Text]" custT="1"/>
      <dgm:spPr/>
      <dgm:t>
        <a:bodyPr/>
        <a:lstStyle/>
        <a:p>
          <a:r>
            <a:rPr lang="sk-SK" sz="1800"/>
            <a:t>Follow-up </a:t>
          </a:r>
        </a:p>
      </dgm:t>
    </dgm:pt>
    <dgm:pt modelId="{F5356138-7A72-4C9A-A790-EF9BFE017D18}" type="parTrans" cxnId="{0402D36A-04F8-417D-8B40-9C5F0B61647E}">
      <dgm:prSet/>
      <dgm:spPr/>
      <dgm:t>
        <a:bodyPr/>
        <a:lstStyle/>
        <a:p>
          <a:endParaRPr lang="sk-SK"/>
        </a:p>
      </dgm:t>
    </dgm:pt>
    <dgm:pt modelId="{36CD5B93-A034-4116-9580-AC2B48C284DA}" type="sibTrans" cxnId="{0402D36A-04F8-417D-8B40-9C5F0B61647E}">
      <dgm:prSet/>
      <dgm:spPr/>
      <dgm:t>
        <a:bodyPr/>
        <a:lstStyle/>
        <a:p>
          <a:endParaRPr lang="sk-SK"/>
        </a:p>
      </dgm:t>
    </dgm:pt>
    <dgm:pt modelId="{168796DB-1247-4DD4-A063-99FD87FB236B}">
      <dgm:prSet phldrT="[Text]" custT="1"/>
      <dgm:spPr/>
      <dgm:t>
        <a:bodyPr/>
        <a:lstStyle/>
        <a:p>
          <a:r>
            <a:rPr lang="en-US" sz="1200"/>
            <a:t>Compliance with own decisions or recommendations </a:t>
          </a:r>
          <a:endParaRPr lang="sk-SK" sz="1200"/>
        </a:p>
      </dgm:t>
    </dgm:pt>
    <dgm:pt modelId="{E1C3313B-BED2-4125-8A95-DC23E6FD8D84}" type="parTrans" cxnId="{31074543-86B4-40E2-8DC1-20DD61905F0E}">
      <dgm:prSet/>
      <dgm:spPr/>
      <dgm:t>
        <a:bodyPr/>
        <a:lstStyle/>
        <a:p>
          <a:endParaRPr lang="sk-SK"/>
        </a:p>
      </dgm:t>
    </dgm:pt>
    <dgm:pt modelId="{482E706F-01D0-42B9-BFE9-D5161E95023D}" type="sibTrans" cxnId="{31074543-86B4-40E2-8DC1-20DD61905F0E}">
      <dgm:prSet/>
      <dgm:spPr/>
      <dgm:t>
        <a:bodyPr/>
        <a:lstStyle/>
        <a:p>
          <a:endParaRPr lang="sk-SK"/>
        </a:p>
      </dgm:t>
    </dgm:pt>
    <dgm:pt modelId="{FE483117-0AB7-4D6F-B451-7E999832486B}">
      <dgm:prSet custT="1"/>
      <dgm:spPr/>
      <dgm:t>
        <a:bodyPr/>
        <a:lstStyle/>
        <a:p>
          <a:r>
            <a:rPr lang="en-US" sz="1200"/>
            <a:t>Compliance  with sanctions (imposed by the Equality Body itself)</a:t>
          </a:r>
          <a:endParaRPr lang="en-BE" sz="1200"/>
        </a:p>
      </dgm:t>
    </dgm:pt>
    <dgm:pt modelId="{E9E379E9-BCFF-4397-B62F-B8314515696F}" type="parTrans" cxnId="{6DAE71C8-1E25-45AB-AF11-E0B216CD9A8A}">
      <dgm:prSet/>
      <dgm:spPr/>
      <dgm:t>
        <a:bodyPr/>
        <a:lstStyle/>
        <a:p>
          <a:endParaRPr lang="en-BE"/>
        </a:p>
      </dgm:t>
    </dgm:pt>
    <dgm:pt modelId="{99113F7C-B4EB-40BE-8CE6-2226EC217BC0}" type="sibTrans" cxnId="{6DAE71C8-1E25-45AB-AF11-E0B216CD9A8A}">
      <dgm:prSet/>
      <dgm:spPr/>
      <dgm:t>
        <a:bodyPr/>
        <a:lstStyle/>
        <a:p>
          <a:endParaRPr lang="en-BE"/>
        </a:p>
      </dgm:t>
    </dgm:pt>
    <dgm:pt modelId="{108E9224-453E-4D49-B365-098F9A5FC8E4}">
      <dgm:prSet custT="1"/>
      <dgm:spPr/>
      <dgm:t>
        <a:bodyPr/>
        <a:lstStyle/>
        <a:p>
          <a:r>
            <a:rPr lang="en-US" sz="1200"/>
            <a:t>Compliance with settlement</a:t>
          </a:r>
          <a:endParaRPr lang="en-BE" sz="1200"/>
        </a:p>
      </dgm:t>
    </dgm:pt>
    <dgm:pt modelId="{637D9CEA-F719-4A84-86EC-9E87CBE86B52}" type="sibTrans" cxnId="{6F3B877E-8C7E-4DF1-8976-3D3808E65AF2}">
      <dgm:prSet/>
      <dgm:spPr/>
      <dgm:t>
        <a:bodyPr/>
        <a:lstStyle/>
        <a:p>
          <a:endParaRPr lang="en-BE"/>
        </a:p>
      </dgm:t>
    </dgm:pt>
    <dgm:pt modelId="{91962FED-FF5A-440E-BCB9-48EBC7E374B5}" type="parTrans" cxnId="{6F3B877E-8C7E-4DF1-8976-3D3808E65AF2}">
      <dgm:prSet/>
      <dgm:spPr/>
      <dgm:t>
        <a:bodyPr/>
        <a:lstStyle/>
        <a:p>
          <a:endParaRPr lang="sk-SK"/>
        </a:p>
      </dgm:t>
    </dgm:pt>
    <dgm:pt modelId="{B3AEA93B-25BA-4116-9627-22987466524F}">
      <dgm:prSet phldrT="[Text]" custT="1"/>
      <dgm:spPr/>
      <dgm:t>
        <a:bodyPr/>
        <a:lstStyle/>
        <a:p>
          <a:r>
            <a:rPr lang="en-US" sz="1200"/>
            <a:t>Compliance with court decisions</a:t>
          </a:r>
          <a:endParaRPr lang="sk-SK" sz="1200"/>
        </a:p>
      </dgm:t>
    </dgm:pt>
    <dgm:pt modelId="{881588D1-857F-4404-B144-102F023CD903}" type="sibTrans" cxnId="{C0F47E2A-E7D7-45FC-AF13-C426A13E71D3}">
      <dgm:prSet/>
      <dgm:spPr/>
      <dgm:t>
        <a:bodyPr/>
        <a:lstStyle/>
        <a:p>
          <a:endParaRPr lang="sk-SK"/>
        </a:p>
      </dgm:t>
    </dgm:pt>
    <dgm:pt modelId="{0C320A00-6CAE-4B19-A10C-6B6BF3318940}" type="parTrans" cxnId="{C0F47E2A-E7D7-45FC-AF13-C426A13E71D3}">
      <dgm:prSet/>
      <dgm:spPr/>
      <dgm:t>
        <a:bodyPr/>
        <a:lstStyle/>
        <a:p>
          <a:endParaRPr lang="sk-SK"/>
        </a:p>
      </dgm:t>
    </dgm:pt>
    <dgm:pt modelId="{4320EBC6-5687-455E-B8D9-4F346683A435}">
      <dgm:prSet custT="1"/>
      <dgm:spPr/>
      <dgm:t>
        <a:bodyPr/>
        <a:lstStyle/>
        <a:p>
          <a:r>
            <a:rPr lang="en-US" sz="1200"/>
            <a:t>Compliance with sanctions (imposed by the court)</a:t>
          </a:r>
          <a:endParaRPr lang="en-BE" sz="1200"/>
        </a:p>
      </dgm:t>
    </dgm:pt>
    <dgm:pt modelId="{1C325DC5-6F10-41D1-B9E0-EE4FDA6CCF74}" type="sibTrans" cxnId="{D662B206-5812-4803-B154-0BADDD2F4BDD}">
      <dgm:prSet/>
      <dgm:spPr/>
      <dgm:t>
        <a:bodyPr/>
        <a:lstStyle/>
        <a:p>
          <a:endParaRPr lang="en-BE"/>
        </a:p>
      </dgm:t>
    </dgm:pt>
    <dgm:pt modelId="{03E24496-E65D-4199-BED4-E1678F9B904A}" type="parTrans" cxnId="{D662B206-5812-4803-B154-0BADDD2F4BDD}">
      <dgm:prSet/>
      <dgm:spPr/>
      <dgm:t>
        <a:bodyPr/>
        <a:lstStyle/>
        <a:p>
          <a:endParaRPr lang="en-BE"/>
        </a:p>
      </dgm:t>
    </dgm:pt>
    <dgm:pt modelId="{40AB80DB-B705-410A-ABAD-4D4C239244F2}" type="pres">
      <dgm:prSet presAssocID="{8C86A2D7-1733-4D76-9951-E24D78855BD8}" presName="diagram" presStyleCnt="0">
        <dgm:presLayoutVars>
          <dgm:chPref val="1"/>
          <dgm:dir/>
          <dgm:animOne val="branch"/>
          <dgm:animLvl val="lvl"/>
          <dgm:resizeHandles val="exact"/>
        </dgm:presLayoutVars>
      </dgm:prSet>
      <dgm:spPr/>
    </dgm:pt>
    <dgm:pt modelId="{C2F56026-B746-41E6-AD11-DE01549C02E3}" type="pres">
      <dgm:prSet presAssocID="{0B1DA0F6-17B9-4286-8F36-179C7BA13796}" presName="root1" presStyleCnt="0"/>
      <dgm:spPr/>
    </dgm:pt>
    <dgm:pt modelId="{1D10B684-F6E4-4D39-BD61-0430995970B0}" type="pres">
      <dgm:prSet presAssocID="{0B1DA0F6-17B9-4286-8F36-179C7BA13796}" presName="LevelOneTextNode" presStyleLbl="node0" presStyleIdx="0" presStyleCnt="1" custScaleX="60374" custScaleY="49595" custLinFactNeighborX="-7255" custLinFactNeighborY="2044">
        <dgm:presLayoutVars>
          <dgm:chPref val="3"/>
        </dgm:presLayoutVars>
      </dgm:prSet>
      <dgm:spPr/>
    </dgm:pt>
    <dgm:pt modelId="{0E66BD35-471E-4FC2-AA2D-C1772F14E398}" type="pres">
      <dgm:prSet presAssocID="{0B1DA0F6-17B9-4286-8F36-179C7BA13796}" presName="level2hierChild" presStyleCnt="0"/>
      <dgm:spPr/>
    </dgm:pt>
    <dgm:pt modelId="{4C02A144-4FDC-458D-8696-96C40ED07E59}" type="pres">
      <dgm:prSet presAssocID="{E1C3313B-BED2-4125-8A95-DC23E6FD8D84}" presName="conn2-1" presStyleLbl="parChTrans1D2" presStyleIdx="0" presStyleCnt="3"/>
      <dgm:spPr/>
    </dgm:pt>
    <dgm:pt modelId="{A0EE37A8-E6BC-4741-8D03-12119EC3C041}" type="pres">
      <dgm:prSet presAssocID="{E1C3313B-BED2-4125-8A95-DC23E6FD8D84}" presName="connTx" presStyleLbl="parChTrans1D2" presStyleIdx="0" presStyleCnt="3"/>
      <dgm:spPr/>
    </dgm:pt>
    <dgm:pt modelId="{4D72A986-C7F0-4D84-B280-B06997329D72}" type="pres">
      <dgm:prSet presAssocID="{168796DB-1247-4DD4-A063-99FD87FB236B}" presName="root2" presStyleCnt="0"/>
      <dgm:spPr/>
    </dgm:pt>
    <dgm:pt modelId="{CBC07175-30BA-404C-B776-97B16AC28959}" type="pres">
      <dgm:prSet presAssocID="{168796DB-1247-4DD4-A063-99FD87FB236B}" presName="LevelTwoTextNode" presStyleLbl="node2" presStyleIdx="0" presStyleCnt="3" custScaleX="65277" custScaleY="74743" custLinFactNeighborX="-382" custLinFactNeighborY="-1530">
        <dgm:presLayoutVars>
          <dgm:chPref val="3"/>
        </dgm:presLayoutVars>
      </dgm:prSet>
      <dgm:spPr/>
    </dgm:pt>
    <dgm:pt modelId="{799217EF-AFBE-4288-8EC8-D08FF4E50652}" type="pres">
      <dgm:prSet presAssocID="{168796DB-1247-4DD4-A063-99FD87FB236B}" presName="level3hierChild" presStyleCnt="0"/>
      <dgm:spPr/>
    </dgm:pt>
    <dgm:pt modelId="{23F164AD-0419-446F-9C3B-6612F8F8E8D2}" type="pres">
      <dgm:prSet presAssocID="{E9E379E9-BCFF-4397-B62F-B8314515696F}" presName="conn2-1" presStyleLbl="parChTrans1D3" presStyleIdx="0" presStyleCnt="2"/>
      <dgm:spPr/>
    </dgm:pt>
    <dgm:pt modelId="{38B31848-3F5A-433D-9560-8E1D8831D8A4}" type="pres">
      <dgm:prSet presAssocID="{E9E379E9-BCFF-4397-B62F-B8314515696F}" presName="connTx" presStyleLbl="parChTrans1D3" presStyleIdx="0" presStyleCnt="2"/>
      <dgm:spPr/>
    </dgm:pt>
    <dgm:pt modelId="{BCB4CCF9-1D3A-4E76-98F6-EFFE21B3D563}" type="pres">
      <dgm:prSet presAssocID="{FE483117-0AB7-4D6F-B451-7E999832486B}" presName="root2" presStyleCnt="0"/>
      <dgm:spPr/>
    </dgm:pt>
    <dgm:pt modelId="{8EED15BE-673B-4CB3-B490-2F61CC12DD8E}" type="pres">
      <dgm:prSet presAssocID="{FE483117-0AB7-4D6F-B451-7E999832486B}" presName="LevelTwoTextNode" presStyleLbl="node3" presStyleIdx="0" presStyleCnt="2" custScaleX="71001" custScaleY="67721">
        <dgm:presLayoutVars>
          <dgm:chPref val="3"/>
        </dgm:presLayoutVars>
      </dgm:prSet>
      <dgm:spPr/>
    </dgm:pt>
    <dgm:pt modelId="{96D8CFE8-07C3-4A49-B6D1-789409F7B6FD}" type="pres">
      <dgm:prSet presAssocID="{FE483117-0AB7-4D6F-B451-7E999832486B}" presName="level3hierChild" presStyleCnt="0"/>
      <dgm:spPr/>
    </dgm:pt>
    <dgm:pt modelId="{FB3B7B63-53C8-4F11-8026-D0AFD69E15BF}" type="pres">
      <dgm:prSet presAssocID="{0C320A00-6CAE-4B19-A10C-6B6BF3318940}" presName="conn2-1" presStyleLbl="parChTrans1D2" presStyleIdx="1" presStyleCnt="3"/>
      <dgm:spPr/>
    </dgm:pt>
    <dgm:pt modelId="{5F52B20F-F4BB-43DC-848A-653C7C0F93DD}" type="pres">
      <dgm:prSet presAssocID="{0C320A00-6CAE-4B19-A10C-6B6BF3318940}" presName="connTx" presStyleLbl="parChTrans1D2" presStyleIdx="1" presStyleCnt="3"/>
      <dgm:spPr/>
    </dgm:pt>
    <dgm:pt modelId="{6CA63FEB-1EE9-4222-B4C5-A14B54AB499E}" type="pres">
      <dgm:prSet presAssocID="{B3AEA93B-25BA-4116-9627-22987466524F}" presName="root2" presStyleCnt="0"/>
      <dgm:spPr/>
    </dgm:pt>
    <dgm:pt modelId="{71EC9D21-374B-4000-A662-968033E72647}" type="pres">
      <dgm:prSet presAssocID="{B3AEA93B-25BA-4116-9627-22987466524F}" presName="LevelTwoTextNode" presStyleLbl="node2" presStyleIdx="1" presStyleCnt="3" custScaleX="63708" custScaleY="57007" custLinFactNeighborX="-2109" custLinFactNeighborY="790">
        <dgm:presLayoutVars>
          <dgm:chPref val="3"/>
        </dgm:presLayoutVars>
      </dgm:prSet>
      <dgm:spPr/>
    </dgm:pt>
    <dgm:pt modelId="{556CE4E1-20F3-464E-86F6-1E06B5274BC3}" type="pres">
      <dgm:prSet presAssocID="{B3AEA93B-25BA-4116-9627-22987466524F}" presName="level3hierChild" presStyleCnt="0"/>
      <dgm:spPr/>
    </dgm:pt>
    <dgm:pt modelId="{D8D09803-73E2-4EF9-B8D7-43D331FC23C0}" type="pres">
      <dgm:prSet presAssocID="{03E24496-E65D-4199-BED4-E1678F9B904A}" presName="conn2-1" presStyleLbl="parChTrans1D3" presStyleIdx="1" presStyleCnt="2"/>
      <dgm:spPr/>
    </dgm:pt>
    <dgm:pt modelId="{9D9568AE-B53A-48C0-B8FB-547F4FF6A997}" type="pres">
      <dgm:prSet presAssocID="{03E24496-E65D-4199-BED4-E1678F9B904A}" presName="connTx" presStyleLbl="parChTrans1D3" presStyleIdx="1" presStyleCnt="2"/>
      <dgm:spPr/>
    </dgm:pt>
    <dgm:pt modelId="{65138F14-4DC0-4935-BF06-42874EAA2602}" type="pres">
      <dgm:prSet presAssocID="{4320EBC6-5687-455E-B8D9-4F346683A435}" presName="root2" presStyleCnt="0"/>
      <dgm:spPr/>
    </dgm:pt>
    <dgm:pt modelId="{1C9322E3-1079-41D9-A848-313E3B744B4B}" type="pres">
      <dgm:prSet presAssocID="{4320EBC6-5687-455E-B8D9-4F346683A435}" presName="LevelTwoTextNode" presStyleLbl="node3" presStyleIdx="1" presStyleCnt="2" custScaleX="68475" custScaleY="71391">
        <dgm:presLayoutVars>
          <dgm:chPref val="3"/>
        </dgm:presLayoutVars>
      </dgm:prSet>
      <dgm:spPr/>
    </dgm:pt>
    <dgm:pt modelId="{5790719B-A56B-4D98-8EEE-5A271319C5D5}" type="pres">
      <dgm:prSet presAssocID="{4320EBC6-5687-455E-B8D9-4F346683A435}" presName="level3hierChild" presStyleCnt="0"/>
      <dgm:spPr/>
    </dgm:pt>
    <dgm:pt modelId="{13168515-F817-4D82-8F86-A2B0EF6A5A6B}" type="pres">
      <dgm:prSet presAssocID="{91962FED-FF5A-440E-BCB9-48EBC7E374B5}" presName="conn2-1" presStyleLbl="parChTrans1D2" presStyleIdx="2" presStyleCnt="3"/>
      <dgm:spPr/>
    </dgm:pt>
    <dgm:pt modelId="{3463A244-1B60-44ED-B739-5ECB4F10E14F}" type="pres">
      <dgm:prSet presAssocID="{91962FED-FF5A-440E-BCB9-48EBC7E374B5}" presName="connTx" presStyleLbl="parChTrans1D2" presStyleIdx="2" presStyleCnt="3"/>
      <dgm:spPr/>
    </dgm:pt>
    <dgm:pt modelId="{BF6125A2-8226-485B-A7A6-E8ADA67A8BC2}" type="pres">
      <dgm:prSet presAssocID="{108E9224-453E-4D49-B365-098F9A5FC8E4}" presName="root2" presStyleCnt="0"/>
      <dgm:spPr/>
    </dgm:pt>
    <dgm:pt modelId="{46CA7FAB-A087-4E4B-9A11-5ABA3536EFA3}" type="pres">
      <dgm:prSet presAssocID="{108E9224-453E-4D49-B365-098F9A5FC8E4}" presName="LevelTwoTextNode" presStyleLbl="node2" presStyleIdx="2" presStyleCnt="3" custScaleX="57526" custScaleY="56484" custLinFactNeighborX="4131" custLinFactNeighborY="-1857">
        <dgm:presLayoutVars>
          <dgm:chPref val="3"/>
        </dgm:presLayoutVars>
      </dgm:prSet>
      <dgm:spPr/>
    </dgm:pt>
    <dgm:pt modelId="{34C4058D-1AD9-43D4-8FC2-EEA0640C942B}" type="pres">
      <dgm:prSet presAssocID="{108E9224-453E-4D49-B365-098F9A5FC8E4}" presName="level3hierChild" presStyleCnt="0"/>
      <dgm:spPr/>
    </dgm:pt>
  </dgm:ptLst>
  <dgm:cxnLst>
    <dgm:cxn modelId="{6B946F04-04D0-41C1-898D-4264769CCD4F}" type="presOf" srcId="{03E24496-E65D-4199-BED4-E1678F9B904A}" destId="{D8D09803-73E2-4EF9-B8D7-43D331FC23C0}" srcOrd="0" destOrd="0" presId="urn:microsoft.com/office/officeart/2005/8/layout/hierarchy2"/>
    <dgm:cxn modelId="{80E0D404-B863-4188-ADFC-4ED309069AC7}" type="presOf" srcId="{E9E379E9-BCFF-4397-B62F-B8314515696F}" destId="{23F164AD-0419-446F-9C3B-6612F8F8E8D2}" srcOrd="0" destOrd="0" presId="urn:microsoft.com/office/officeart/2005/8/layout/hierarchy2"/>
    <dgm:cxn modelId="{D662B206-5812-4803-B154-0BADDD2F4BDD}" srcId="{B3AEA93B-25BA-4116-9627-22987466524F}" destId="{4320EBC6-5687-455E-B8D9-4F346683A435}" srcOrd="0" destOrd="0" parTransId="{03E24496-E65D-4199-BED4-E1678F9B904A}" sibTransId="{1C325DC5-6F10-41D1-B9E0-EE4FDA6CCF74}"/>
    <dgm:cxn modelId="{08773112-027D-474C-91FD-6BB815CE7CC6}" type="presOf" srcId="{91962FED-FF5A-440E-BCB9-48EBC7E374B5}" destId="{13168515-F817-4D82-8F86-A2B0EF6A5A6B}" srcOrd="0" destOrd="0" presId="urn:microsoft.com/office/officeart/2005/8/layout/hierarchy2"/>
    <dgm:cxn modelId="{399A0F19-C66C-44B0-8B62-2927647868FC}" type="presOf" srcId="{FE483117-0AB7-4D6F-B451-7E999832486B}" destId="{8EED15BE-673B-4CB3-B490-2F61CC12DD8E}" srcOrd="0" destOrd="0" presId="urn:microsoft.com/office/officeart/2005/8/layout/hierarchy2"/>
    <dgm:cxn modelId="{1BBDB11E-516F-4108-8DFA-10BA5D4C1BF0}" type="presOf" srcId="{108E9224-453E-4D49-B365-098F9A5FC8E4}" destId="{46CA7FAB-A087-4E4B-9A11-5ABA3536EFA3}" srcOrd="0" destOrd="0" presId="urn:microsoft.com/office/officeart/2005/8/layout/hierarchy2"/>
    <dgm:cxn modelId="{C0F47E2A-E7D7-45FC-AF13-C426A13E71D3}" srcId="{0B1DA0F6-17B9-4286-8F36-179C7BA13796}" destId="{B3AEA93B-25BA-4116-9627-22987466524F}" srcOrd="1" destOrd="0" parTransId="{0C320A00-6CAE-4B19-A10C-6B6BF3318940}" sibTransId="{881588D1-857F-4404-B144-102F023CD903}"/>
    <dgm:cxn modelId="{2B28B43C-BC56-4CBA-8A6C-529D1FD5FDEA}" type="presOf" srcId="{E1C3313B-BED2-4125-8A95-DC23E6FD8D84}" destId="{4C02A144-4FDC-458D-8696-96C40ED07E59}" srcOrd="0" destOrd="0" presId="urn:microsoft.com/office/officeart/2005/8/layout/hierarchy2"/>
    <dgm:cxn modelId="{1059E760-FCF7-45EE-B9F7-4B61AD5D7E0F}" type="presOf" srcId="{0C320A00-6CAE-4B19-A10C-6B6BF3318940}" destId="{FB3B7B63-53C8-4F11-8026-D0AFD69E15BF}" srcOrd="0" destOrd="0" presId="urn:microsoft.com/office/officeart/2005/8/layout/hierarchy2"/>
    <dgm:cxn modelId="{31074543-86B4-40E2-8DC1-20DD61905F0E}" srcId="{0B1DA0F6-17B9-4286-8F36-179C7BA13796}" destId="{168796DB-1247-4DD4-A063-99FD87FB236B}" srcOrd="0" destOrd="0" parTransId="{E1C3313B-BED2-4125-8A95-DC23E6FD8D84}" sibTransId="{482E706F-01D0-42B9-BFE9-D5161E95023D}"/>
    <dgm:cxn modelId="{23F99A4A-8CC5-4E83-AC23-C1022BDAAA4E}" type="presOf" srcId="{4320EBC6-5687-455E-B8D9-4F346683A435}" destId="{1C9322E3-1079-41D9-A848-313E3B744B4B}" srcOrd="0" destOrd="0" presId="urn:microsoft.com/office/officeart/2005/8/layout/hierarchy2"/>
    <dgm:cxn modelId="{0402D36A-04F8-417D-8B40-9C5F0B61647E}" srcId="{8C86A2D7-1733-4D76-9951-E24D78855BD8}" destId="{0B1DA0F6-17B9-4286-8F36-179C7BA13796}" srcOrd="0" destOrd="0" parTransId="{F5356138-7A72-4C9A-A790-EF9BFE017D18}" sibTransId="{36CD5B93-A034-4116-9580-AC2B48C284DA}"/>
    <dgm:cxn modelId="{9A4D194C-7E22-41D0-95F1-D49071C58593}" type="presOf" srcId="{E9E379E9-BCFF-4397-B62F-B8314515696F}" destId="{38B31848-3F5A-433D-9560-8E1D8831D8A4}" srcOrd="1" destOrd="0" presId="urn:microsoft.com/office/officeart/2005/8/layout/hierarchy2"/>
    <dgm:cxn modelId="{E65E3053-E696-40B3-BC37-E72768867E56}" type="presOf" srcId="{8C86A2D7-1733-4D76-9951-E24D78855BD8}" destId="{40AB80DB-B705-410A-ABAD-4D4C239244F2}" srcOrd="0" destOrd="0" presId="urn:microsoft.com/office/officeart/2005/8/layout/hierarchy2"/>
    <dgm:cxn modelId="{6F3B877E-8C7E-4DF1-8976-3D3808E65AF2}" srcId="{0B1DA0F6-17B9-4286-8F36-179C7BA13796}" destId="{108E9224-453E-4D49-B365-098F9A5FC8E4}" srcOrd="2" destOrd="0" parTransId="{91962FED-FF5A-440E-BCB9-48EBC7E374B5}" sibTransId="{637D9CEA-F719-4A84-86EC-9E87CBE86B52}"/>
    <dgm:cxn modelId="{B6ED8392-1429-4738-B67D-4CD697BA50ED}" type="presOf" srcId="{0B1DA0F6-17B9-4286-8F36-179C7BA13796}" destId="{1D10B684-F6E4-4D39-BD61-0430995970B0}" srcOrd="0" destOrd="0" presId="urn:microsoft.com/office/officeart/2005/8/layout/hierarchy2"/>
    <dgm:cxn modelId="{19E908BB-139D-45E3-8990-02C19F75D58D}" type="presOf" srcId="{91962FED-FF5A-440E-BCB9-48EBC7E374B5}" destId="{3463A244-1B60-44ED-B739-5ECB4F10E14F}" srcOrd="1" destOrd="0" presId="urn:microsoft.com/office/officeart/2005/8/layout/hierarchy2"/>
    <dgm:cxn modelId="{EEB536C4-2E7F-42D7-A95B-56B45936E512}" type="presOf" srcId="{E1C3313B-BED2-4125-8A95-DC23E6FD8D84}" destId="{A0EE37A8-E6BC-4741-8D03-12119EC3C041}" srcOrd="1" destOrd="0" presId="urn:microsoft.com/office/officeart/2005/8/layout/hierarchy2"/>
    <dgm:cxn modelId="{6DAE71C8-1E25-45AB-AF11-E0B216CD9A8A}" srcId="{168796DB-1247-4DD4-A063-99FD87FB236B}" destId="{FE483117-0AB7-4D6F-B451-7E999832486B}" srcOrd="0" destOrd="0" parTransId="{E9E379E9-BCFF-4397-B62F-B8314515696F}" sibTransId="{99113F7C-B4EB-40BE-8CE6-2226EC217BC0}"/>
    <dgm:cxn modelId="{A72DCDD0-5AC1-4CE5-B7AD-50FA4EF186D5}" type="presOf" srcId="{0C320A00-6CAE-4B19-A10C-6B6BF3318940}" destId="{5F52B20F-F4BB-43DC-848A-653C7C0F93DD}" srcOrd="1" destOrd="0" presId="urn:microsoft.com/office/officeart/2005/8/layout/hierarchy2"/>
    <dgm:cxn modelId="{F02771EE-E1E3-42A2-9AE3-997261970E34}" type="presOf" srcId="{B3AEA93B-25BA-4116-9627-22987466524F}" destId="{71EC9D21-374B-4000-A662-968033E72647}" srcOrd="0" destOrd="0" presId="urn:microsoft.com/office/officeart/2005/8/layout/hierarchy2"/>
    <dgm:cxn modelId="{F8B63CF6-01D7-4AA8-B1E8-5C0FC7E8E68F}" type="presOf" srcId="{03E24496-E65D-4199-BED4-E1678F9B904A}" destId="{9D9568AE-B53A-48C0-B8FB-547F4FF6A997}" srcOrd="1" destOrd="0" presId="urn:microsoft.com/office/officeart/2005/8/layout/hierarchy2"/>
    <dgm:cxn modelId="{792B5AFD-18DA-4FE8-B76E-58EB87B9FA56}" type="presOf" srcId="{168796DB-1247-4DD4-A063-99FD87FB236B}" destId="{CBC07175-30BA-404C-B776-97B16AC28959}" srcOrd="0" destOrd="0" presId="urn:microsoft.com/office/officeart/2005/8/layout/hierarchy2"/>
    <dgm:cxn modelId="{77898A88-4EE3-40FE-8B40-46D278DB95D0}" type="presParOf" srcId="{40AB80DB-B705-410A-ABAD-4D4C239244F2}" destId="{C2F56026-B746-41E6-AD11-DE01549C02E3}" srcOrd="0" destOrd="0" presId="urn:microsoft.com/office/officeart/2005/8/layout/hierarchy2"/>
    <dgm:cxn modelId="{E09624EA-C927-4F4F-8EAC-91422EE2B787}" type="presParOf" srcId="{C2F56026-B746-41E6-AD11-DE01549C02E3}" destId="{1D10B684-F6E4-4D39-BD61-0430995970B0}" srcOrd="0" destOrd="0" presId="urn:microsoft.com/office/officeart/2005/8/layout/hierarchy2"/>
    <dgm:cxn modelId="{02730DF2-EC42-479E-A503-CD2450CB178B}" type="presParOf" srcId="{C2F56026-B746-41E6-AD11-DE01549C02E3}" destId="{0E66BD35-471E-4FC2-AA2D-C1772F14E398}" srcOrd="1" destOrd="0" presId="urn:microsoft.com/office/officeart/2005/8/layout/hierarchy2"/>
    <dgm:cxn modelId="{CD7F2836-A1DD-47F3-9101-553C0B5E5931}" type="presParOf" srcId="{0E66BD35-471E-4FC2-AA2D-C1772F14E398}" destId="{4C02A144-4FDC-458D-8696-96C40ED07E59}" srcOrd="0" destOrd="0" presId="urn:microsoft.com/office/officeart/2005/8/layout/hierarchy2"/>
    <dgm:cxn modelId="{0DA9B446-76AA-4BFA-8B30-B5742B08D9B9}" type="presParOf" srcId="{4C02A144-4FDC-458D-8696-96C40ED07E59}" destId="{A0EE37A8-E6BC-4741-8D03-12119EC3C041}" srcOrd="0" destOrd="0" presId="urn:microsoft.com/office/officeart/2005/8/layout/hierarchy2"/>
    <dgm:cxn modelId="{DBBCB66C-9C9A-4D01-943C-0162BAE038A3}" type="presParOf" srcId="{0E66BD35-471E-4FC2-AA2D-C1772F14E398}" destId="{4D72A986-C7F0-4D84-B280-B06997329D72}" srcOrd="1" destOrd="0" presId="urn:microsoft.com/office/officeart/2005/8/layout/hierarchy2"/>
    <dgm:cxn modelId="{EE4AF3BD-297A-4D77-891C-2B3C3ED11B0B}" type="presParOf" srcId="{4D72A986-C7F0-4D84-B280-B06997329D72}" destId="{CBC07175-30BA-404C-B776-97B16AC28959}" srcOrd="0" destOrd="0" presId="urn:microsoft.com/office/officeart/2005/8/layout/hierarchy2"/>
    <dgm:cxn modelId="{5E91BB47-F7FD-4CA4-881F-A14D07A2F857}" type="presParOf" srcId="{4D72A986-C7F0-4D84-B280-B06997329D72}" destId="{799217EF-AFBE-4288-8EC8-D08FF4E50652}" srcOrd="1" destOrd="0" presId="urn:microsoft.com/office/officeart/2005/8/layout/hierarchy2"/>
    <dgm:cxn modelId="{08A42D0F-66F4-4C0E-B345-4128D0D9C1E1}" type="presParOf" srcId="{799217EF-AFBE-4288-8EC8-D08FF4E50652}" destId="{23F164AD-0419-446F-9C3B-6612F8F8E8D2}" srcOrd="0" destOrd="0" presId="urn:microsoft.com/office/officeart/2005/8/layout/hierarchy2"/>
    <dgm:cxn modelId="{6169B40A-301A-4E61-9110-3C40D5A28ACD}" type="presParOf" srcId="{23F164AD-0419-446F-9C3B-6612F8F8E8D2}" destId="{38B31848-3F5A-433D-9560-8E1D8831D8A4}" srcOrd="0" destOrd="0" presId="urn:microsoft.com/office/officeart/2005/8/layout/hierarchy2"/>
    <dgm:cxn modelId="{5C99DAD0-FADB-4092-BE76-3DCE541234EB}" type="presParOf" srcId="{799217EF-AFBE-4288-8EC8-D08FF4E50652}" destId="{BCB4CCF9-1D3A-4E76-98F6-EFFE21B3D563}" srcOrd="1" destOrd="0" presId="urn:microsoft.com/office/officeart/2005/8/layout/hierarchy2"/>
    <dgm:cxn modelId="{08B3CFF0-0784-40E7-9D9C-722FA21AB5A3}" type="presParOf" srcId="{BCB4CCF9-1D3A-4E76-98F6-EFFE21B3D563}" destId="{8EED15BE-673B-4CB3-B490-2F61CC12DD8E}" srcOrd="0" destOrd="0" presId="urn:microsoft.com/office/officeart/2005/8/layout/hierarchy2"/>
    <dgm:cxn modelId="{E9EBFB4D-0B4C-49F5-8E13-A1C79D053C9D}" type="presParOf" srcId="{BCB4CCF9-1D3A-4E76-98F6-EFFE21B3D563}" destId="{96D8CFE8-07C3-4A49-B6D1-789409F7B6FD}" srcOrd="1" destOrd="0" presId="urn:microsoft.com/office/officeart/2005/8/layout/hierarchy2"/>
    <dgm:cxn modelId="{F1861422-0D54-4658-8596-33C6E0896DB2}" type="presParOf" srcId="{0E66BD35-471E-4FC2-AA2D-C1772F14E398}" destId="{FB3B7B63-53C8-4F11-8026-D0AFD69E15BF}" srcOrd="2" destOrd="0" presId="urn:microsoft.com/office/officeart/2005/8/layout/hierarchy2"/>
    <dgm:cxn modelId="{7C36EF96-7841-4A1C-9B13-BBDF5FAD5541}" type="presParOf" srcId="{FB3B7B63-53C8-4F11-8026-D0AFD69E15BF}" destId="{5F52B20F-F4BB-43DC-848A-653C7C0F93DD}" srcOrd="0" destOrd="0" presId="urn:microsoft.com/office/officeart/2005/8/layout/hierarchy2"/>
    <dgm:cxn modelId="{BFE80EB8-55F3-4B21-987A-399DE820A1B8}" type="presParOf" srcId="{0E66BD35-471E-4FC2-AA2D-C1772F14E398}" destId="{6CA63FEB-1EE9-4222-B4C5-A14B54AB499E}" srcOrd="3" destOrd="0" presId="urn:microsoft.com/office/officeart/2005/8/layout/hierarchy2"/>
    <dgm:cxn modelId="{3E88DF7A-7161-41FA-8087-AB45A92653ED}" type="presParOf" srcId="{6CA63FEB-1EE9-4222-B4C5-A14B54AB499E}" destId="{71EC9D21-374B-4000-A662-968033E72647}" srcOrd="0" destOrd="0" presId="urn:microsoft.com/office/officeart/2005/8/layout/hierarchy2"/>
    <dgm:cxn modelId="{16036195-FA40-4B19-9E4D-7B736EB60747}" type="presParOf" srcId="{6CA63FEB-1EE9-4222-B4C5-A14B54AB499E}" destId="{556CE4E1-20F3-464E-86F6-1E06B5274BC3}" srcOrd="1" destOrd="0" presId="urn:microsoft.com/office/officeart/2005/8/layout/hierarchy2"/>
    <dgm:cxn modelId="{653530A5-4AFC-4046-9D11-E7B25DBDDFFA}" type="presParOf" srcId="{556CE4E1-20F3-464E-86F6-1E06B5274BC3}" destId="{D8D09803-73E2-4EF9-B8D7-43D331FC23C0}" srcOrd="0" destOrd="0" presId="urn:microsoft.com/office/officeart/2005/8/layout/hierarchy2"/>
    <dgm:cxn modelId="{DED80190-9382-45BC-834F-2D3BD3533E9F}" type="presParOf" srcId="{D8D09803-73E2-4EF9-B8D7-43D331FC23C0}" destId="{9D9568AE-B53A-48C0-B8FB-547F4FF6A997}" srcOrd="0" destOrd="0" presId="urn:microsoft.com/office/officeart/2005/8/layout/hierarchy2"/>
    <dgm:cxn modelId="{907BF081-3855-4A68-81D8-0AE090997AA2}" type="presParOf" srcId="{556CE4E1-20F3-464E-86F6-1E06B5274BC3}" destId="{65138F14-4DC0-4935-BF06-42874EAA2602}" srcOrd="1" destOrd="0" presId="urn:microsoft.com/office/officeart/2005/8/layout/hierarchy2"/>
    <dgm:cxn modelId="{8BF807DD-A759-4EA4-AACB-46DBEEED5A46}" type="presParOf" srcId="{65138F14-4DC0-4935-BF06-42874EAA2602}" destId="{1C9322E3-1079-41D9-A848-313E3B744B4B}" srcOrd="0" destOrd="0" presId="urn:microsoft.com/office/officeart/2005/8/layout/hierarchy2"/>
    <dgm:cxn modelId="{A15A39C8-B3D0-48F0-B81E-4876CBA99910}" type="presParOf" srcId="{65138F14-4DC0-4935-BF06-42874EAA2602}" destId="{5790719B-A56B-4D98-8EEE-5A271319C5D5}" srcOrd="1" destOrd="0" presId="urn:microsoft.com/office/officeart/2005/8/layout/hierarchy2"/>
    <dgm:cxn modelId="{00E62351-4235-4627-A925-AC0DB9B217CB}" type="presParOf" srcId="{0E66BD35-471E-4FC2-AA2D-C1772F14E398}" destId="{13168515-F817-4D82-8F86-A2B0EF6A5A6B}" srcOrd="4" destOrd="0" presId="urn:microsoft.com/office/officeart/2005/8/layout/hierarchy2"/>
    <dgm:cxn modelId="{39F2FBC7-E75D-42C9-9315-7D17E80FD958}" type="presParOf" srcId="{13168515-F817-4D82-8F86-A2B0EF6A5A6B}" destId="{3463A244-1B60-44ED-B739-5ECB4F10E14F}" srcOrd="0" destOrd="0" presId="urn:microsoft.com/office/officeart/2005/8/layout/hierarchy2"/>
    <dgm:cxn modelId="{463ABAA9-05B0-4D45-9756-86908A93F417}" type="presParOf" srcId="{0E66BD35-471E-4FC2-AA2D-C1772F14E398}" destId="{BF6125A2-8226-485B-A7A6-E8ADA67A8BC2}" srcOrd="5" destOrd="0" presId="urn:microsoft.com/office/officeart/2005/8/layout/hierarchy2"/>
    <dgm:cxn modelId="{870F8EC9-C365-4FAA-95BD-7A81C286C707}" type="presParOf" srcId="{BF6125A2-8226-485B-A7A6-E8ADA67A8BC2}" destId="{46CA7FAB-A087-4E4B-9A11-5ABA3536EFA3}" srcOrd="0" destOrd="0" presId="urn:microsoft.com/office/officeart/2005/8/layout/hierarchy2"/>
    <dgm:cxn modelId="{6151B369-80C9-49C9-A32E-86884B1CAA1F}" type="presParOf" srcId="{BF6125A2-8226-485B-A7A6-E8ADA67A8BC2}" destId="{34C4058D-1AD9-43D4-8FC2-EEA0640C942B}" srcOrd="1" destOrd="0" presId="urn:microsoft.com/office/officeart/2005/8/layout/hierarchy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B9E6E-FD9F-46B0-9239-1AAAB65669E5}">
      <dsp:nvSpPr>
        <dsp:cNvPr id="0" name=""/>
        <dsp:cNvSpPr/>
      </dsp:nvSpPr>
      <dsp:spPr>
        <a:xfrm>
          <a:off x="936270" y="1447487"/>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Reception of a complaint</a:t>
          </a:r>
        </a:p>
      </dsp:txBody>
      <dsp:txXfrm>
        <a:off x="950138" y="1461355"/>
        <a:ext cx="919257" cy="445760"/>
      </dsp:txXfrm>
    </dsp:sp>
    <dsp:sp modelId="{AEE2392A-FBC9-450A-9FE3-BA5CEEE64994}">
      <dsp:nvSpPr>
        <dsp:cNvPr id="0" name=""/>
        <dsp:cNvSpPr/>
      </dsp:nvSpPr>
      <dsp:spPr>
        <a:xfrm rot="17939125">
          <a:off x="1677752" y="1322133"/>
          <a:ext cx="797461" cy="26630"/>
        </a:xfrm>
        <a:custGeom>
          <a:avLst/>
          <a:gdLst/>
          <a:ahLst/>
          <a:cxnLst/>
          <a:rect l="0" t="0" r="0" b="0"/>
          <a:pathLst>
            <a:path>
              <a:moveTo>
                <a:pt x="0" y="13315"/>
              </a:moveTo>
              <a:lnTo>
                <a:pt x="797461"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2056546" y="1315512"/>
        <a:ext cx="39873" cy="39873"/>
      </dsp:txXfrm>
    </dsp:sp>
    <dsp:sp modelId="{6E2B54A4-9F0E-4857-B8C8-7928792EB81A}">
      <dsp:nvSpPr>
        <dsp:cNvPr id="0" name=""/>
        <dsp:cNvSpPr/>
      </dsp:nvSpPr>
      <dsp:spPr>
        <a:xfrm>
          <a:off x="2269703" y="749913"/>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information about a complaint</a:t>
          </a:r>
        </a:p>
      </dsp:txBody>
      <dsp:txXfrm>
        <a:off x="2283571" y="763781"/>
        <a:ext cx="919257" cy="445760"/>
      </dsp:txXfrm>
    </dsp:sp>
    <dsp:sp modelId="{F683B3B9-614E-4F7C-B87D-1B289F1F2D56}">
      <dsp:nvSpPr>
        <dsp:cNvPr id="0" name=""/>
        <dsp:cNvSpPr/>
      </dsp:nvSpPr>
      <dsp:spPr>
        <a:xfrm rot="17811932">
          <a:off x="2986977" y="599464"/>
          <a:ext cx="838236" cy="26630"/>
        </a:xfrm>
        <a:custGeom>
          <a:avLst/>
          <a:gdLst/>
          <a:ahLst/>
          <a:cxnLst/>
          <a:rect l="0" t="0" r="0" b="0"/>
          <a:pathLst>
            <a:path>
              <a:moveTo>
                <a:pt x="0" y="13315"/>
              </a:moveTo>
              <a:lnTo>
                <a:pt x="838236"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3385139" y="591823"/>
        <a:ext cx="41911" cy="41911"/>
      </dsp:txXfrm>
    </dsp:sp>
    <dsp:sp modelId="{7898245A-C455-48CD-AE77-CE341188BD87}">
      <dsp:nvSpPr>
        <dsp:cNvPr id="0" name=""/>
        <dsp:cNvSpPr/>
      </dsp:nvSpPr>
      <dsp:spPr>
        <a:xfrm>
          <a:off x="3595494" y="2148"/>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Forms of submission</a:t>
          </a:r>
        </a:p>
      </dsp:txBody>
      <dsp:txXfrm>
        <a:off x="3609362" y="16016"/>
        <a:ext cx="919257" cy="445760"/>
      </dsp:txXfrm>
    </dsp:sp>
    <dsp:sp modelId="{C5D715F1-373E-4747-9CF7-4E6C7ED96303}">
      <dsp:nvSpPr>
        <dsp:cNvPr id="0" name=""/>
        <dsp:cNvSpPr/>
      </dsp:nvSpPr>
      <dsp:spPr>
        <a:xfrm rot="19907053">
          <a:off x="3191156" y="871724"/>
          <a:ext cx="429878" cy="26630"/>
        </a:xfrm>
        <a:custGeom>
          <a:avLst/>
          <a:gdLst/>
          <a:ahLst/>
          <a:cxnLst/>
          <a:rect l="0" t="0" r="0" b="0"/>
          <a:pathLst>
            <a:path>
              <a:moveTo>
                <a:pt x="0" y="13315"/>
              </a:moveTo>
              <a:lnTo>
                <a:pt x="429878"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3395348" y="874293"/>
        <a:ext cx="21493" cy="21493"/>
      </dsp:txXfrm>
    </dsp:sp>
    <dsp:sp modelId="{5DDF985E-265A-4BAF-BA21-EBA0B76D7CA9}">
      <dsp:nvSpPr>
        <dsp:cNvPr id="0" name=""/>
        <dsp:cNvSpPr/>
      </dsp:nvSpPr>
      <dsp:spPr>
        <a:xfrm>
          <a:off x="3595494" y="546669"/>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Alleged ground of discrimination</a:t>
          </a:r>
        </a:p>
      </dsp:txBody>
      <dsp:txXfrm>
        <a:off x="3609362" y="560537"/>
        <a:ext cx="919257" cy="445760"/>
      </dsp:txXfrm>
    </dsp:sp>
    <dsp:sp modelId="{219FBED5-43AE-4183-BD43-71C29F5FECE8}">
      <dsp:nvSpPr>
        <dsp:cNvPr id="0" name=""/>
        <dsp:cNvSpPr/>
      </dsp:nvSpPr>
      <dsp:spPr>
        <a:xfrm rot="2521036">
          <a:off x="3151165" y="1143985"/>
          <a:ext cx="509860" cy="26630"/>
        </a:xfrm>
        <a:custGeom>
          <a:avLst/>
          <a:gdLst/>
          <a:ahLst/>
          <a:cxnLst/>
          <a:rect l="0" t="0" r="0" b="0"/>
          <a:pathLst>
            <a:path>
              <a:moveTo>
                <a:pt x="0" y="13315"/>
              </a:moveTo>
              <a:lnTo>
                <a:pt x="50986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3393348" y="1144554"/>
        <a:ext cx="25493" cy="25493"/>
      </dsp:txXfrm>
    </dsp:sp>
    <dsp:sp modelId="{5FA2D8D6-1E53-48B7-BBE8-9C7CB2A5971D}">
      <dsp:nvSpPr>
        <dsp:cNvPr id="0" name=""/>
        <dsp:cNvSpPr/>
      </dsp:nvSpPr>
      <dsp:spPr>
        <a:xfrm>
          <a:off x="3595494" y="1091191"/>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Alleged area of discrimination</a:t>
          </a:r>
        </a:p>
      </dsp:txBody>
      <dsp:txXfrm>
        <a:off x="3609362" y="1105059"/>
        <a:ext cx="919257" cy="445760"/>
      </dsp:txXfrm>
    </dsp:sp>
    <dsp:sp modelId="{54934294-8708-4BDA-9C9E-1CF00E1864DB}">
      <dsp:nvSpPr>
        <dsp:cNvPr id="0" name=""/>
        <dsp:cNvSpPr/>
      </dsp:nvSpPr>
      <dsp:spPr>
        <a:xfrm rot="3931388">
          <a:off x="2954552" y="1380714"/>
          <a:ext cx="895188" cy="26630"/>
        </a:xfrm>
        <a:custGeom>
          <a:avLst/>
          <a:gdLst/>
          <a:ahLst/>
          <a:cxnLst/>
          <a:rect l="0" t="0" r="0" b="0"/>
          <a:pathLst>
            <a:path>
              <a:moveTo>
                <a:pt x="0" y="13315"/>
              </a:moveTo>
              <a:lnTo>
                <a:pt x="895188"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3379766" y="1371650"/>
        <a:ext cx="44759" cy="44759"/>
      </dsp:txXfrm>
    </dsp:sp>
    <dsp:sp modelId="{72017008-538E-4182-8A29-4772BA9E79E3}">
      <dsp:nvSpPr>
        <dsp:cNvPr id="0" name=""/>
        <dsp:cNvSpPr/>
      </dsp:nvSpPr>
      <dsp:spPr>
        <a:xfrm>
          <a:off x="3587596" y="1564649"/>
          <a:ext cx="946993" cy="473496"/>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Type of a complaint</a:t>
          </a:r>
        </a:p>
      </dsp:txBody>
      <dsp:txXfrm>
        <a:off x="3601464" y="1578517"/>
        <a:ext cx="919257" cy="445760"/>
      </dsp:txXfrm>
    </dsp:sp>
    <dsp:sp modelId="{23E8DB5D-3071-4807-A3CD-6A45DED5F0FE}">
      <dsp:nvSpPr>
        <dsp:cNvPr id="0" name=""/>
        <dsp:cNvSpPr/>
      </dsp:nvSpPr>
      <dsp:spPr>
        <a:xfrm rot="4138051">
          <a:off x="1538112" y="2173423"/>
          <a:ext cx="1076741" cy="26630"/>
        </a:xfrm>
        <a:custGeom>
          <a:avLst/>
          <a:gdLst/>
          <a:ahLst/>
          <a:cxnLst/>
          <a:rect l="0" t="0" r="0" b="0"/>
          <a:pathLst>
            <a:path>
              <a:moveTo>
                <a:pt x="0" y="13315"/>
              </a:moveTo>
              <a:lnTo>
                <a:pt x="1076741" y="1331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2049564" y="2159820"/>
        <a:ext cx="53837" cy="53837"/>
      </dsp:txXfrm>
    </dsp:sp>
    <dsp:sp modelId="{7BEB6B12-8062-4A44-842F-9C9E5C065BE2}">
      <dsp:nvSpPr>
        <dsp:cNvPr id="0" name=""/>
        <dsp:cNvSpPr/>
      </dsp:nvSpPr>
      <dsp:spPr>
        <a:xfrm>
          <a:off x="2269703" y="2452494"/>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information about a complainant</a:t>
          </a:r>
        </a:p>
      </dsp:txBody>
      <dsp:txXfrm>
        <a:off x="2283571" y="2466362"/>
        <a:ext cx="919257" cy="445760"/>
      </dsp:txXfrm>
    </dsp:sp>
    <dsp:sp modelId="{717B4CD9-BB36-4BA1-BF31-7D19F5DD6EDB}">
      <dsp:nvSpPr>
        <dsp:cNvPr id="0" name=""/>
        <dsp:cNvSpPr/>
      </dsp:nvSpPr>
      <dsp:spPr>
        <a:xfrm rot="19457599">
          <a:off x="3172850" y="2539796"/>
          <a:ext cx="466490" cy="26630"/>
        </a:xfrm>
        <a:custGeom>
          <a:avLst/>
          <a:gdLst/>
          <a:ahLst/>
          <a:cxnLst/>
          <a:rect l="0" t="0" r="0" b="0"/>
          <a:pathLst>
            <a:path>
              <a:moveTo>
                <a:pt x="0" y="13315"/>
              </a:moveTo>
              <a:lnTo>
                <a:pt x="46649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3394433" y="2541449"/>
        <a:ext cx="23324" cy="23324"/>
      </dsp:txXfrm>
    </dsp:sp>
    <dsp:sp modelId="{DA41AB2C-8719-476F-83EB-C85319B2BF42}">
      <dsp:nvSpPr>
        <dsp:cNvPr id="0" name=""/>
        <dsp:cNvSpPr/>
      </dsp:nvSpPr>
      <dsp:spPr>
        <a:xfrm>
          <a:off x="3595494" y="2180233"/>
          <a:ext cx="946993" cy="4734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Basic personal information</a:t>
          </a:r>
        </a:p>
      </dsp:txBody>
      <dsp:txXfrm>
        <a:off x="3609362" y="2194101"/>
        <a:ext cx="919257" cy="445760"/>
      </dsp:txXfrm>
    </dsp:sp>
    <dsp:sp modelId="{4E8A18AA-B9ED-4DA6-914F-D5BB7F4EA62A}">
      <dsp:nvSpPr>
        <dsp:cNvPr id="0" name=""/>
        <dsp:cNvSpPr/>
      </dsp:nvSpPr>
      <dsp:spPr>
        <a:xfrm rot="2142401">
          <a:off x="3172850" y="2812057"/>
          <a:ext cx="466490" cy="26630"/>
        </a:xfrm>
        <a:custGeom>
          <a:avLst/>
          <a:gdLst/>
          <a:ahLst/>
          <a:cxnLst/>
          <a:rect l="0" t="0" r="0" b="0"/>
          <a:pathLst>
            <a:path>
              <a:moveTo>
                <a:pt x="0" y="13315"/>
              </a:moveTo>
              <a:lnTo>
                <a:pt x="466490" y="133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3394433" y="2813710"/>
        <a:ext cx="23324" cy="23324"/>
      </dsp:txXfrm>
    </dsp:sp>
    <dsp:sp modelId="{5E11A370-F68E-42FD-84C6-58D4911EDFF3}">
      <dsp:nvSpPr>
        <dsp:cNvPr id="0" name=""/>
        <dsp:cNvSpPr/>
      </dsp:nvSpPr>
      <dsp:spPr>
        <a:xfrm>
          <a:off x="3595494" y="2724754"/>
          <a:ext cx="946993" cy="473496"/>
        </a:xfrm>
        <a:prstGeom prst="roundRect">
          <a:avLst>
            <a:gd name="adj" fmla="val 10000"/>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sk-SK" sz="1000" kern="1200"/>
            <a:t>Further voluntary information</a:t>
          </a:r>
        </a:p>
      </dsp:txBody>
      <dsp:txXfrm>
        <a:off x="3609362" y="2738622"/>
        <a:ext cx="919257" cy="445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10B684-F6E4-4D39-BD61-0430995970B0}">
      <dsp:nvSpPr>
        <dsp:cNvPr id="0" name=""/>
        <dsp:cNvSpPr/>
      </dsp:nvSpPr>
      <dsp:spPr>
        <a:xfrm>
          <a:off x="225801" y="865123"/>
          <a:ext cx="1181456" cy="4852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sk-SK" sz="1800" kern="1200"/>
            <a:t>Follow-up </a:t>
          </a:r>
        </a:p>
      </dsp:txBody>
      <dsp:txXfrm>
        <a:off x="240014" y="879336"/>
        <a:ext cx="1153030" cy="456835"/>
      </dsp:txXfrm>
    </dsp:sp>
    <dsp:sp modelId="{4C02A144-4FDC-458D-8696-96C40ED07E59}">
      <dsp:nvSpPr>
        <dsp:cNvPr id="0" name=""/>
        <dsp:cNvSpPr/>
      </dsp:nvSpPr>
      <dsp:spPr>
        <a:xfrm rot="19261552">
          <a:off x="1275957" y="696229"/>
          <a:ext cx="1179856" cy="80956"/>
        </a:xfrm>
        <a:custGeom>
          <a:avLst/>
          <a:gdLst/>
          <a:ahLst/>
          <a:cxnLst/>
          <a:rect l="0" t="0" r="0" b="0"/>
          <a:pathLst>
            <a:path>
              <a:moveTo>
                <a:pt x="0" y="40478"/>
              </a:moveTo>
              <a:lnTo>
                <a:pt x="1179856" y="404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1836389" y="707211"/>
        <a:ext cx="58992" cy="58992"/>
      </dsp:txXfrm>
    </dsp:sp>
    <dsp:sp modelId="{CBC07175-30BA-404C-B776-97B16AC28959}">
      <dsp:nvSpPr>
        <dsp:cNvPr id="0" name=""/>
        <dsp:cNvSpPr/>
      </dsp:nvSpPr>
      <dsp:spPr>
        <a:xfrm>
          <a:off x="2324513" y="0"/>
          <a:ext cx="1277402" cy="7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Compliance with own decisions or recommendations </a:t>
          </a:r>
          <a:endParaRPr lang="sk-SK" sz="1200" kern="1200"/>
        </a:p>
      </dsp:txBody>
      <dsp:txXfrm>
        <a:off x="2345933" y="21420"/>
        <a:ext cx="1234562" cy="688481"/>
      </dsp:txXfrm>
    </dsp:sp>
    <dsp:sp modelId="{23F164AD-0419-446F-9C3B-6612F8F8E8D2}">
      <dsp:nvSpPr>
        <dsp:cNvPr id="0" name=""/>
        <dsp:cNvSpPr/>
      </dsp:nvSpPr>
      <dsp:spPr>
        <a:xfrm rot="9108">
          <a:off x="3601915" y="326229"/>
          <a:ext cx="790236" cy="80956"/>
        </a:xfrm>
        <a:custGeom>
          <a:avLst/>
          <a:gdLst/>
          <a:ahLst/>
          <a:cxnLst/>
          <a:rect l="0" t="0" r="0" b="0"/>
          <a:pathLst>
            <a:path>
              <a:moveTo>
                <a:pt x="0" y="40478"/>
              </a:moveTo>
              <a:lnTo>
                <a:pt x="790236" y="40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3977277" y="346951"/>
        <a:ext cx="39511" cy="39511"/>
      </dsp:txXfrm>
    </dsp:sp>
    <dsp:sp modelId="{8EED15BE-673B-4CB3-B490-2F61CC12DD8E}">
      <dsp:nvSpPr>
        <dsp:cNvPr id="0" name=""/>
        <dsp:cNvSpPr/>
      </dsp:nvSpPr>
      <dsp:spPr>
        <a:xfrm>
          <a:off x="4392150" y="36446"/>
          <a:ext cx="1389415" cy="66261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Compliance  with sanctions (imposed by the Equality Body itself)</a:t>
          </a:r>
          <a:endParaRPr lang="en-BE" sz="1200" kern="1200"/>
        </a:p>
      </dsp:txBody>
      <dsp:txXfrm>
        <a:off x="4411557" y="55853"/>
        <a:ext cx="1350601" cy="623800"/>
      </dsp:txXfrm>
    </dsp:sp>
    <dsp:sp modelId="{FB3B7B63-53C8-4F11-8026-D0AFD69E15BF}">
      <dsp:nvSpPr>
        <dsp:cNvPr id="0" name=""/>
        <dsp:cNvSpPr/>
      </dsp:nvSpPr>
      <dsp:spPr>
        <a:xfrm rot="368506">
          <a:off x="1404707" y="1114809"/>
          <a:ext cx="888560" cy="80956"/>
        </a:xfrm>
        <a:custGeom>
          <a:avLst/>
          <a:gdLst/>
          <a:ahLst/>
          <a:cxnLst/>
          <a:rect l="0" t="0" r="0" b="0"/>
          <a:pathLst>
            <a:path>
              <a:moveTo>
                <a:pt x="0" y="40478"/>
              </a:moveTo>
              <a:lnTo>
                <a:pt x="888560" y="404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1826773" y="1133073"/>
        <a:ext cx="44428" cy="44428"/>
      </dsp:txXfrm>
    </dsp:sp>
    <dsp:sp modelId="{71EC9D21-374B-4000-A662-968033E72647}">
      <dsp:nvSpPr>
        <dsp:cNvPr id="0" name=""/>
        <dsp:cNvSpPr/>
      </dsp:nvSpPr>
      <dsp:spPr>
        <a:xfrm>
          <a:off x="2290717" y="923928"/>
          <a:ext cx="1246699" cy="55778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Compliance with court decisions</a:t>
          </a:r>
          <a:endParaRPr lang="sk-SK" sz="1200" kern="1200"/>
        </a:p>
      </dsp:txBody>
      <dsp:txXfrm>
        <a:off x="2307054" y="940265"/>
        <a:ext cx="1214025" cy="525109"/>
      </dsp:txXfrm>
    </dsp:sp>
    <dsp:sp modelId="{D8D09803-73E2-4EF9-B8D7-43D331FC23C0}">
      <dsp:nvSpPr>
        <dsp:cNvPr id="0" name=""/>
        <dsp:cNvSpPr/>
      </dsp:nvSpPr>
      <dsp:spPr>
        <a:xfrm rot="21567753">
          <a:off x="3537399" y="1158477"/>
          <a:ext cx="824065" cy="80956"/>
        </a:xfrm>
        <a:custGeom>
          <a:avLst/>
          <a:gdLst/>
          <a:ahLst/>
          <a:cxnLst/>
          <a:rect l="0" t="0" r="0" b="0"/>
          <a:pathLst>
            <a:path>
              <a:moveTo>
                <a:pt x="0" y="40478"/>
              </a:moveTo>
              <a:lnTo>
                <a:pt x="824065" y="4047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BE" sz="500" kern="1200"/>
        </a:p>
      </dsp:txBody>
      <dsp:txXfrm>
        <a:off x="3928830" y="1178353"/>
        <a:ext cx="41203" cy="41203"/>
      </dsp:txXfrm>
    </dsp:sp>
    <dsp:sp modelId="{1C9322E3-1079-41D9-A848-313E3B744B4B}">
      <dsp:nvSpPr>
        <dsp:cNvPr id="0" name=""/>
        <dsp:cNvSpPr/>
      </dsp:nvSpPr>
      <dsp:spPr>
        <a:xfrm>
          <a:off x="4361446" y="845828"/>
          <a:ext cx="1339984" cy="69852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Compliance with sanctions (imposed by the court)</a:t>
          </a:r>
          <a:endParaRPr lang="en-BE" sz="1200" kern="1200"/>
        </a:p>
      </dsp:txBody>
      <dsp:txXfrm>
        <a:off x="4381905" y="866287"/>
        <a:ext cx="1299066" cy="657605"/>
      </dsp:txXfrm>
    </dsp:sp>
    <dsp:sp modelId="{13168515-F817-4D82-8F86-A2B0EF6A5A6B}">
      <dsp:nvSpPr>
        <dsp:cNvPr id="0" name=""/>
        <dsp:cNvSpPr/>
      </dsp:nvSpPr>
      <dsp:spPr>
        <a:xfrm rot="2249048">
          <a:off x="1276430" y="1452855"/>
          <a:ext cx="1267224" cy="80956"/>
        </a:xfrm>
        <a:custGeom>
          <a:avLst/>
          <a:gdLst/>
          <a:ahLst/>
          <a:cxnLst/>
          <a:rect l="0" t="0" r="0" b="0"/>
          <a:pathLst>
            <a:path>
              <a:moveTo>
                <a:pt x="0" y="40478"/>
              </a:moveTo>
              <a:lnTo>
                <a:pt x="1267224" y="404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sk-SK" sz="500" kern="1200"/>
        </a:p>
      </dsp:txBody>
      <dsp:txXfrm>
        <a:off x="1878362" y="1461653"/>
        <a:ext cx="63361" cy="63361"/>
      </dsp:txXfrm>
    </dsp:sp>
    <dsp:sp modelId="{46CA7FAB-A087-4E4B-9A11-5ABA3536EFA3}">
      <dsp:nvSpPr>
        <dsp:cNvPr id="0" name=""/>
        <dsp:cNvSpPr/>
      </dsp:nvSpPr>
      <dsp:spPr>
        <a:xfrm>
          <a:off x="2412828" y="1602580"/>
          <a:ext cx="1125723" cy="55266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Compliance with settlement</a:t>
          </a:r>
          <a:endParaRPr lang="en-BE" sz="1200" kern="1200"/>
        </a:p>
      </dsp:txBody>
      <dsp:txXfrm>
        <a:off x="2429015" y="1618767"/>
        <a:ext cx="1093349" cy="5202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6F744B874C4958ADA63E17D11C21D1"/>
        <w:category>
          <w:name w:val="General"/>
          <w:gallery w:val="placeholder"/>
        </w:category>
        <w:types>
          <w:type w:val="bbPlcHdr"/>
        </w:types>
        <w:behaviors>
          <w:behavior w:val="content"/>
        </w:behaviors>
        <w:guid w:val="{469F74C4-A1F8-456C-8B72-81C29AF851A8}"/>
      </w:docPartPr>
      <w:docPartBody>
        <w:p w:rsidR="00C03CBF" w:rsidRDefault="00C03CBF" w:rsidP="00C03CBF">
          <w:pPr>
            <w:pStyle w:val="B66F744B874C4958ADA63E17D11C21D1"/>
          </w:pPr>
          <w:r w:rsidRPr="005C0653">
            <w:rPr>
              <w:rStyle w:val="Formfield"/>
            </w:rPr>
            <w:t>PUBLICATION 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DINPro-Regular">
    <w:panose1 w:val="02000503030000020004"/>
    <w:charset w:val="00"/>
    <w:family w:val="modern"/>
    <w:notTrueType/>
    <w:pitch w:val="variable"/>
    <w:sig w:usb0="800002AF" w:usb1="4000206A"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DINPro-Light">
    <w:panose1 w:val="02000504040000020003"/>
    <w:charset w:val="00"/>
    <w:family w:val="modern"/>
    <w:notTrueType/>
    <w:pitch w:val="variable"/>
    <w:sig w:usb0="800002AF" w:usb1="4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EC Square Sans Pro">
    <w:altName w:val="Calibri"/>
    <w:panose1 w:val="00000000000000000000"/>
    <w:charset w:val="00"/>
    <w:family w:val="swiss"/>
    <w:notTrueType/>
    <w:pitch w:val="default"/>
    <w:sig w:usb0="00000003" w:usb1="00000000" w:usb2="00000000" w:usb3="00000000" w:csb0="00000001" w:csb1="00000000"/>
  </w:font>
  <w:font w:name="DIN-LightItalicAlt">
    <w:panose1 w:val="00000000000000000000"/>
    <w:charset w:val="00"/>
    <w:family w:val="modern"/>
    <w:notTrueType/>
    <w:pitch w:val="variable"/>
    <w:sig w:usb0="A000002F" w:usb1="4000004A" w:usb2="00000000" w:usb3="00000000" w:csb0="00000111" w:csb1="00000000"/>
  </w:font>
  <w:font w:name="MyriadPro-Regular">
    <w:altName w:val="Yu Gothic"/>
    <w:panose1 w:val="00000000000000000000"/>
    <w:charset w:val="80"/>
    <w:family w:val="swiss"/>
    <w:notTrueType/>
    <w:pitch w:val="default"/>
    <w:sig w:usb0="00000001" w:usb1="08070000" w:usb2="00000010" w:usb3="00000000" w:csb0="00020000" w:csb1="00000000"/>
  </w:font>
  <w:font w:name="ECSquareSansPro3">
    <w:altName w:val="Yu Gothic"/>
    <w:panose1 w:val="00000000000000000000"/>
    <w:charset w:val="80"/>
    <w:family w:val="auto"/>
    <w:notTrueType/>
    <w:pitch w:val="default"/>
    <w:sig w:usb0="00000001" w:usb1="08070000" w:usb2="00000010" w:usb3="00000000" w:csb0="00020000" w:csb1="00000000"/>
  </w:font>
  <w:font w:name="ECSquareSansPro">
    <w:altName w:val="Calibri"/>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CBF"/>
    <w:rsid w:val="00051D71"/>
    <w:rsid w:val="000C147B"/>
    <w:rsid w:val="003723EA"/>
    <w:rsid w:val="003D3CD0"/>
    <w:rsid w:val="0047373A"/>
    <w:rsid w:val="00664DE8"/>
    <w:rsid w:val="008D5AA3"/>
    <w:rsid w:val="00A83E58"/>
    <w:rsid w:val="00BC2841"/>
    <w:rsid w:val="00C03CBF"/>
    <w:rsid w:val="00D81223"/>
    <w:rsid w:val="00E722ED"/>
    <w:rsid w:val="00FE7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field">
    <w:name w:val="Form field"/>
    <w:basedOn w:val="DefaultParagraphFont"/>
    <w:uiPriority w:val="1"/>
    <w:qFormat/>
    <w:rsid w:val="00C03CBF"/>
    <w:rPr>
      <w:rFonts w:asciiTheme="minorHAnsi" w:hAnsiTheme="minorHAnsi"/>
      <w:caps/>
      <w:smallCaps w:val="0"/>
      <w:color w:val="C00000"/>
    </w:rPr>
  </w:style>
  <w:style w:type="paragraph" w:customStyle="1" w:styleId="B66F744B874C4958ADA63E17D11C21D1">
    <w:name w:val="B66F744B874C4958ADA63E17D11C21D1"/>
    <w:rsid w:val="00C03C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820D3E3E695243A18602BCD7DE657A" ma:contentTypeVersion="19" ma:contentTypeDescription="Create a new document." ma:contentTypeScope="" ma:versionID="24c4f0fb971506cb32eded772314e1fc">
  <xsd:schema xmlns:xsd="http://www.w3.org/2001/XMLSchema" xmlns:xs="http://www.w3.org/2001/XMLSchema" xmlns:p="http://schemas.microsoft.com/office/2006/metadata/properties" xmlns:ns2="5dcaf206-b009-4658-99e1-4d638e44d8f5" xmlns:ns3="1fbf4851-1fe8-4378-a6d9-5967d98f316b" targetNamespace="http://schemas.microsoft.com/office/2006/metadata/properties" ma:root="true" ma:fieldsID="6de88571e738abf75a08d6972eb71fed" ns2:_="" ns3:_="">
    <xsd:import namespace="5dcaf206-b009-4658-99e1-4d638e44d8f5"/>
    <xsd:import namespace="1fbf4851-1fe8-4378-a6d9-5967d98f31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URL"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caf206-b009-4658-99e1-4d638e44d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URL" ma:index="20"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91b2610-8ca3-4954-baf1-f497d7f4fe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f4851-1fe8-4378-a6d9-5967d98f316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a178bd2-4b36-41f2-9a25-ef564fee8ee7}" ma:internalName="TaxCatchAll" ma:showField="CatchAllData" ma:web="1fbf4851-1fe8-4378-a6d9-5967d98f3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fbf4851-1fe8-4378-a6d9-5967d98f316b" xsi:nil="true"/>
    <lcf76f155ced4ddcb4097134ff3c332f xmlns="5dcaf206-b009-4658-99e1-4d638e44d8f5">
      <Terms xmlns="http://schemas.microsoft.com/office/infopath/2007/PartnerControls"/>
    </lcf76f155ced4ddcb4097134ff3c332f>
    <URL xmlns="5dcaf206-b009-4658-99e1-4d638e44d8f5">
      <Url xsi:nil="true"/>
      <Description xsi:nil="true"/>
    </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AC6B4-17B5-4B18-B56B-2D55C3FD77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caf206-b009-4658-99e1-4d638e44d8f5"/>
    <ds:schemaRef ds:uri="1fbf4851-1fe8-4378-a6d9-5967d98f3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2AEE31-3E78-487C-9F13-D27C40EB475C}">
  <ds:schemaRefs>
    <ds:schemaRef ds:uri="http://schemas.microsoft.com/office/2006/metadata/properties"/>
    <ds:schemaRef ds:uri="http://schemas.microsoft.com/office/infopath/2007/PartnerControls"/>
    <ds:schemaRef ds:uri="1fbf4851-1fe8-4378-a6d9-5967d98f316b"/>
    <ds:schemaRef ds:uri="5dcaf206-b009-4658-99e1-4d638e44d8f5"/>
  </ds:schemaRefs>
</ds:datastoreItem>
</file>

<file path=customXml/itemProps3.xml><?xml version="1.0" encoding="utf-8"?>
<ds:datastoreItem xmlns:ds="http://schemas.openxmlformats.org/officeDocument/2006/customXml" ds:itemID="{813219E1-FF34-46D7-8755-495D38FAD4BA}">
  <ds:schemaRefs>
    <ds:schemaRef ds:uri="http://schemas.microsoft.com/sharepoint/v3/contenttype/forms"/>
  </ds:schemaRefs>
</ds:datastoreItem>
</file>

<file path=customXml/itemProps4.xml><?xml version="1.0" encoding="utf-8"?>
<ds:datastoreItem xmlns:ds="http://schemas.openxmlformats.org/officeDocument/2006/customXml" ds:itemID="{D681A2E5-C562-4596-B411-3BA50E87F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Climate Change report formated</Template>
  <TotalTime>0</TotalTime>
  <Pages>33</Pages>
  <Words>7992</Words>
  <Characters>46357</Characters>
  <Application>Microsoft Office Word</Application>
  <DocSecurity>0</DocSecurity>
  <Lines>813</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53980</CharactersWithSpaces>
  <SharedDoc>false</SharedDoc>
  <HLinks>
    <vt:vector size="336" baseType="variant">
      <vt:variant>
        <vt:i4>917597</vt:i4>
      </vt:variant>
      <vt:variant>
        <vt:i4>279</vt:i4>
      </vt:variant>
      <vt:variant>
        <vt:i4>0</vt:i4>
      </vt:variant>
      <vt:variant>
        <vt:i4>5</vt:i4>
      </vt:variant>
      <vt:variant>
        <vt:lpwstr>https://www.ohchr.org/sites/default/files/Documents/Issues/HRIndicators/GuidanceNoteonApproachtoData.pdf</vt:lpwstr>
      </vt:variant>
      <vt:variant>
        <vt:lpwstr/>
      </vt:variant>
      <vt:variant>
        <vt:i4>786443</vt:i4>
      </vt:variant>
      <vt:variant>
        <vt:i4>276</vt:i4>
      </vt:variant>
      <vt:variant>
        <vt:i4>0</vt:i4>
      </vt:variant>
      <vt:variant>
        <vt:i4>5</vt:i4>
      </vt:variant>
      <vt:variant>
        <vt:lpwstr>https://eur-lex.europa.eu/legal-content/EN/TXT/PDF/?uri=CELEX:32016R0679</vt:lpwstr>
      </vt:variant>
      <vt:variant>
        <vt:lpwstr/>
      </vt:variant>
      <vt:variant>
        <vt:i4>2359378</vt:i4>
      </vt:variant>
      <vt:variant>
        <vt:i4>273</vt:i4>
      </vt:variant>
      <vt:variant>
        <vt:i4>0</vt:i4>
      </vt:variant>
      <vt:variant>
        <vt:i4>5</vt:i4>
      </vt:variant>
      <vt:variant>
        <vt:lpwstr>https://edps.europa.eu/system/files/2023-02/23-02-02-opinion-on-standards-for-equality-bodies_en.pdf</vt:lpwstr>
      </vt:variant>
      <vt:variant>
        <vt:lpwstr/>
      </vt:variant>
      <vt:variant>
        <vt:i4>3997817</vt:i4>
      </vt:variant>
      <vt:variant>
        <vt:i4>270</vt:i4>
      </vt:variant>
      <vt:variant>
        <vt:i4>0</vt:i4>
      </vt:variant>
      <vt:variant>
        <vt:i4>5</vt:i4>
      </vt:variant>
      <vt:variant>
        <vt:lpwstr>https://www.antidiskriminierungsstelle.de/SharedDocs/forschungsprojekte/EN/Studie_MindestStandards_Doku_v_AD_Beratung_en.html?nn=305536</vt:lpwstr>
      </vt:variant>
      <vt:variant>
        <vt:lpwstr/>
      </vt:variant>
      <vt:variant>
        <vt:i4>196614</vt:i4>
      </vt:variant>
      <vt:variant>
        <vt:i4>267</vt:i4>
      </vt:variant>
      <vt:variant>
        <vt:i4>0</vt:i4>
      </vt:variant>
      <vt:variant>
        <vt:i4>5</vt:i4>
      </vt:variant>
      <vt:variant>
        <vt:lpwstr>https://equineteurope.org/what-are-equality-bodies/standards-for-equality-bodies/</vt:lpwstr>
      </vt:variant>
      <vt:variant>
        <vt:lpwstr/>
      </vt:variant>
      <vt:variant>
        <vt:i4>6488106</vt:i4>
      </vt:variant>
      <vt:variant>
        <vt:i4>264</vt:i4>
      </vt:variant>
      <vt:variant>
        <vt:i4>0</vt:i4>
      </vt:variant>
      <vt:variant>
        <vt:i4>5</vt:i4>
      </vt:variant>
      <vt:variant>
        <vt:lpwstr>https://commission.europa.eu/document/download/beb25da4-e6b9-459e-89f7-bcdbd3a8f0c8_en?filename=a_union_of_equality_eu_action_plan_against_racism_2020_-2025_en.pdf</vt:lpwstr>
      </vt:variant>
      <vt:variant>
        <vt:lpwstr/>
      </vt:variant>
      <vt:variant>
        <vt:i4>3473473</vt:i4>
      </vt:variant>
      <vt:variant>
        <vt:i4>261</vt:i4>
      </vt:variant>
      <vt:variant>
        <vt:i4>0</vt:i4>
      </vt:variant>
      <vt:variant>
        <vt:i4>5</vt:i4>
      </vt:variant>
      <vt:variant>
        <vt:lpwstr>https://commission.europa.eu/document/download/99cc0720-68c2-4300-854f-592bf21dceaf_en?filename=eu_roma_strategic_framework_for_equality_inclusion_and_participation_for_2020_-_2030.pdf</vt:lpwstr>
      </vt:variant>
      <vt:variant>
        <vt:lpwstr/>
      </vt:variant>
      <vt:variant>
        <vt:i4>2949160</vt:i4>
      </vt:variant>
      <vt:variant>
        <vt:i4>258</vt:i4>
      </vt:variant>
      <vt:variant>
        <vt:i4>0</vt:i4>
      </vt:variant>
      <vt:variant>
        <vt:i4>5</vt:i4>
      </vt:variant>
      <vt:variant>
        <vt:lpwstr>https://commission.europa.eu/document/download/5100c375-87e8-40e3-85b5-1adc5f556d6d_en?filename=lgbtiq_strategy_2020-2025_en.pdf</vt:lpwstr>
      </vt:variant>
      <vt:variant>
        <vt:lpwstr/>
      </vt:variant>
      <vt:variant>
        <vt:i4>8060966</vt:i4>
      </vt:variant>
      <vt:variant>
        <vt:i4>255</vt:i4>
      </vt:variant>
      <vt:variant>
        <vt:i4>0</vt:i4>
      </vt:variant>
      <vt:variant>
        <vt:i4>5</vt:i4>
      </vt:variant>
      <vt:variant>
        <vt:lpwstr>https://eur-lex.europa.eu/legal-content/EN/TXT/?uri=CELEX%3A52020DC0152</vt:lpwstr>
      </vt:variant>
      <vt:variant>
        <vt:lpwstr/>
      </vt:variant>
      <vt:variant>
        <vt:i4>1114164</vt:i4>
      </vt:variant>
      <vt:variant>
        <vt:i4>248</vt:i4>
      </vt:variant>
      <vt:variant>
        <vt:i4>0</vt:i4>
      </vt:variant>
      <vt:variant>
        <vt:i4>5</vt:i4>
      </vt:variant>
      <vt:variant>
        <vt:lpwstr/>
      </vt:variant>
      <vt:variant>
        <vt:lpwstr>_Toc153803687</vt:lpwstr>
      </vt:variant>
      <vt:variant>
        <vt:i4>1114164</vt:i4>
      </vt:variant>
      <vt:variant>
        <vt:i4>242</vt:i4>
      </vt:variant>
      <vt:variant>
        <vt:i4>0</vt:i4>
      </vt:variant>
      <vt:variant>
        <vt:i4>5</vt:i4>
      </vt:variant>
      <vt:variant>
        <vt:lpwstr/>
      </vt:variant>
      <vt:variant>
        <vt:lpwstr>_Toc153803686</vt:lpwstr>
      </vt:variant>
      <vt:variant>
        <vt:i4>1114164</vt:i4>
      </vt:variant>
      <vt:variant>
        <vt:i4>236</vt:i4>
      </vt:variant>
      <vt:variant>
        <vt:i4>0</vt:i4>
      </vt:variant>
      <vt:variant>
        <vt:i4>5</vt:i4>
      </vt:variant>
      <vt:variant>
        <vt:lpwstr/>
      </vt:variant>
      <vt:variant>
        <vt:lpwstr>_Toc153803685</vt:lpwstr>
      </vt:variant>
      <vt:variant>
        <vt:i4>1114164</vt:i4>
      </vt:variant>
      <vt:variant>
        <vt:i4>230</vt:i4>
      </vt:variant>
      <vt:variant>
        <vt:i4>0</vt:i4>
      </vt:variant>
      <vt:variant>
        <vt:i4>5</vt:i4>
      </vt:variant>
      <vt:variant>
        <vt:lpwstr/>
      </vt:variant>
      <vt:variant>
        <vt:lpwstr>_Toc153803684</vt:lpwstr>
      </vt:variant>
      <vt:variant>
        <vt:i4>1114164</vt:i4>
      </vt:variant>
      <vt:variant>
        <vt:i4>224</vt:i4>
      </vt:variant>
      <vt:variant>
        <vt:i4>0</vt:i4>
      </vt:variant>
      <vt:variant>
        <vt:i4>5</vt:i4>
      </vt:variant>
      <vt:variant>
        <vt:lpwstr/>
      </vt:variant>
      <vt:variant>
        <vt:lpwstr>_Toc153803683</vt:lpwstr>
      </vt:variant>
      <vt:variant>
        <vt:i4>1114164</vt:i4>
      </vt:variant>
      <vt:variant>
        <vt:i4>218</vt:i4>
      </vt:variant>
      <vt:variant>
        <vt:i4>0</vt:i4>
      </vt:variant>
      <vt:variant>
        <vt:i4>5</vt:i4>
      </vt:variant>
      <vt:variant>
        <vt:lpwstr/>
      </vt:variant>
      <vt:variant>
        <vt:lpwstr>_Toc153803682</vt:lpwstr>
      </vt:variant>
      <vt:variant>
        <vt:i4>1114164</vt:i4>
      </vt:variant>
      <vt:variant>
        <vt:i4>212</vt:i4>
      </vt:variant>
      <vt:variant>
        <vt:i4>0</vt:i4>
      </vt:variant>
      <vt:variant>
        <vt:i4>5</vt:i4>
      </vt:variant>
      <vt:variant>
        <vt:lpwstr/>
      </vt:variant>
      <vt:variant>
        <vt:lpwstr>_Toc153803681</vt:lpwstr>
      </vt:variant>
      <vt:variant>
        <vt:i4>1114164</vt:i4>
      </vt:variant>
      <vt:variant>
        <vt:i4>206</vt:i4>
      </vt:variant>
      <vt:variant>
        <vt:i4>0</vt:i4>
      </vt:variant>
      <vt:variant>
        <vt:i4>5</vt:i4>
      </vt:variant>
      <vt:variant>
        <vt:lpwstr/>
      </vt:variant>
      <vt:variant>
        <vt:lpwstr>_Toc153803680</vt:lpwstr>
      </vt:variant>
      <vt:variant>
        <vt:i4>1966132</vt:i4>
      </vt:variant>
      <vt:variant>
        <vt:i4>200</vt:i4>
      </vt:variant>
      <vt:variant>
        <vt:i4>0</vt:i4>
      </vt:variant>
      <vt:variant>
        <vt:i4>5</vt:i4>
      </vt:variant>
      <vt:variant>
        <vt:lpwstr/>
      </vt:variant>
      <vt:variant>
        <vt:lpwstr>_Toc153803679</vt:lpwstr>
      </vt:variant>
      <vt:variant>
        <vt:i4>1966132</vt:i4>
      </vt:variant>
      <vt:variant>
        <vt:i4>194</vt:i4>
      </vt:variant>
      <vt:variant>
        <vt:i4>0</vt:i4>
      </vt:variant>
      <vt:variant>
        <vt:i4>5</vt:i4>
      </vt:variant>
      <vt:variant>
        <vt:lpwstr/>
      </vt:variant>
      <vt:variant>
        <vt:lpwstr>_Toc153803678</vt:lpwstr>
      </vt:variant>
      <vt:variant>
        <vt:i4>1966132</vt:i4>
      </vt:variant>
      <vt:variant>
        <vt:i4>188</vt:i4>
      </vt:variant>
      <vt:variant>
        <vt:i4>0</vt:i4>
      </vt:variant>
      <vt:variant>
        <vt:i4>5</vt:i4>
      </vt:variant>
      <vt:variant>
        <vt:lpwstr/>
      </vt:variant>
      <vt:variant>
        <vt:lpwstr>_Toc153803677</vt:lpwstr>
      </vt:variant>
      <vt:variant>
        <vt:i4>1966132</vt:i4>
      </vt:variant>
      <vt:variant>
        <vt:i4>182</vt:i4>
      </vt:variant>
      <vt:variant>
        <vt:i4>0</vt:i4>
      </vt:variant>
      <vt:variant>
        <vt:i4>5</vt:i4>
      </vt:variant>
      <vt:variant>
        <vt:lpwstr/>
      </vt:variant>
      <vt:variant>
        <vt:lpwstr>_Toc153803676</vt:lpwstr>
      </vt:variant>
      <vt:variant>
        <vt:i4>1966132</vt:i4>
      </vt:variant>
      <vt:variant>
        <vt:i4>176</vt:i4>
      </vt:variant>
      <vt:variant>
        <vt:i4>0</vt:i4>
      </vt:variant>
      <vt:variant>
        <vt:i4>5</vt:i4>
      </vt:variant>
      <vt:variant>
        <vt:lpwstr/>
      </vt:variant>
      <vt:variant>
        <vt:lpwstr>_Toc153803675</vt:lpwstr>
      </vt:variant>
      <vt:variant>
        <vt:i4>1966132</vt:i4>
      </vt:variant>
      <vt:variant>
        <vt:i4>170</vt:i4>
      </vt:variant>
      <vt:variant>
        <vt:i4>0</vt:i4>
      </vt:variant>
      <vt:variant>
        <vt:i4>5</vt:i4>
      </vt:variant>
      <vt:variant>
        <vt:lpwstr/>
      </vt:variant>
      <vt:variant>
        <vt:lpwstr>_Toc153803674</vt:lpwstr>
      </vt:variant>
      <vt:variant>
        <vt:i4>1966132</vt:i4>
      </vt:variant>
      <vt:variant>
        <vt:i4>164</vt:i4>
      </vt:variant>
      <vt:variant>
        <vt:i4>0</vt:i4>
      </vt:variant>
      <vt:variant>
        <vt:i4>5</vt:i4>
      </vt:variant>
      <vt:variant>
        <vt:lpwstr/>
      </vt:variant>
      <vt:variant>
        <vt:lpwstr>_Toc153803673</vt:lpwstr>
      </vt:variant>
      <vt:variant>
        <vt:i4>1966132</vt:i4>
      </vt:variant>
      <vt:variant>
        <vt:i4>158</vt:i4>
      </vt:variant>
      <vt:variant>
        <vt:i4>0</vt:i4>
      </vt:variant>
      <vt:variant>
        <vt:i4>5</vt:i4>
      </vt:variant>
      <vt:variant>
        <vt:lpwstr/>
      </vt:variant>
      <vt:variant>
        <vt:lpwstr>_Toc153803672</vt:lpwstr>
      </vt:variant>
      <vt:variant>
        <vt:i4>1966132</vt:i4>
      </vt:variant>
      <vt:variant>
        <vt:i4>152</vt:i4>
      </vt:variant>
      <vt:variant>
        <vt:i4>0</vt:i4>
      </vt:variant>
      <vt:variant>
        <vt:i4>5</vt:i4>
      </vt:variant>
      <vt:variant>
        <vt:lpwstr/>
      </vt:variant>
      <vt:variant>
        <vt:lpwstr>_Toc153803671</vt:lpwstr>
      </vt:variant>
      <vt:variant>
        <vt:i4>1966132</vt:i4>
      </vt:variant>
      <vt:variant>
        <vt:i4>146</vt:i4>
      </vt:variant>
      <vt:variant>
        <vt:i4>0</vt:i4>
      </vt:variant>
      <vt:variant>
        <vt:i4>5</vt:i4>
      </vt:variant>
      <vt:variant>
        <vt:lpwstr/>
      </vt:variant>
      <vt:variant>
        <vt:lpwstr>_Toc153803670</vt:lpwstr>
      </vt:variant>
      <vt:variant>
        <vt:i4>2031668</vt:i4>
      </vt:variant>
      <vt:variant>
        <vt:i4>140</vt:i4>
      </vt:variant>
      <vt:variant>
        <vt:i4>0</vt:i4>
      </vt:variant>
      <vt:variant>
        <vt:i4>5</vt:i4>
      </vt:variant>
      <vt:variant>
        <vt:lpwstr/>
      </vt:variant>
      <vt:variant>
        <vt:lpwstr>_Toc153803669</vt:lpwstr>
      </vt:variant>
      <vt:variant>
        <vt:i4>2031668</vt:i4>
      </vt:variant>
      <vt:variant>
        <vt:i4>134</vt:i4>
      </vt:variant>
      <vt:variant>
        <vt:i4>0</vt:i4>
      </vt:variant>
      <vt:variant>
        <vt:i4>5</vt:i4>
      </vt:variant>
      <vt:variant>
        <vt:lpwstr/>
      </vt:variant>
      <vt:variant>
        <vt:lpwstr>_Toc153803668</vt:lpwstr>
      </vt:variant>
      <vt:variant>
        <vt:i4>2031668</vt:i4>
      </vt:variant>
      <vt:variant>
        <vt:i4>128</vt:i4>
      </vt:variant>
      <vt:variant>
        <vt:i4>0</vt:i4>
      </vt:variant>
      <vt:variant>
        <vt:i4>5</vt:i4>
      </vt:variant>
      <vt:variant>
        <vt:lpwstr/>
      </vt:variant>
      <vt:variant>
        <vt:lpwstr>_Toc153803667</vt:lpwstr>
      </vt:variant>
      <vt:variant>
        <vt:i4>2031668</vt:i4>
      </vt:variant>
      <vt:variant>
        <vt:i4>122</vt:i4>
      </vt:variant>
      <vt:variant>
        <vt:i4>0</vt:i4>
      </vt:variant>
      <vt:variant>
        <vt:i4>5</vt:i4>
      </vt:variant>
      <vt:variant>
        <vt:lpwstr/>
      </vt:variant>
      <vt:variant>
        <vt:lpwstr>_Toc153803666</vt:lpwstr>
      </vt:variant>
      <vt:variant>
        <vt:i4>2031668</vt:i4>
      </vt:variant>
      <vt:variant>
        <vt:i4>116</vt:i4>
      </vt:variant>
      <vt:variant>
        <vt:i4>0</vt:i4>
      </vt:variant>
      <vt:variant>
        <vt:i4>5</vt:i4>
      </vt:variant>
      <vt:variant>
        <vt:lpwstr/>
      </vt:variant>
      <vt:variant>
        <vt:lpwstr>_Toc153803665</vt:lpwstr>
      </vt:variant>
      <vt:variant>
        <vt:i4>2031668</vt:i4>
      </vt:variant>
      <vt:variant>
        <vt:i4>110</vt:i4>
      </vt:variant>
      <vt:variant>
        <vt:i4>0</vt:i4>
      </vt:variant>
      <vt:variant>
        <vt:i4>5</vt:i4>
      </vt:variant>
      <vt:variant>
        <vt:lpwstr/>
      </vt:variant>
      <vt:variant>
        <vt:lpwstr>_Toc153803664</vt:lpwstr>
      </vt:variant>
      <vt:variant>
        <vt:i4>2031668</vt:i4>
      </vt:variant>
      <vt:variant>
        <vt:i4>104</vt:i4>
      </vt:variant>
      <vt:variant>
        <vt:i4>0</vt:i4>
      </vt:variant>
      <vt:variant>
        <vt:i4>5</vt:i4>
      </vt:variant>
      <vt:variant>
        <vt:lpwstr/>
      </vt:variant>
      <vt:variant>
        <vt:lpwstr>_Toc153803663</vt:lpwstr>
      </vt:variant>
      <vt:variant>
        <vt:i4>2031668</vt:i4>
      </vt:variant>
      <vt:variant>
        <vt:i4>98</vt:i4>
      </vt:variant>
      <vt:variant>
        <vt:i4>0</vt:i4>
      </vt:variant>
      <vt:variant>
        <vt:i4>5</vt:i4>
      </vt:variant>
      <vt:variant>
        <vt:lpwstr/>
      </vt:variant>
      <vt:variant>
        <vt:lpwstr>_Toc153803662</vt:lpwstr>
      </vt:variant>
      <vt:variant>
        <vt:i4>2031668</vt:i4>
      </vt:variant>
      <vt:variant>
        <vt:i4>92</vt:i4>
      </vt:variant>
      <vt:variant>
        <vt:i4>0</vt:i4>
      </vt:variant>
      <vt:variant>
        <vt:i4>5</vt:i4>
      </vt:variant>
      <vt:variant>
        <vt:lpwstr/>
      </vt:variant>
      <vt:variant>
        <vt:lpwstr>_Toc153803661</vt:lpwstr>
      </vt:variant>
      <vt:variant>
        <vt:i4>2031668</vt:i4>
      </vt:variant>
      <vt:variant>
        <vt:i4>86</vt:i4>
      </vt:variant>
      <vt:variant>
        <vt:i4>0</vt:i4>
      </vt:variant>
      <vt:variant>
        <vt:i4>5</vt:i4>
      </vt:variant>
      <vt:variant>
        <vt:lpwstr/>
      </vt:variant>
      <vt:variant>
        <vt:lpwstr>_Toc153803660</vt:lpwstr>
      </vt:variant>
      <vt:variant>
        <vt:i4>1835060</vt:i4>
      </vt:variant>
      <vt:variant>
        <vt:i4>80</vt:i4>
      </vt:variant>
      <vt:variant>
        <vt:i4>0</vt:i4>
      </vt:variant>
      <vt:variant>
        <vt:i4>5</vt:i4>
      </vt:variant>
      <vt:variant>
        <vt:lpwstr/>
      </vt:variant>
      <vt:variant>
        <vt:lpwstr>_Toc153803659</vt:lpwstr>
      </vt:variant>
      <vt:variant>
        <vt:i4>1835060</vt:i4>
      </vt:variant>
      <vt:variant>
        <vt:i4>74</vt:i4>
      </vt:variant>
      <vt:variant>
        <vt:i4>0</vt:i4>
      </vt:variant>
      <vt:variant>
        <vt:i4>5</vt:i4>
      </vt:variant>
      <vt:variant>
        <vt:lpwstr/>
      </vt:variant>
      <vt:variant>
        <vt:lpwstr>_Toc153803658</vt:lpwstr>
      </vt:variant>
      <vt:variant>
        <vt:i4>1835060</vt:i4>
      </vt:variant>
      <vt:variant>
        <vt:i4>68</vt:i4>
      </vt:variant>
      <vt:variant>
        <vt:i4>0</vt:i4>
      </vt:variant>
      <vt:variant>
        <vt:i4>5</vt:i4>
      </vt:variant>
      <vt:variant>
        <vt:lpwstr/>
      </vt:variant>
      <vt:variant>
        <vt:lpwstr>_Toc153803657</vt:lpwstr>
      </vt:variant>
      <vt:variant>
        <vt:i4>1835060</vt:i4>
      </vt:variant>
      <vt:variant>
        <vt:i4>62</vt:i4>
      </vt:variant>
      <vt:variant>
        <vt:i4>0</vt:i4>
      </vt:variant>
      <vt:variant>
        <vt:i4>5</vt:i4>
      </vt:variant>
      <vt:variant>
        <vt:lpwstr/>
      </vt:variant>
      <vt:variant>
        <vt:lpwstr>_Toc153803656</vt:lpwstr>
      </vt:variant>
      <vt:variant>
        <vt:i4>1835060</vt:i4>
      </vt:variant>
      <vt:variant>
        <vt:i4>56</vt:i4>
      </vt:variant>
      <vt:variant>
        <vt:i4>0</vt:i4>
      </vt:variant>
      <vt:variant>
        <vt:i4>5</vt:i4>
      </vt:variant>
      <vt:variant>
        <vt:lpwstr/>
      </vt:variant>
      <vt:variant>
        <vt:lpwstr>_Toc153803655</vt:lpwstr>
      </vt:variant>
      <vt:variant>
        <vt:i4>1835060</vt:i4>
      </vt:variant>
      <vt:variant>
        <vt:i4>50</vt:i4>
      </vt:variant>
      <vt:variant>
        <vt:i4>0</vt:i4>
      </vt:variant>
      <vt:variant>
        <vt:i4>5</vt:i4>
      </vt:variant>
      <vt:variant>
        <vt:lpwstr/>
      </vt:variant>
      <vt:variant>
        <vt:lpwstr>_Toc153803654</vt:lpwstr>
      </vt:variant>
      <vt:variant>
        <vt:i4>1835060</vt:i4>
      </vt:variant>
      <vt:variant>
        <vt:i4>44</vt:i4>
      </vt:variant>
      <vt:variant>
        <vt:i4>0</vt:i4>
      </vt:variant>
      <vt:variant>
        <vt:i4>5</vt:i4>
      </vt:variant>
      <vt:variant>
        <vt:lpwstr/>
      </vt:variant>
      <vt:variant>
        <vt:lpwstr>_Toc153803653</vt:lpwstr>
      </vt:variant>
      <vt:variant>
        <vt:i4>1835060</vt:i4>
      </vt:variant>
      <vt:variant>
        <vt:i4>38</vt:i4>
      </vt:variant>
      <vt:variant>
        <vt:i4>0</vt:i4>
      </vt:variant>
      <vt:variant>
        <vt:i4>5</vt:i4>
      </vt:variant>
      <vt:variant>
        <vt:lpwstr/>
      </vt:variant>
      <vt:variant>
        <vt:lpwstr>_Toc153803652</vt:lpwstr>
      </vt:variant>
      <vt:variant>
        <vt:i4>1835060</vt:i4>
      </vt:variant>
      <vt:variant>
        <vt:i4>32</vt:i4>
      </vt:variant>
      <vt:variant>
        <vt:i4>0</vt:i4>
      </vt:variant>
      <vt:variant>
        <vt:i4>5</vt:i4>
      </vt:variant>
      <vt:variant>
        <vt:lpwstr/>
      </vt:variant>
      <vt:variant>
        <vt:lpwstr>_Toc153803651</vt:lpwstr>
      </vt:variant>
      <vt:variant>
        <vt:i4>1835060</vt:i4>
      </vt:variant>
      <vt:variant>
        <vt:i4>26</vt:i4>
      </vt:variant>
      <vt:variant>
        <vt:i4>0</vt:i4>
      </vt:variant>
      <vt:variant>
        <vt:i4>5</vt:i4>
      </vt:variant>
      <vt:variant>
        <vt:lpwstr/>
      </vt:variant>
      <vt:variant>
        <vt:lpwstr>_Toc153803650</vt:lpwstr>
      </vt:variant>
      <vt:variant>
        <vt:i4>1900596</vt:i4>
      </vt:variant>
      <vt:variant>
        <vt:i4>20</vt:i4>
      </vt:variant>
      <vt:variant>
        <vt:i4>0</vt:i4>
      </vt:variant>
      <vt:variant>
        <vt:i4>5</vt:i4>
      </vt:variant>
      <vt:variant>
        <vt:lpwstr/>
      </vt:variant>
      <vt:variant>
        <vt:lpwstr>_Toc153803649</vt:lpwstr>
      </vt:variant>
      <vt:variant>
        <vt:i4>1900596</vt:i4>
      </vt:variant>
      <vt:variant>
        <vt:i4>14</vt:i4>
      </vt:variant>
      <vt:variant>
        <vt:i4>0</vt:i4>
      </vt:variant>
      <vt:variant>
        <vt:i4>5</vt:i4>
      </vt:variant>
      <vt:variant>
        <vt:lpwstr/>
      </vt:variant>
      <vt:variant>
        <vt:lpwstr>_Toc153803648</vt:lpwstr>
      </vt:variant>
      <vt:variant>
        <vt:i4>1900596</vt:i4>
      </vt:variant>
      <vt:variant>
        <vt:i4>8</vt:i4>
      </vt:variant>
      <vt:variant>
        <vt:i4>0</vt:i4>
      </vt:variant>
      <vt:variant>
        <vt:i4>5</vt:i4>
      </vt:variant>
      <vt:variant>
        <vt:lpwstr/>
      </vt:variant>
      <vt:variant>
        <vt:lpwstr>_Toc153803647</vt:lpwstr>
      </vt:variant>
      <vt:variant>
        <vt:i4>1900596</vt:i4>
      </vt:variant>
      <vt:variant>
        <vt:i4>2</vt:i4>
      </vt:variant>
      <vt:variant>
        <vt:i4>0</vt:i4>
      </vt:variant>
      <vt:variant>
        <vt:i4>5</vt:i4>
      </vt:variant>
      <vt:variant>
        <vt:lpwstr/>
      </vt:variant>
      <vt:variant>
        <vt:lpwstr>_Toc153803646</vt:lpwstr>
      </vt:variant>
      <vt:variant>
        <vt:i4>65560</vt:i4>
      </vt:variant>
      <vt:variant>
        <vt:i4>9</vt:i4>
      </vt:variant>
      <vt:variant>
        <vt:i4>0</vt:i4>
      </vt:variant>
      <vt:variant>
        <vt:i4>5</vt:i4>
      </vt:variant>
      <vt:variant>
        <vt:lpwstr>http://www.equalitylaw.eu/downloads/3938-european-equality-law-review-2-2016</vt:lpwstr>
      </vt:variant>
      <vt:variant>
        <vt:lpwstr/>
      </vt:variant>
      <vt:variant>
        <vt:i4>589854</vt:i4>
      </vt:variant>
      <vt:variant>
        <vt:i4>6</vt:i4>
      </vt:variant>
      <vt:variant>
        <vt:i4>0</vt:i4>
      </vt:variant>
      <vt:variant>
        <vt:i4>5</vt:i4>
      </vt:variant>
      <vt:variant>
        <vt:lpwstr>https://data.europa.eu/doi/10.2838/797667</vt:lpwstr>
      </vt:variant>
      <vt:variant>
        <vt:lpwstr/>
      </vt:variant>
      <vt:variant>
        <vt:i4>7798837</vt:i4>
      </vt:variant>
      <vt:variant>
        <vt:i4>3</vt:i4>
      </vt:variant>
      <vt:variant>
        <vt:i4>0</vt:i4>
      </vt:variant>
      <vt:variant>
        <vt:i4>5</vt:i4>
      </vt:variant>
      <vt:variant>
        <vt:lpwstr>https://edpb.europa.eu/sites/default/files/files/file1/edpb_guidelines_202005_consent_en.pdf</vt:lpwstr>
      </vt:variant>
      <vt:variant>
        <vt:lpwstr/>
      </vt:variant>
      <vt:variant>
        <vt:i4>5570576</vt:i4>
      </vt:variant>
      <vt:variant>
        <vt:i4>0</vt:i4>
      </vt:variant>
      <vt:variant>
        <vt:i4>0</vt:i4>
      </vt:variant>
      <vt:variant>
        <vt:i4>5</vt:i4>
      </vt:variant>
      <vt:variant>
        <vt:lpwstr>D:\Users\NPreslenkova\AppData\Local\Temp\notes758E9C\Regulation (EU) 2016\679</vt:lpwstr>
      </vt:variant>
      <vt:variant>
        <vt:lpwstr/>
      </vt:variant>
      <vt:variant>
        <vt:i4>6291536</vt:i4>
      </vt:variant>
      <vt:variant>
        <vt:i4>0</vt:i4>
      </vt:variant>
      <vt:variant>
        <vt:i4>0</vt:i4>
      </vt:variant>
      <vt:variant>
        <vt:i4>5</vt:i4>
      </vt:variant>
      <vt:variant>
        <vt:lpwstr>mailto:tepe@equineteurope.org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Gumru Aliyeva</dc:creator>
  <cp:keywords/>
  <dc:description/>
  <cp:lastModifiedBy>Chiara d'Agni</cp:lastModifiedBy>
  <cp:revision>10</cp:revision>
  <cp:lastPrinted>2024-01-23T15:37:00Z</cp:lastPrinted>
  <dcterms:created xsi:type="dcterms:W3CDTF">2024-01-23T15:17:00Z</dcterms:created>
  <dcterms:modified xsi:type="dcterms:W3CDTF">2024-01-23T15:37:00Z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0x01010008820D3E3E695243A18602BCD7DE657A</vt:lpwstr>
  </property>
  <property fmtid="{D5CDD505-2E9C-101B-9397-08002B2CF9AE}" pid="3" name="MediaServiceImageTags">
    <vt:lpwstr/>
  </property>
  <property fmtid="{D5CDD505-2E9C-101B-9397-08002B2CF9AE}" pid="4" name="GrammarlyDocumentId">
    <vt:lpwstr>3ca1c6ae144dbeb9547fc2afe40217233e0774a204b68d53188f24ec722af0e4</vt:lpwstr>
  </property>
</Properties>
</file>